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46060410"/>
    <w:bookmarkEnd w:id="0"/>
    <w:p w14:paraId="41829791" w14:textId="15DEE19B" w:rsidR="00185A47" w:rsidRPr="009779AB" w:rsidRDefault="00C44764">
      <w:r w:rsidRPr="009779AB">
        <w:rPr>
          <w:noProof/>
          <w:lang w:eastAsia="en-AU"/>
        </w:rPr>
        <mc:AlternateContent>
          <mc:Choice Requires="wps">
            <w:drawing>
              <wp:anchor distT="0" distB="0" distL="114300" distR="114300" simplePos="0" relativeHeight="251658241" behindDoc="1" locked="0" layoutInCell="1" allowOverlap="1" wp14:anchorId="344BAF23" wp14:editId="5BE97F74">
                <wp:simplePos x="0" y="0"/>
                <wp:positionH relativeFrom="margin">
                  <wp:posOffset>-160655</wp:posOffset>
                </wp:positionH>
                <wp:positionV relativeFrom="paragraph">
                  <wp:posOffset>-115570</wp:posOffset>
                </wp:positionV>
                <wp:extent cx="5248275" cy="1737995"/>
                <wp:effectExtent l="0" t="0" r="0" b="0"/>
                <wp:wrapNone/>
                <wp:docPr id="466956766" name="Text Box 466956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8275" cy="1737995"/>
                        </a:xfrm>
                        <a:prstGeom prst="rect">
                          <a:avLst/>
                        </a:prstGeom>
                        <a:noFill/>
                        <a:ln w="6350">
                          <a:noFill/>
                        </a:ln>
                      </wps:spPr>
                      <wps:txbx>
                        <w:txbxContent>
                          <w:p w14:paraId="104E817B" w14:textId="24865B3C" w:rsidR="00A514A8" w:rsidRPr="009779AB" w:rsidRDefault="00A514A8" w:rsidP="003D58BA">
                            <w:pPr>
                              <w:spacing w:line="800" w:lineRule="exact"/>
                              <w:rPr>
                                <w:rStyle w:val="CCoverTitle"/>
                                <w:lang w:val="en-AU"/>
                              </w:rPr>
                            </w:pPr>
                            <w:r w:rsidRPr="009779AB">
                              <w:rPr>
                                <w:rStyle w:val="CCoverTitle"/>
                                <w:lang w:val="en-AU"/>
                              </w:rPr>
                              <w:t>Fast Tracking Neighbourhood Batteries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23CD55E">
              <v:shapetype id="_x0000_t202" coordsize="21600,21600" o:spt="202" path="m,l,21600r21600,l21600,xe" w14:anchorId="344BAF23">
                <v:stroke joinstyle="miter"/>
                <v:path gradientshapeok="t" o:connecttype="rect"/>
              </v:shapetype>
              <v:shape id="Text Box 466956766" style="position:absolute;margin-left:-12.65pt;margin-top:-9.1pt;width:413.25pt;height:136.8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">
                <v:textbox>
                  <w:txbxContent>
                    <w:p w:rsidRPr="009779AB" w:rsidR="00A514A8" w:rsidP="003D58BA" w:rsidRDefault="00A514A8" w14:paraId="2CBDC33F" w14:textId="24865B3C">
                      <w:pPr>
                        <w:spacing w:line="800" w:lineRule="exact"/>
                        <w:rPr>
                          <w:rStyle w:val="CCoverTitle"/>
                          <w:lang w:val="en-AU"/>
                        </w:rPr>
                      </w:pPr>
                      <w:r w:rsidRPr="009779AB">
                        <w:rPr>
                          <w:rStyle w:val="CCoverTitle"/>
                          <w:lang w:val="en-AU"/>
                        </w:rPr>
                        <w:t>Fast Tracking Neighbourhood Batteries</w:t>
                      </w:r>
                    </w:p>
                  </w:txbxContent>
                </v:textbox>
                <w10:wrap anchorx="margin"/>
              </v:shape>
            </w:pict>
          </mc:Fallback>
        </mc:AlternateContent>
      </w:r>
    </w:p>
    <w:sdt>
      <w:sdtPr>
        <w:id w:val="-947006240"/>
        <w:docPartObj>
          <w:docPartGallery w:val="Cover Pages"/>
          <w:docPartUnique/>
        </w:docPartObj>
      </w:sdtPr>
      <w:sdtEndPr/>
      <w:sdtContent>
        <w:p w14:paraId="49FD7F19" w14:textId="77777777" w:rsidR="00185A47" w:rsidRPr="009779AB" w:rsidRDefault="00185A47"/>
        <w:p w14:paraId="1D01D1BA" w14:textId="34052ED0" w:rsidR="00185A47" w:rsidRPr="009779AB" w:rsidRDefault="00C44764">
          <w:r w:rsidRPr="009779AB">
            <w:rPr>
              <w:noProof/>
              <w:lang w:eastAsia="en-AU"/>
            </w:rPr>
            <mc:AlternateContent>
              <mc:Choice Requires="wps">
                <w:drawing>
                  <wp:anchor distT="0" distB="0" distL="114300" distR="114300" simplePos="0" relativeHeight="251658242" behindDoc="1" locked="0" layoutInCell="1" allowOverlap="1" wp14:anchorId="408B4183" wp14:editId="27CB71DD">
                    <wp:simplePos x="0" y="0"/>
                    <wp:positionH relativeFrom="margin">
                      <wp:posOffset>-89535</wp:posOffset>
                    </wp:positionH>
                    <wp:positionV relativeFrom="paragraph">
                      <wp:posOffset>833120</wp:posOffset>
                    </wp:positionV>
                    <wp:extent cx="5050155" cy="1946275"/>
                    <wp:effectExtent l="0" t="0" r="0" b="0"/>
                    <wp:wrapNone/>
                    <wp:docPr id="766389440" name="Text Box 766389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0155" cy="1946275"/>
                            </a:xfrm>
                            <a:prstGeom prst="rect">
                              <a:avLst/>
                            </a:prstGeom>
                            <a:noFill/>
                            <a:ln w="6350">
                              <a:noFill/>
                            </a:ln>
                          </wps:spPr>
                          <wps:txbx>
                            <w:txbxContent>
                              <w:p w14:paraId="0E35A662" w14:textId="2F259EFC" w:rsidR="00A514A8" w:rsidRPr="009779AB" w:rsidRDefault="00A514A8" w:rsidP="00431684">
                                <w:pPr>
                                  <w:pStyle w:val="ClientNameDate"/>
                                  <w:rPr>
                                    <w:rStyle w:val="CCoverTitle"/>
                                    <w:rFonts w:ascii="Arial" w:eastAsiaTheme="majorEastAsia" w:hAnsi="Arial" w:cs="Arial"/>
                                    <w:sz w:val="30"/>
                                    <w:lang w:val="en-AU"/>
                                  </w:rPr>
                                </w:pPr>
                                <w:r w:rsidRPr="009779AB">
                                  <w:rPr>
                                    <w:rStyle w:val="CCoverTitle"/>
                                    <w:rFonts w:ascii="Arial" w:eastAsiaTheme="majorEastAsia" w:hAnsi="Arial" w:cs="Arial"/>
                                    <w:sz w:val="30"/>
                                    <w:lang w:val="en-AU"/>
                                  </w:rPr>
                                  <w:t>Stage 2 Engagement Findings</w:t>
                                </w:r>
                              </w:p>
                              <w:p w14:paraId="3B3CB9B2" w14:textId="77777777" w:rsidR="00A514A8" w:rsidRPr="009779AB" w:rsidRDefault="00A514A8" w:rsidP="00431684">
                                <w:pPr>
                                  <w:pStyle w:val="ClientNameDate"/>
                                  <w:rPr>
                                    <w:rStyle w:val="CCoverTitle"/>
                                    <w:rFonts w:ascii="Arial" w:eastAsiaTheme="majorEastAsia" w:hAnsi="Arial" w:cs="Arial"/>
                                    <w:sz w:val="30"/>
                                    <w:lang w:val="en-AU"/>
                                  </w:rPr>
                                </w:pPr>
                              </w:p>
                              <w:p w14:paraId="4778584F" w14:textId="38667DD7" w:rsidR="00A514A8" w:rsidRPr="009779AB" w:rsidRDefault="00A514A8" w:rsidP="00431684">
                                <w:pPr>
                                  <w:pStyle w:val="ClientNameDate"/>
                                  <w:rPr>
                                    <w:rStyle w:val="CCoverTitle"/>
                                    <w:rFonts w:ascii="Arial" w:eastAsiaTheme="majorEastAsia" w:hAnsi="Arial" w:cs="Arial"/>
                                    <w:sz w:val="30"/>
                                    <w:lang w:val="en-AU"/>
                                  </w:rPr>
                                </w:pPr>
                                <w:r w:rsidRPr="009779AB">
                                  <w:rPr>
                                    <w:rStyle w:val="CCoverTitle"/>
                                    <w:rFonts w:ascii="Arial" w:eastAsiaTheme="majorEastAsia" w:hAnsi="Arial" w:cs="Arial"/>
                                    <w:sz w:val="30"/>
                                    <w:lang w:val="en-AU"/>
                                  </w:rPr>
                                  <w:t xml:space="preserve">Prepared by </w:t>
                                </w:r>
                                <w:proofErr w:type="spellStart"/>
                                <w:r w:rsidRPr="009779AB">
                                  <w:rPr>
                                    <w:rStyle w:val="CCoverTitle"/>
                                    <w:rFonts w:ascii="Arial" w:eastAsiaTheme="majorEastAsia" w:hAnsi="Arial" w:cs="Arial"/>
                                    <w:sz w:val="30"/>
                                    <w:lang w:val="en-AU"/>
                                  </w:rPr>
                                  <w:t>Capire</w:t>
                                </w:r>
                                <w:proofErr w:type="spellEnd"/>
                                <w:r w:rsidRPr="009779AB">
                                  <w:rPr>
                                    <w:rStyle w:val="CCoverTitle"/>
                                    <w:rFonts w:ascii="Arial" w:eastAsiaTheme="majorEastAsia" w:hAnsi="Arial" w:cs="Arial"/>
                                    <w:sz w:val="30"/>
                                    <w:lang w:val="en-AU"/>
                                  </w:rPr>
                                  <w:t xml:space="preserve"> Consulting Group Pty Ltd on behalf of City Of Melbourne, City of Yarra, and City of Port Phillip</w:t>
                                </w:r>
                              </w:p>
                              <w:p w14:paraId="5D4550B6" w14:textId="77777777" w:rsidR="00A514A8" w:rsidRPr="009779AB" w:rsidRDefault="00A514A8" w:rsidP="00431684">
                                <w:pPr>
                                  <w:pStyle w:val="ClientNameDate"/>
                                  <w:rPr>
                                    <w:rStyle w:val="CCoverTitle"/>
                                    <w:rFonts w:ascii="Arial" w:eastAsiaTheme="majorEastAsia" w:hAnsi="Arial" w:cs="Arial"/>
                                    <w:sz w:val="30"/>
                                    <w:lang w:val="en-AU"/>
                                  </w:rPr>
                                </w:pPr>
                              </w:p>
                              <w:p w14:paraId="05B511DA" w14:textId="348328DF" w:rsidR="00A514A8" w:rsidRPr="009779AB" w:rsidRDefault="00A514A8" w:rsidP="00431684">
                                <w:pPr>
                                  <w:pStyle w:val="ClientNameDate"/>
                                  <w:rPr>
                                    <w:rStyle w:val="CCoverTitle"/>
                                    <w:rFonts w:cs="Arial"/>
                                    <w:lang w:val="en-AU"/>
                                  </w:rPr>
                                </w:pPr>
                                <w:r w:rsidRPr="009779AB">
                                  <w:rPr>
                                    <w:rStyle w:val="CCoverTitle"/>
                                    <w:rFonts w:ascii="Arial" w:eastAsiaTheme="majorEastAsia" w:hAnsi="Arial" w:cs="Arial"/>
                                    <w:sz w:val="30"/>
                                    <w:lang w:val="en-AU"/>
                                  </w:rPr>
                                  <w:t>2</w:t>
                                </w:r>
                                <w:r w:rsidR="006A4A34" w:rsidRPr="009779AB">
                                  <w:rPr>
                                    <w:rStyle w:val="CCoverTitle"/>
                                    <w:rFonts w:ascii="Arial" w:eastAsiaTheme="majorEastAsia" w:hAnsi="Arial" w:cs="Arial"/>
                                    <w:sz w:val="30"/>
                                    <w:lang w:val="en-AU"/>
                                  </w:rPr>
                                  <w:t>0</w:t>
                                </w:r>
                                <w:r w:rsidRPr="009779AB">
                                  <w:rPr>
                                    <w:rStyle w:val="CCoverTitle"/>
                                    <w:rFonts w:ascii="Arial" w:eastAsiaTheme="majorEastAsia" w:hAnsi="Arial" w:cs="Arial"/>
                                    <w:sz w:val="30"/>
                                    <w:lang w:val="en-AU"/>
                                  </w:rPr>
                                  <w:t xml:space="preserve"> </w:t>
                                </w:r>
                                <w:r w:rsidR="006A4A34" w:rsidRPr="009779AB">
                                  <w:rPr>
                                    <w:rStyle w:val="CCoverTitle"/>
                                    <w:rFonts w:ascii="Arial" w:eastAsiaTheme="majorEastAsia" w:hAnsi="Arial" w:cs="Arial"/>
                                    <w:sz w:val="30"/>
                                    <w:lang w:val="en-AU"/>
                                  </w:rPr>
                                  <w:t>October</w:t>
                                </w:r>
                                <w:r w:rsidRPr="009779AB">
                                  <w:rPr>
                                    <w:rStyle w:val="CCoverTitle"/>
                                    <w:rFonts w:ascii="Arial" w:eastAsiaTheme="majorEastAsia" w:hAnsi="Arial" w:cs="Arial"/>
                                    <w:sz w:val="30"/>
                                    <w:lang w:val="en-AU"/>
                                  </w:rPr>
                                  <w:t xml:space="preserve"> 2023</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5517B74">
                  <v:shape id="Text Box 766389440" style="position:absolute;margin-left:-7.05pt;margin-top:65.6pt;width:397.65pt;height:153.25pt;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" w14:anchorId="408B4183">
                    <v:textbox>
                      <w:txbxContent>
                        <w:p w:rsidRPr="009779AB" w:rsidR="00A514A8" w:rsidP="00431684" w:rsidRDefault="00A514A8" w14:paraId="08E88DB6" w14:textId="2F259EFC">
                          <w:pPr>
                            <w:pStyle w:val="ClientNameDate"/>
                            <w:rPr>
                              <w:rStyle w:val="CCoverTitle"/>
                              <w:rFonts w:ascii="Arial" w:hAnsi="Arial" w:cs="Arial" w:eastAsiaTheme="majorEastAsia"/>
                              <w:sz w:val="30"/>
                              <w:lang w:val="en-AU"/>
                            </w:rPr>
                          </w:pPr>
                          <w:r w:rsidRPr="009779AB">
                            <w:rPr>
                              <w:rStyle w:val="CCoverTitle"/>
                              <w:rFonts w:ascii="Arial" w:hAnsi="Arial" w:cs="Arial" w:eastAsiaTheme="majorEastAsia"/>
                              <w:sz w:val="30"/>
                              <w:lang w:val="en-AU"/>
                            </w:rPr>
                            <w:t>Stage 2 Engagement Findings</w:t>
                          </w:r>
                        </w:p>
                        <w:p w:rsidRPr="009779AB" w:rsidR="00A514A8" w:rsidP="00431684" w:rsidRDefault="00A514A8" w14:paraId="672A6659" w14:textId="77777777">
                          <w:pPr>
                            <w:pStyle w:val="ClientNameDate"/>
                            <w:rPr>
                              <w:rStyle w:val="CCoverTitle"/>
                              <w:rFonts w:ascii="Arial" w:hAnsi="Arial" w:cs="Arial" w:eastAsiaTheme="majorEastAsia"/>
                              <w:sz w:val="30"/>
                              <w:lang w:val="en-AU"/>
                            </w:rPr>
                          </w:pPr>
                        </w:p>
                        <w:p w:rsidRPr="009779AB" w:rsidR="00A514A8" w:rsidP="00431684" w:rsidRDefault="00A514A8" w14:paraId="3299C5BE" w14:textId="38667DD7">
                          <w:pPr>
                            <w:pStyle w:val="ClientNameDate"/>
                            <w:rPr>
                              <w:rStyle w:val="CCoverTitle"/>
                              <w:rFonts w:ascii="Arial" w:hAnsi="Arial" w:cs="Arial" w:eastAsiaTheme="majorEastAsia"/>
                              <w:sz w:val="30"/>
                              <w:lang w:val="en-AU"/>
                            </w:rPr>
                          </w:pPr>
                          <w:r w:rsidRPr="009779AB">
                            <w:rPr>
                              <w:rStyle w:val="CCoverTitle"/>
                              <w:rFonts w:ascii="Arial" w:hAnsi="Arial" w:cs="Arial" w:eastAsiaTheme="majorEastAsia"/>
                              <w:sz w:val="30"/>
                              <w:lang w:val="en-AU"/>
                            </w:rPr>
                            <w:t>Prepared by Capire Consulting Group Pty Ltd on behalf of City Of Melbourne, City of Yarra, and City of Port Phillip</w:t>
                          </w:r>
                        </w:p>
                        <w:p w:rsidRPr="009779AB" w:rsidR="00A514A8" w:rsidP="00431684" w:rsidRDefault="00A514A8" w14:paraId="0A37501D" w14:textId="77777777">
                          <w:pPr>
                            <w:pStyle w:val="ClientNameDate"/>
                            <w:rPr>
                              <w:rStyle w:val="CCoverTitle"/>
                              <w:rFonts w:ascii="Arial" w:hAnsi="Arial" w:cs="Arial" w:eastAsiaTheme="majorEastAsia"/>
                              <w:sz w:val="30"/>
                              <w:lang w:val="en-AU"/>
                            </w:rPr>
                          </w:pPr>
                        </w:p>
                        <w:p w:rsidRPr="009779AB" w:rsidR="00A514A8" w:rsidP="00431684" w:rsidRDefault="00A514A8" w14:paraId="0EC0D93F" w14:textId="348328DF">
                          <w:pPr>
                            <w:pStyle w:val="ClientNameDate"/>
                            <w:rPr>
                              <w:rStyle w:val="CCoverTitle"/>
                              <w:rFonts w:cs="Arial"/>
                              <w:lang w:val="en-AU"/>
                            </w:rPr>
                          </w:pPr>
                          <w:r w:rsidRPr="009779AB">
                            <w:rPr>
                              <w:rStyle w:val="CCoverTitle"/>
                              <w:rFonts w:ascii="Arial" w:hAnsi="Arial" w:cs="Arial" w:eastAsiaTheme="majorEastAsia"/>
                              <w:sz w:val="30"/>
                              <w:lang w:val="en-AU"/>
                            </w:rPr>
                            <w:t>2</w:t>
                          </w:r>
                          <w:r w:rsidRPr="009779AB" w:rsidR="006A4A34">
                            <w:rPr>
                              <w:rStyle w:val="CCoverTitle"/>
                              <w:rFonts w:ascii="Arial" w:hAnsi="Arial" w:cs="Arial" w:eastAsiaTheme="majorEastAsia"/>
                              <w:sz w:val="30"/>
                              <w:lang w:val="en-AU"/>
                            </w:rPr>
                            <w:t>0</w:t>
                          </w:r>
                          <w:r w:rsidRPr="009779AB">
                            <w:rPr>
                              <w:rStyle w:val="CCoverTitle"/>
                              <w:rFonts w:ascii="Arial" w:hAnsi="Arial" w:cs="Arial" w:eastAsiaTheme="majorEastAsia"/>
                              <w:sz w:val="30"/>
                              <w:lang w:val="en-AU"/>
                            </w:rPr>
                            <w:t xml:space="preserve"> </w:t>
                          </w:r>
                          <w:r w:rsidRPr="009779AB" w:rsidR="006A4A34">
                            <w:rPr>
                              <w:rStyle w:val="CCoverTitle"/>
                              <w:rFonts w:ascii="Arial" w:hAnsi="Arial" w:cs="Arial" w:eastAsiaTheme="majorEastAsia"/>
                              <w:sz w:val="30"/>
                              <w:lang w:val="en-AU"/>
                            </w:rPr>
                            <w:t>October</w:t>
                          </w:r>
                          <w:r w:rsidRPr="009779AB">
                            <w:rPr>
                              <w:rStyle w:val="CCoverTitle"/>
                              <w:rFonts w:ascii="Arial" w:hAnsi="Arial" w:cs="Arial" w:eastAsiaTheme="majorEastAsia"/>
                              <w:sz w:val="30"/>
                              <w:lang w:val="en-AU"/>
                            </w:rPr>
                            <w:t xml:space="preserve"> 2023</w:t>
                          </w:r>
                        </w:p>
                      </w:txbxContent>
                    </v:textbox>
                    <w10:wrap anchorx="margin"/>
                  </v:shape>
                </w:pict>
              </mc:Fallback>
            </mc:AlternateContent>
          </w:r>
          <w:r w:rsidR="00FF7051" w:rsidRPr="009779AB">
            <w:rPr>
              <w:noProof/>
              <w:lang w:eastAsia="en-AU"/>
            </w:rPr>
            <w:drawing>
              <wp:anchor distT="0" distB="0" distL="114300" distR="114300" simplePos="0" relativeHeight="251658240" behindDoc="1" locked="0" layoutInCell="1" allowOverlap="1" wp14:anchorId="09586C8C" wp14:editId="771AD850">
                <wp:simplePos x="0" y="0"/>
                <wp:positionH relativeFrom="column">
                  <wp:posOffset>-362139</wp:posOffset>
                </wp:positionH>
                <wp:positionV relativeFrom="paragraph">
                  <wp:posOffset>4970837</wp:posOffset>
                </wp:positionV>
                <wp:extent cx="7621343" cy="4876464"/>
                <wp:effectExtent l="0" t="0" r="0" b="635"/>
                <wp:wrapNone/>
                <wp:docPr id="1308709379" name="Picture 1308709379"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709379" name="Picture 1" descr="Diagram, map&#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621343" cy="48764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5A47" w:rsidRPr="009779AB">
            <w:br w:type="page"/>
          </w:r>
        </w:p>
      </w:sdtContent>
    </w:sdt>
    <w:p w14:paraId="69D798C5" w14:textId="3099B8E8" w:rsidR="006C4E2D" w:rsidRPr="009779AB" w:rsidRDefault="00C44764">
      <w:r w:rsidRPr="009779AB">
        <w:rPr>
          <w:noProof/>
          <w:lang w:eastAsia="en-AU"/>
        </w:rPr>
        <w:lastRenderedPageBreak/>
        <mc:AlternateContent>
          <mc:Choice Requires="wps">
            <w:drawing>
              <wp:anchor distT="45720" distB="45720" distL="114300" distR="114300" simplePos="0" relativeHeight="251658279" behindDoc="1" locked="1" layoutInCell="1" allowOverlap="1" wp14:anchorId="41619478" wp14:editId="7A5882AA">
                <wp:simplePos x="0" y="0"/>
                <wp:positionH relativeFrom="page">
                  <wp:align>left</wp:align>
                </wp:positionH>
                <wp:positionV relativeFrom="page">
                  <wp:align>top</wp:align>
                </wp:positionV>
                <wp:extent cx="7560310" cy="10692130"/>
                <wp:effectExtent l="0" t="0" r="0" b="0"/>
                <wp:wrapTopAndBottom/>
                <wp:docPr id="1131355286" name="Text Box 1131355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92130"/>
                        </a:xfrm>
                        <a:prstGeom prst="rect">
                          <a:avLst/>
                        </a:prstGeom>
                        <a:solidFill>
                          <a:schemeClr val="accent1"/>
                        </a:solidFill>
                        <a:ln w="9525">
                          <a:noFill/>
                          <a:miter lim="800000"/>
                          <a:headEnd/>
                          <a:tailEnd/>
                        </a:ln>
                      </wps:spPr>
                      <wps:txbx>
                        <w:txbxContent>
                          <w:tbl>
                            <w:tblPr>
                              <w:tblStyle w:val="clear"/>
                              <w:tblW w:w="4993" w:type="pct"/>
                              <w:tblLayout w:type="fixed"/>
                              <w:tblLook w:val="04A0" w:firstRow="1" w:lastRow="0" w:firstColumn="1" w:lastColumn="0" w:noHBand="0" w:noVBand="1"/>
                            </w:tblPr>
                            <w:tblGrid>
                              <w:gridCol w:w="3115"/>
                              <w:gridCol w:w="7628"/>
                            </w:tblGrid>
                            <w:tr w:rsidR="00A514A8" w:rsidRPr="009779AB" w14:paraId="11886DB9" w14:textId="77777777" w:rsidTr="00CC57FA">
                              <w:trPr>
                                <w:trHeight w:val="10207"/>
                              </w:trPr>
                              <w:tc>
                                <w:tcPr>
                                  <w:tcW w:w="10742" w:type="dxa"/>
                                  <w:gridSpan w:val="2"/>
                                </w:tcPr>
                                <w:p w14:paraId="71D8497E" w14:textId="77777777" w:rsidR="00A514A8" w:rsidRPr="009779AB" w:rsidRDefault="00A514A8" w:rsidP="006C4E2D">
                                  <w:pPr>
                                    <w:pStyle w:val="IntroText"/>
                                    <w:rPr>
                                      <w:sz w:val="80"/>
                                      <w:szCs w:val="80"/>
                                    </w:rPr>
                                  </w:pPr>
                                  <w:r w:rsidRPr="009779AB">
                                    <w:rPr>
                                      <w:sz w:val="80"/>
                                      <w:szCs w:val="80"/>
                                    </w:rPr>
                                    <w:t>Giving every person a voice.</w:t>
                                  </w:r>
                                </w:p>
                              </w:tc>
                            </w:tr>
                            <w:tr w:rsidR="00A514A8" w:rsidRPr="009779AB" w14:paraId="1D110B60" w14:textId="77777777" w:rsidTr="006C4E2D">
                              <w:trPr>
                                <w:trHeight w:val="2692"/>
                              </w:trPr>
                              <w:tc>
                                <w:tcPr>
                                  <w:tcW w:w="3115" w:type="dxa"/>
                                </w:tcPr>
                                <w:p w14:paraId="39E60AEE" w14:textId="77777777" w:rsidR="00A514A8" w:rsidRPr="009779AB" w:rsidRDefault="00A514A8" w:rsidP="00BE6A44">
                                  <w:pPr>
                                    <w:rPr>
                                      <w:rStyle w:val="BoldCtrlShiftAltB"/>
                                    </w:rPr>
                                  </w:pPr>
                                  <w:proofErr w:type="spellStart"/>
                                  <w:r w:rsidRPr="009779AB">
                                    <w:rPr>
                                      <w:rStyle w:val="BoldCtrlShiftAltB"/>
                                    </w:rPr>
                                    <w:t>Capire</w:t>
                                  </w:r>
                                  <w:proofErr w:type="spellEnd"/>
                                  <w:r w:rsidRPr="009779AB">
                                    <w:rPr>
                                      <w:rStyle w:val="BoldCtrlShiftAltB"/>
                                    </w:rPr>
                                    <w:t xml:space="preserve"> Consulting Group</w:t>
                                  </w:r>
                                </w:p>
                                <w:p w14:paraId="493E1331" w14:textId="77777777" w:rsidR="00A514A8" w:rsidRPr="009779AB" w:rsidRDefault="00A514A8" w:rsidP="00BE6A44">
                                  <w:r w:rsidRPr="009779AB">
                                    <w:t xml:space="preserve">The Commons, </w:t>
                                  </w:r>
                                </w:p>
                                <w:p w14:paraId="6D732A9F" w14:textId="77777777" w:rsidR="00A514A8" w:rsidRPr="009779AB" w:rsidRDefault="00A514A8" w:rsidP="00BE6A44">
                                  <w:proofErr w:type="spellStart"/>
                                  <w:r w:rsidRPr="009779AB">
                                    <w:t>Wurundjeri</w:t>
                                  </w:r>
                                  <w:proofErr w:type="spellEnd"/>
                                  <w:r w:rsidRPr="009779AB">
                                    <w:t xml:space="preserve"> Country</w:t>
                                  </w:r>
                                </w:p>
                                <w:p w14:paraId="7636FE35" w14:textId="77777777" w:rsidR="00A514A8" w:rsidRPr="009779AB" w:rsidRDefault="00A514A8" w:rsidP="00BE6A44">
                                  <w:r w:rsidRPr="009779AB">
                                    <w:t xml:space="preserve">36-38 </w:t>
                                  </w:r>
                                  <w:proofErr w:type="spellStart"/>
                                  <w:r w:rsidRPr="009779AB">
                                    <w:t>Gipps</w:t>
                                  </w:r>
                                  <w:proofErr w:type="spellEnd"/>
                                  <w:r w:rsidRPr="009779AB">
                                    <w:t xml:space="preserve"> Street, </w:t>
                                  </w:r>
                                </w:p>
                                <w:p w14:paraId="36C33F8D" w14:textId="77777777" w:rsidR="00A514A8" w:rsidRPr="009779AB" w:rsidRDefault="00A514A8" w:rsidP="00BE6A44">
                                  <w:r w:rsidRPr="009779AB">
                                    <w:t>Collingwood VIC 3066</w:t>
                                  </w:r>
                                </w:p>
                                <w:p w14:paraId="7B69C748" w14:textId="77777777" w:rsidR="00A514A8" w:rsidRPr="009779AB" w:rsidRDefault="00A514A8" w:rsidP="00BE6A44">
                                  <w:r w:rsidRPr="009779AB">
                                    <w:t>(03) 9285 9000</w:t>
                                  </w:r>
                                  <w:r w:rsidRPr="009779AB">
                                    <w:br/>
                                  </w:r>
                                </w:p>
                                <w:p w14:paraId="240F04CD" w14:textId="77777777" w:rsidR="00A514A8" w:rsidRPr="009779AB" w:rsidRDefault="00A514A8" w:rsidP="00BE6A44">
                                  <w:pPr>
                                    <w:rPr>
                                      <w:rStyle w:val="BoldCtrlShiftAltB"/>
                                    </w:rPr>
                                  </w:pPr>
                                  <w:r w:rsidRPr="009779AB">
                                    <w:rPr>
                                      <w:rStyle w:val="BoldCtrlShiftAltB"/>
                                    </w:rPr>
                                    <w:t>info@capire.com.au</w:t>
                                  </w:r>
                                </w:p>
                                <w:p w14:paraId="6F37F8D2" w14:textId="77777777" w:rsidR="00A514A8" w:rsidRPr="009779AB" w:rsidRDefault="00A514A8" w:rsidP="00BE6A44">
                                  <w:pPr>
                                    <w:rPr>
                                      <w:rStyle w:val="BoldCtrlShiftAltB"/>
                                    </w:rPr>
                                  </w:pPr>
                                  <w:r w:rsidRPr="009779AB">
                                    <w:rPr>
                                      <w:rStyle w:val="BoldCtrlShiftAltB"/>
                                    </w:rPr>
                                    <w:t>capire.com.au</w:t>
                                  </w:r>
                                </w:p>
                                <w:p w14:paraId="51519403" w14:textId="77777777" w:rsidR="00A514A8" w:rsidRPr="009779AB" w:rsidRDefault="00A514A8" w:rsidP="00BE6A44">
                                  <w:pPr>
                                    <w:rPr>
                                      <w:rStyle w:val="BoldCtrlShiftAltB"/>
                                    </w:rPr>
                                  </w:pPr>
                                </w:p>
                                <w:p w14:paraId="41A81D84" w14:textId="77777777" w:rsidR="00A514A8" w:rsidRPr="009779AB" w:rsidRDefault="00A514A8" w:rsidP="00BE6A44">
                                  <w:proofErr w:type="spellStart"/>
                                  <w:r w:rsidRPr="009779AB">
                                    <w:t>Capire</w:t>
                                  </w:r>
                                  <w:proofErr w:type="spellEnd"/>
                                  <w:r w:rsidRPr="009779AB">
                                    <w:t xml:space="preserve"> acknowledges </w:t>
                                  </w:r>
                                  <w:r w:rsidRPr="009779AB">
                                    <w:br/>
                                    <w:t xml:space="preserve">and deeply respects the </w:t>
                                  </w:r>
                                  <w:proofErr w:type="spellStart"/>
                                  <w:r w:rsidRPr="009779AB">
                                    <w:t>Wurundjeri</w:t>
                                  </w:r>
                                  <w:proofErr w:type="spellEnd"/>
                                  <w:r w:rsidRPr="009779AB">
                                    <w:t xml:space="preserve"> people and </w:t>
                                  </w:r>
                                  <w:r w:rsidRPr="009779AB">
                                    <w:br/>
                                    <w:t xml:space="preserve">the Traditional Owners </w:t>
                                  </w:r>
                                  <w:r w:rsidRPr="009779AB">
                                    <w:br/>
                                    <w:t>of the Victorian land.</w:t>
                                  </w:r>
                                </w:p>
                              </w:tc>
                              <w:tc>
                                <w:tcPr>
                                  <w:tcW w:w="7627" w:type="dxa"/>
                                  <w:vMerge w:val="restart"/>
                                  <w:vAlign w:val="bottom"/>
                                </w:tcPr>
                                <w:p w14:paraId="69813667" w14:textId="77777777" w:rsidR="00A514A8" w:rsidRPr="009779AB" w:rsidRDefault="00A514A8" w:rsidP="00BE6A44">
                                  <w:pPr>
                                    <w:pStyle w:val="spacer"/>
                                    <w:jc w:val="right"/>
                                    <w:rPr>
                                      <w:lang w:val="en-AU"/>
                                    </w:rPr>
                                  </w:pPr>
                                  <w:r w:rsidRPr="009779AB">
                                    <w:rPr>
                                      <w:noProof/>
                                      <w:lang w:val="en-AU" w:eastAsia="en-AU"/>
                                    </w:rPr>
                                    <w:drawing>
                                      <wp:inline distT="0" distB="0" distL="0" distR="0" wp14:anchorId="541E1C63" wp14:editId="2233E852">
                                        <wp:extent cx="1205865" cy="417195"/>
                                        <wp:effectExtent l="0" t="0" r="0" b="1905"/>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pic:cNvPicPr>
                                                  <a:picLocks noChangeAspect="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xmlns:c="http://schemas.openxmlformats.org/drawingml/2006/chart" xmlns:a16="http://schemas.microsoft.com/office/drawing/2014/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4"/>
                                                    </a:ext>
                                                  </a:extLst>
                                                </a:blip>
                                                <a:stretch>
                                                  <a:fillRect/>
                                                </a:stretch>
                                              </pic:blipFill>
                                              <pic:spPr>
                                                <a:xfrm>
                                                  <a:off x="0" y="0"/>
                                                  <a:ext cx="1205865" cy="417195"/>
                                                </a:xfrm>
                                                <a:prstGeom prst="rect">
                                                  <a:avLst/>
                                                </a:prstGeom>
                                              </pic:spPr>
                                            </pic:pic>
                                          </a:graphicData>
                                        </a:graphic>
                                      </wp:inline>
                                    </w:drawing>
                                  </w:r>
                                  <w:r w:rsidRPr="009779AB">
                                    <w:rPr>
                                      <w:lang w:val="en-AU"/>
                                    </w:rPr>
                                    <w:br/>
                                  </w:r>
                                </w:p>
                              </w:tc>
                            </w:tr>
                            <w:tr w:rsidR="00A514A8" w:rsidRPr="009779AB" w14:paraId="054251A0" w14:textId="77777777" w:rsidTr="006C4E2D">
                              <w:trPr>
                                <w:trHeight w:val="1967"/>
                              </w:trPr>
                              <w:tc>
                                <w:tcPr>
                                  <w:tcW w:w="3115" w:type="dxa"/>
                                  <w:vAlign w:val="bottom"/>
                                </w:tcPr>
                                <w:p w14:paraId="31EE2251" w14:textId="77777777" w:rsidR="00A514A8" w:rsidRPr="009779AB" w:rsidRDefault="00A514A8" w:rsidP="00BE6A44">
                                  <w:r w:rsidRPr="009779AB">
                                    <w:rPr>
                                      <w:noProof/>
                                      <w:lang w:eastAsia="en-AU"/>
                                    </w:rPr>
                                    <w:drawing>
                                      <wp:inline distT="0" distB="0" distL="0" distR="0" wp14:anchorId="3C6449E9" wp14:editId="6E744B5B">
                                        <wp:extent cx="591429" cy="900000"/>
                                        <wp:effectExtent l="0" t="0" r="0" b="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raphic 280"/>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xmlns:c="http://schemas.openxmlformats.org/drawingml/2006/chart" xmlns:a16="http://schemas.microsoft.com/office/drawing/2014/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6"/>
                                                    </a:ext>
                                                  </a:extLst>
                                                </a:blip>
                                                <a:stretch>
                                                  <a:fillRect/>
                                                </a:stretch>
                                              </pic:blipFill>
                                              <pic:spPr>
                                                <a:xfrm>
                                                  <a:off x="0" y="0"/>
                                                  <a:ext cx="591429" cy="900000"/>
                                                </a:xfrm>
                                                <a:prstGeom prst="rect">
                                                  <a:avLst/>
                                                </a:prstGeom>
                                              </pic:spPr>
                                            </pic:pic>
                                          </a:graphicData>
                                        </a:graphic>
                                      </wp:inline>
                                    </w:drawing>
                                  </w:r>
                                </w:p>
                              </w:tc>
                              <w:tc>
                                <w:tcPr>
                                  <w:tcW w:w="7627" w:type="dxa"/>
                                  <w:vMerge/>
                                  <w:vAlign w:val="bottom"/>
                                </w:tcPr>
                                <w:p w14:paraId="17A738FF" w14:textId="77777777" w:rsidR="00A514A8" w:rsidRPr="009779AB" w:rsidRDefault="00A514A8" w:rsidP="00BE6A44">
                                  <w:pPr>
                                    <w:pStyle w:val="spacer"/>
                                    <w:jc w:val="right"/>
                                    <w:rPr>
                                      <w:lang w:val="en-AU"/>
                                    </w:rPr>
                                  </w:pPr>
                                </w:p>
                              </w:tc>
                            </w:tr>
                          </w:tbl>
                          <w:p w14:paraId="5C42296F" w14:textId="77777777" w:rsidR="00A514A8" w:rsidRPr="009779AB" w:rsidRDefault="00A514A8" w:rsidP="006C4E2D"/>
                        </w:txbxContent>
                      </wps:txbx>
                      <wps:bodyPr rot="0" vert="horz" wrap="square" lIns="360000" tIns="360000" rIns="36000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619478" id="_x0000_t202" coordsize="21600,21600" o:spt="202" path="m,l,21600r21600,l21600,xe">
                <v:stroke joinstyle="miter"/>
                <v:path gradientshapeok="t" o:connecttype="rect"/>
              </v:shapetype>
              <v:shape id="Text Box 1131355286" o:spid="_x0000_s1028" type="#_x0000_t202" style="position:absolute;margin-left:0;margin-top:0;width:595.3pt;height:841.9pt;z-index:-251658201;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" fillcolor="#fdb917 [3204]" stroked="f">
                <v:textbox inset="10mm,10mm,10mm">
                  <w:txbxContent>
                    <w:tbl>
                      <w:tblPr>
                        <w:tblStyle w:val="clear"/>
                        <w:tblW w:w="4993" w:type="pct"/>
                        <w:tblLayout w:type="fixed"/>
                        <w:tblLook w:val="04A0" w:firstRow="1" w:lastRow="0" w:firstColumn="1" w:lastColumn="0" w:noHBand="0" w:noVBand="1"/>
                      </w:tblPr>
                      <w:tblGrid>
                        <w:gridCol w:w="3115"/>
                        <w:gridCol w:w="7628"/>
                      </w:tblGrid>
                      <w:tr w:rsidR="00A514A8" w:rsidRPr="009779AB" w14:paraId="11886DB9" w14:textId="77777777" w:rsidTr="00CC57FA">
                        <w:trPr>
                          <w:trHeight w:val="10207"/>
                        </w:trPr>
                        <w:tc>
                          <w:tcPr>
                            <w:tcW w:w="10742" w:type="dxa"/>
                            <w:gridSpan w:val="2"/>
                          </w:tcPr>
                          <w:p w14:paraId="71D8497E" w14:textId="77777777" w:rsidR="00A514A8" w:rsidRPr="009779AB" w:rsidRDefault="00A514A8" w:rsidP="006C4E2D">
                            <w:pPr>
                              <w:pStyle w:val="IntroText"/>
                              <w:rPr>
                                <w:sz w:val="80"/>
                                <w:szCs w:val="80"/>
                              </w:rPr>
                            </w:pPr>
                            <w:r w:rsidRPr="009779AB">
                              <w:rPr>
                                <w:sz w:val="80"/>
                                <w:szCs w:val="80"/>
                              </w:rPr>
                              <w:t>Giving every person a voice.</w:t>
                            </w:r>
                          </w:p>
                        </w:tc>
                      </w:tr>
                      <w:tr w:rsidR="00A514A8" w:rsidRPr="009779AB" w14:paraId="1D110B60" w14:textId="77777777" w:rsidTr="006C4E2D">
                        <w:trPr>
                          <w:trHeight w:val="2692"/>
                        </w:trPr>
                        <w:tc>
                          <w:tcPr>
                            <w:tcW w:w="3115" w:type="dxa"/>
                          </w:tcPr>
                          <w:p w14:paraId="39E60AEE" w14:textId="77777777" w:rsidR="00A514A8" w:rsidRPr="009779AB" w:rsidRDefault="00A514A8" w:rsidP="00BE6A44">
                            <w:pPr>
                              <w:rPr>
                                <w:rStyle w:val="BoldCtrlShiftAltB"/>
                              </w:rPr>
                            </w:pPr>
                            <w:proofErr w:type="spellStart"/>
                            <w:r w:rsidRPr="009779AB">
                              <w:rPr>
                                <w:rStyle w:val="BoldCtrlShiftAltB"/>
                              </w:rPr>
                              <w:t>Capire</w:t>
                            </w:r>
                            <w:proofErr w:type="spellEnd"/>
                            <w:r w:rsidRPr="009779AB">
                              <w:rPr>
                                <w:rStyle w:val="BoldCtrlShiftAltB"/>
                              </w:rPr>
                              <w:t xml:space="preserve"> Consulting Group</w:t>
                            </w:r>
                          </w:p>
                          <w:p w14:paraId="493E1331" w14:textId="77777777" w:rsidR="00A514A8" w:rsidRPr="009779AB" w:rsidRDefault="00A514A8" w:rsidP="00BE6A44">
                            <w:r w:rsidRPr="009779AB">
                              <w:t xml:space="preserve">The Commons, </w:t>
                            </w:r>
                          </w:p>
                          <w:p w14:paraId="6D732A9F" w14:textId="77777777" w:rsidR="00A514A8" w:rsidRPr="009779AB" w:rsidRDefault="00A514A8" w:rsidP="00BE6A44">
                            <w:proofErr w:type="spellStart"/>
                            <w:r w:rsidRPr="009779AB">
                              <w:t>Wurundjeri</w:t>
                            </w:r>
                            <w:proofErr w:type="spellEnd"/>
                            <w:r w:rsidRPr="009779AB">
                              <w:t xml:space="preserve"> Country</w:t>
                            </w:r>
                          </w:p>
                          <w:p w14:paraId="7636FE35" w14:textId="77777777" w:rsidR="00A514A8" w:rsidRPr="009779AB" w:rsidRDefault="00A514A8" w:rsidP="00BE6A44">
                            <w:r w:rsidRPr="009779AB">
                              <w:t xml:space="preserve">36-38 </w:t>
                            </w:r>
                            <w:proofErr w:type="spellStart"/>
                            <w:r w:rsidRPr="009779AB">
                              <w:t>Gipps</w:t>
                            </w:r>
                            <w:proofErr w:type="spellEnd"/>
                            <w:r w:rsidRPr="009779AB">
                              <w:t xml:space="preserve"> Street, </w:t>
                            </w:r>
                          </w:p>
                          <w:p w14:paraId="36C33F8D" w14:textId="77777777" w:rsidR="00A514A8" w:rsidRPr="009779AB" w:rsidRDefault="00A514A8" w:rsidP="00BE6A44">
                            <w:r w:rsidRPr="009779AB">
                              <w:t>Collingwood VIC 3066</w:t>
                            </w:r>
                          </w:p>
                          <w:p w14:paraId="7B69C748" w14:textId="77777777" w:rsidR="00A514A8" w:rsidRPr="009779AB" w:rsidRDefault="00A514A8" w:rsidP="00BE6A44">
                            <w:r w:rsidRPr="009779AB">
                              <w:t>(03) 9285 9000</w:t>
                            </w:r>
                            <w:r w:rsidRPr="009779AB">
                              <w:br/>
                            </w:r>
                          </w:p>
                          <w:p w14:paraId="240F04CD" w14:textId="77777777" w:rsidR="00A514A8" w:rsidRPr="009779AB" w:rsidRDefault="00A514A8" w:rsidP="00BE6A44">
                            <w:pPr>
                              <w:rPr>
                                <w:rStyle w:val="BoldCtrlShiftAltB"/>
                              </w:rPr>
                            </w:pPr>
                            <w:r w:rsidRPr="009779AB">
                              <w:rPr>
                                <w:rStyle w:val="BoldCtrlShiftAltB"/>
                              </w:rPr>
                              <w:t>info@capire.com.au</w:t>
                            </w:r>
                          </w:p>
                          <w:p w14:paraId="6F37F8D2" w14:textId="77777777" w:rsidR="00A514A8" w:rsidRPr="009779AB" w:rsidRDefault="00A514A8" w:rsidP="00BE6A44">
                            <w:pPr>
                              <w:rPr>
                                <w:rStyle w:val="BoldCtrlShiftAltB"/>
                              </w:rPr>
                            </w:pPr>
                            <w:r w:rsidRPr="009779AB">
                              <w:rPr>
                                <w:rStyle w:val="BoldCtrlShiftAltB"/>
                              </w:rPr>
                              <w:t>capire.com.au</w:t>
                            </w:r>
                          </w:p>
                          <w:p w14:paraId="51519403" w14:textId="77777777" w:rsidR="00A514A8" w:rsidRPr="009779AB" w:rsidRDefault="00A514A8" w:rsidP="00BE6A44">
                            <w:pPr>
                              <w:rPr>
                                <w:rStyle w:val="BoldCtrlShiftAltB"/>
                              </w:rPr>
                            </w:pPr>
                          </w:p>
                          <w:p w14:paraId="41A81D84" w14:textId="77777777" w:rsidR="00A514A8" w:rsidRPr="009779AB" w:rsidRDefault="00A514A8" w:rsidP="00BE6A44">
                            <w:proofErr w:type="spellStart"/>
                            <w:r w:rsidRPr="009779AB">
                              <w:t>Capire</w:t>
                            </w:r>
                            <w:proofErr w:type="spellEnd"/>
                            <w:r w:rsidRPr="009779AB">
                              <w:t xml:space="preserve"> acknowledges </w:t>
                            </w:r>
                            <w:r w:rsidRPr="009779AB">
                              <w:br/>
                              <w:t xml:space="preserve">and deeply respects the </w:t>
                            </w:r>
                            <w:proofErr w:type="spellStart"/>
                            <w:r w:rsidRPr="009779AB">
                              <w:t>Wurundjeri</w:t>
                            </w:r>
                            <w:proofErr w:type="spellEnd"/>
                            <w:r w:rsidRPr="009779AB">
                              <w:t xml:space="preserve"> people and </w:t>
                            </w:r>
                            <w:r w:rsidRPr="009779AB">
                              <w:br/>
                              <w:t xml:space="preserve">the Traditional Owners </w:t>
                            </w:r>
                            <w:r w:rsidRPr="009779AB">
                              <w:br/>
                              <w:t>of the Victorian land.</w:t>
                            </w:r>
                          </w:p>
                        </w:tc>
                        <w:tc>
                          <w:tcPr>
                            <w:tcW w:w="7627" w:type="dxa"/>
                            <w:vMerge w:val="restart"/>
                            <w:vAlign w:val="bottom"/>
                          </w:tcPr>
                          <w:p w14:paraId="69813667" w14:textId="77777777" w:rsidR="00A514A8" w:rsidRPr="009779AB" w:rsidRDefault="00A514A8" w:rsidP="00BE6A44">
                            <w:pPr>
                              <w:pStyle w:val="spacer"/>
                              <w:jc w:val="right"/>
                              <w:rPr>
                                <w:lang w:val="en-AU"/>
                              </w:rPr>
                            </w:pPr>
                            <w:r w:rsidRPr="009779AB">
                              <w:rPr>
                                <w:noProof/>
                                <w:lang w:val="en-AU" w:eastAsia="en-AU"/>
                              </w:rPr>
                              <w:drawing>
                                <wp:inline distT="0" distB="0" distL="0" distR="0" wp14:anchorId="541E1C63" wp14:editId="2233E852">
                                  <wp:extent cx="1205865" cy="417195"/>
                                  <wp:effectExtent l="0" t="0" r="0" b="1905"/>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pic:cNvPicPr>
                                            <a:picLocks noChangeAspect="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xmlns:c="http://schemas.openxmlformats.org/drawingml/2006/chart" xmlns:a16="http://schemas.microsoft.com/office/drawing/2014/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4"/>
                                              </a:ext>
                                            </a:extLst>
                                          </a:blip>
                                          <a:stretch>
                                            <a:fillRect/>
                                          </a:stretch>
                                        </pic:blipFill>
                                        <pic:spPr>
                                          <a:xfrm>
                                            <a:off x="0" y="0"/>
                                            <a:ext cx="1205865" cy="417195"/>
                                          </a:xfrm>
                                          <a:prstGeom prst="rect">
                                            <a:avLst/>
                                          </a:prstGeom>
                                        </pic:spPr>
                                      </pic:pic>
                                    </a:graphicData>
                                  </a:graphic>
                                </wp:inline>
                              </w:drawing>
                            </w:r>
                            <w:r w:rsidRPr="009779AB">
                              <w:rPr>
                                <w:lang w:val="en-AU"/>
                              </w:rPr>
                              <w:br/>
                            </w:r>
                          </w:p>
                        </w:tc>
                      </w:tr>
                      <w:tr w:rsidR="00A514A8" w:rsidRPr="009779AB" w14:paraId="054251A0" w14:textId="77777777" w:rsidTr="006C4E2D">
                        <w:trPr>
                          <w:trHeight w:val="1967"/>
                        </w:trPr>
                        <w:tc>
                          <w:tcPr>
                            <w:tcW w:w="3115" w:type="dxa"/>
                            <w:vAlign w:val="bottom"/>
                          </w:tcPr>
                          <w:p w14:paraId="31EE2251" w14:textId="77777777" w:rsidR="00A514A8" w:rsidRPr="009779AB" w:rsidRDefault="00A514A8" w:rsidP="00BE6A44">
                            <w:r w:rsidRPr="009779AB">
                              <w:rPr>
                                <w:noProof/>
                                <w:lang w:eastAsia="en-AU"/>
                              </w:rPr>
                              <w:drawing>
                                <wp:inline distT="0" distB="0" distL="0" distR="0" wp14:anchorId="3C6449E9" wp14:editId="6E744B5B">
                                  <wp:extent cx="591429" cy="900000"/>
                                  <wp:effectExtent l="0" t="0" r="0" b="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raphic 280"/>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xmlns:c="http://schemas.openxmlformats.org/drawingml/2006/chart" xmlns:a16="http://schemas.microsoft.com/office/drawing/2014/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6"/>
                                              </a:ext>
                                            </a:extLst>
                                          </a:blip>
                                          <a:stretch>
                                            <a:fillRect/>
                                          </a:stretch>
                                        </pic:blipFill>
                                        <pic:spPr>
                                          <a:xfrm>
                                            <a:off x="0" y="0"/>
                                            <a:ext cx="591429" cy="900000"/>
                                          </a:xfrm>
                                          <a:prstGeom prst="rect">
                                            <a:avLst/>
                                          </a:prstGeom>
                                        </pic:spPr>
                                      </pic:pic>
                                    </a:graphicData>
                                  </a:graphic>
                                </wp:inline>
                              </w:drawing>
                            </w:r>
                          </w:p>
                        </w:tc>
                        <w:tc>
                          <w:tcPr>
                            <w:tcW w:w="7627" w:type="dxa"/>
                            <w:vMerge/>
                            <w:vAlign w:val="bottom"/>
                          </w:tcPr>
                          <w:p w14:paraId="17A738FF" w14:textId="77777777" w:rsidR="00A514A8" w:rsidRPr="009779AB" w:rsidRDefault="00A514A8" w:rsidP="00BE6A44">
                            <w:pPr>
                              <w:pStyle w:val="spacer"/>
                              <w:jc w:val="right"/>
                              <w:rPr>
                                <w:lang w:val="en-AU"/>
                              </w:rPr>
                            </w:pPr>
                          </w:p>
                        </w:tc>
                      </w:tr>
                    </w:tbl>
                    <w:p w14:paraId="5C42296F" w14:textId="77777777" w:rsidR="00A514A8" w:rsidRPr="009779AB" w:rsidRDefault="00A514A8" w:rsidP="006C4E2D"/>
                  </w:txbxContent>
                </v:textbox>
                <w10:wrap type="topAndBottom" anchorx="page" anchory="page"/>
                <w10:anchorlock/>
              </v:shape>
            </w:pict>
          </mc:Fallback>
        </mc:AlternateContent>
      </w:r>
      <w:r w:rsidR="006C4E2D" w:rsidRPr="009779AB">
        <w:br w:type="page"/>
      </w:r>
    </w:p>
    <w:p w14:paraId="0F0CB35B" w14:textId="05268AC6" w:rsidR="006C4E2D" w:rsidRPr="009779AB" w:rsidRDefault="00C44764">
      <w:r w:rsidRPr="009779AB">
        <w:rPr>
          <w:noProof/>
          <w:lang w:eastAsia="en-AU"/>
        </w:rPr>
        <w:lastRenderedPageBreak/>
        <mc:AlternateContent>
          <mc:Choice Requires="wps">
            <w:drawing>
              <wp:anchor distT="45720" distB="45720" distL="114300" distR="114300" simplePos="0" relativeHeight="251658280" behindDoc="1" locked="1" layoutInCell="1" allowOverlap="1" wp14:anchorId="0A70305E" wp14:editId="6D162216">
                <wp:simplePos x="0" y="0"/>
                <wp:positionH relativeFrom="page">
                  <wp:align>left</wp:align>
                </wp:positionH>
                <wp:positionV relativeFrom="page">
                  <wp:align>top</wp:align>
                </wp:positionV>
                <wp:extent cx="7560310" cy="10692130"/>
                <wp:effectExtent l="0" t="0" r="0" b="0"/>
                <wp:wrapTopAndBottom/>
                <wp:docPr id="1519270691" name="Text Box 1519270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92130"/>
                        </a:xfrm>
                        <a:prstGeom prst="rect">
                          <a:avLst/>
                        </a:prstGeom>
                        <a:solidFill>
                          <a:schemeClr val="accent1"/>
                        </a:solidFill>
                        <a:ln w="9525">
                          <a:noFill/>
                          <a:miter lim="800000"/>
                          <a:headEnd/>
                          <a:tailEnd/>
                        </a:ln>
                      </wps:spPr>
                      <wps:txbx>
                        <w:txbxContent>
                          <w:tbl>
                            <w:tblPr>
                              <w:tblStyle w:val="clear"/>
                              <w:tblW w:w="10771" w:type="dxa"/>
                              <w:tblLook w:val="04A0" w:firstRow="1" w:lastRow="0" w:firstColumn="1" w:lastColumn="0" w:noHBand="0" w:noVBand="1"/>
                            </w:tblPr>
                            <w:tblGrid>
                              <w:gridCol w:w="5244"/>
                              <w:gridCol w:w="283"/>
                              <w:gridCol w:w="5244"/>
                            </w:tblGrid>
                            <w:tr w:rsidR="00A514A8" w:rsidRPr="009779AB" w14:paraId="1C87A901" w14:textId="77777777" w:rsidTr="000F1836">
                              <w:trPr>
                                <w:trHeight w:val="283"/>
                              </w:trPr>
                              <w:tc>
                                <w:tcPr>
                                  <w:tcW w:w="5244" w:type="dxa"/>
                                </w:tcPr>
                                <w:p w14:paraId="38BB0824" w14:textId="77777777" w:rsidR="00A514A8" w:rsidRPr="009779AB" w:rsidRDefault="00A514A8" w:rsidP="000F1836">
                                  <w:pPr>
                                    <w:pStyle w:val="TableBody"/>
                                    <w:rPr>
                                      <w:rStyle w:val="BoldCtrlShiftAltB"/>
                                    </w:rPr>
                                  </w:pPr>
                                  <w:r w:rsidRPr="009779AB">
                                    <w:rPr>
                                      <w:rStyle w:val="BoldCtrlShiftAltB"/>
                                    </w:rPr>
                                    <w:t>Privacy</w:t>
                                  </w:r>
                                </w:p>
                                <w:p w14:paraId="7A3418D4" w14:textId="77777777" w:rsidR="00A514A8" w:rsidRPr="009779AB" w:rsidRDefault="00A514A8" w:rsidP="000F1836">
                                  <w:pPr>
                                    <w:pStyle w:val="TableBody"/>
                                  </w:pPr>
                                  <w:proofErr w:type="spellStart"/>
                                  <w:r w:rsidRPr="009779AB">
                                    <w:t>Capire</w:t>
                                  </w:r>
                                  <w:proofErr w:type="spellEnd"/>
                                  <w:r w:rsidRPr="009779AB">
                                    <w:t xml:space="preserve"> Consulting Group and any person(s) acting on our behalf is committed to protecting privacy and personally identifiable information by meeting our responsibilities under the Victorian Privacy Act 1988 and the Australian Privacy Principles 2014 as well as relevant industry codes of ethics and conduct.</w:t>
                                  </w:r>
                                </w:p>
                                <w:p w14:paraId="3BA96F5B" w14:textId="77777777" w:rsidR="00A514A8" w:rsidRPr="009779AB" w:rsidRDefault="00A514A8" w:rsidP="000F1836">
                                  <w:pPr>
                                    <w:pStyle w:val="TableBody"/>
                                  </w:pPr>
                                  <w:r w:rsidRPr="009779AB">
                                    <w:t>For the purpose of program delivery, and on behalf of our clients, we collect personal information from individuals, such as e-mail addresses, contact details, demographic data and program feedback to enable us to facilitate participation in consultation activities. We follow a strict procedure for the collection, use, disclosure, storage and destruction of personal information. Any information we collect is stored securely on our server for the duration of the program and only disclosed to our client or the program team. Written notes from consultation activities are manually transferred to our server and disposed of securely.</w:t>
                                  </w:r>
                                </w:p>
                                <w:p w14:paraId="6E21D717" w14:textId="77777777" w:rsidR="00A514A8" w:rsidRPr="009779AB" w:rsidRDefault="00A514A8" w:rsidP="000F1836">
                                  <w:pPr>
                                    <w:pStyle w:val="TableBody"/>
                                  </w:pPr>
                                  <w:r w:rsidRPr="009779AB">
                                    <w:t>Comments recorded during any consultation activities are faithfully transcribed however not attributed to individuals. Diligence is taken to ensure that any comments or sensitive information does not become personally identifiable in our reporting, or at any stage of the program.</w:t>
                                  </w:r>
                                </w:p>
                                <w:p w14:paraId="23456FD0" w14:textId="77777777" w:rsidR="00A514A8" w:rsidRPr="009779AB" w:rsidRDefault="00A514A8" w:rsidP="000F1836">
                                  <w:pPr>
                                    <w:pStyle w:val="TableBody"/>
                                  </w:pPr>
                                  <w:proofErr w:type="spellStart"/>
                                  <w:r w:rsidRPr="009779AB">
                                    <w:t>Capire</w:t>
                                  </w:r>
                                  <w:proofErr w:type="spellEnd"/>
                                  <w:r w:rsidRPr="009779AB">
                                    <w:t xml:space="preserve"> operates an in-office server with security measures that include, but are not limited to, password protected access, restrictions to sensitive data and the encrypted transfer of data.</w:t>
                                  </w:r>
                                </w:p>
                                <w:p w14:paraId="39DF4C1D" w14:textId="77777777" w:rsidR="00A514A8" w:rsidRPr="009779AB" w:rsidRDefault="00A514A8" w:rsidP="000F1836">
                                  <w:pPr>
                                    <w:pStyle w:val="TableBody"/>
                                  </w:pPr>
                                  <w:r w:rsidRPr="009779AB">
                                    <w:t>For more information about the way we collect information, how we use, store and disclose information as well as our complaints procedure, please see www.capire.com.au or telephone (03) 9285 9000.</w:t>
                                  </w:r>
                                </w:p>
                              </w:tc>
                              <w:tc>
                                <w:tcPr>
                                  <w:tcW w:w="283" w:type="dxa"/>
                                </w:tcPr>
                                <w:p w14:paraId="4677CE4D" w14:textId="77777777" w:rsidR="00A514A8" w:rsidRPr="009779AB" w:rsidRDefault="00A514A8" w:rsidP="000F1836">
                                  <w:pPr>
                                    <w:pStyle w:val="TableBody"/>
                                  </w:pPr>
                                </w:p>
                              </w:tc>
                              <w:tc>
                                <w:tcPr>
                                  <w:tcW w:w="5244" w:type="dxa"/>
                                </w:tcPr>
                                <w:p w14:paraId="7D322AAC" w14:textId="77777777" w:rsidR="00A514A8" w:rsidRPr="009779AB" w:rsidRDefault="00A514A8" w:rsidP="000F1836">
                                  <w:pPr>
                                    <w:pStyle w:val="TableBody"/>
                                    <w:rPr>
                                      <w:rStyle w:val="BoldCtrlShiftAltB"/>
                                    </w:rPr>
                                  </w:pPr>
                                  <w:r w:rsidRPr="009779AB">
                                    <w:rPr>
                                      <w:rStyle w:val="BoldCtrlShiftAltB"/>
                                    </w:rPr>
                                    <w:t>Consultation</w:t>
                                  </w:r>
                                </w:p>
                                <w:p w14:paraId="089C0C5D" w14:textId="77777777" w:rsidR="00A514A8" w:rsidRPr="009779AB" w:rsidRDefault="00A514A8" w:rsidP="000F1836">
                                  <w:pPr>
                                    <w:pStyle w:val="TableBody"/>
                                  </w:pPr>
                                  <w:r w:rsidRPr="009779AB">
                                    <w:t xml:space="preserve">Unless otherwise stated, all feedback documented by </w:t>
                                  </w:r>
                                  <w:proofErr w:type="spellStart"/>
                                  <w:r w:rsidRPr="009779AB">
                                    <w:t>Capire</w:t>
                                  </w:r>
                                  <w:proofErr w:type="spellEnd"/>
                                  <w:r w:rsidRPr="009779AB">
                                    <w:t xml:space="preserve"> Consulting Group and any person(s) acting on our behalf is written and/or recorded during our program/consultation activities.</w:t>
                                  </w:r>
                                </w:p>
                                <w:p w14:paraId="6592F345" w14:textId="77777777" w:rsidR="00A514A8" w:rsidRPr="009779AB" w:rsidRDefault="00A514A8" w:rsidP="000F1836">
                                  <w:pPr>
                                    <w:pStyle w:val="TableBody"/>
                                  </w:pPr>
                                  <w:proofErr w:type="spellStart"/>
                                  <w:r w:rsidRPr="009779AB">
                                    <w:t>Capire</w:t>
                                  </w:r>
                                  <w:proofErr w:type="spellEnd"/>
                                  <w:r w:rsidRPr="009779AB">
                                    <w:t xml:space="preserve"> staff and associates take great care while transcribing participant feedback but unfortunately cannot guarantee the accuracy of all notes. We are however confident that we capture the full range of ideas, concerns and views expressed during our consultation activities.</w:t>
                                  </w:r>
                                </w:p>
                                <w:p w14:paraId="518B93B4" w14:textId="77777777" w:rsidR="00A514A8" w:rsidRPr="009779AB" w:rsidRDefault="00A514A8" w:rsidP="000F1836">
                                  <w:pPr>
                                    <w:pStyle w:val="TableBody"/>
                                  </w:pPr>
                                  <w:r w:rsidRPr="009779AB">
                                    <w:t>Unless otherwise noted, the views expressed in our work represent those of the participants and not necessarily those of our consultants or our clients.</w:t>
                                  </w:r>
                                </w:p>
                                <w:p w14:paraId="72AE40F8" w14:textId="77777777" w:rsidR="00A514A8" w:rsidRPr="009779AB" w:rsidRDefault="00A514A8" w:rsidP="000F1836">
                                  <w:pPr>
                                    <w:pStyle w:val="TableBody"/>
                                  </w:pPr>
                                </w:p>
                                <w:p w14:paraId="21FF6F78" w14:textId="77777777" w:rsidR="00A514A8" w:rsidRPr="009779AB" w:rsidRDefault="00A514A8" w:rsidP="000F1836">
                                  <w:pPr>
                                    <w:pStyle w:val="TableBody"/>
                                    <w:rPr>
                                      <w:rStyle w:val="BoldCtrlShiftAltB"/>
                                    </w:rPr>
                                  </w:pPr>
                                  <w:r w:rsidRPr="009779AB">
                                    <w:rPr>
                                      <w:rStyle w:val="BoldCtrlShiftAltB"/>
                                    </w:rPr>
                                    <w:t>Definitions</w:t>
                                  </w:r>
                                </w:p>
                                <w:p w14:paraId="47F65E86" w14:textId="77777777" w:rsidR="00A514A8" w:rsidRPr="009779AB" w:rsidRDefault="00A514A8" w:rsidP="003744BE">
                                  <w:pPr>
                                    <w:pStyle w:val="TableBody"/>
                                  </w:pPr>
                                  <w:r w:rsidRPr="009779AB">
                                    <w:t xml:space="preserve">The following definitions are used in this document. </w:t>
                                  </w:r>
                                </w:p>
                                <w:p w14:paraId="63A03057" w14:textId="77777777" w:rsidR="00A514A8" w:rsidRPr="009779AB" w:rsidRDefault="00A514A8" w:rsidP="003744BE">
                                  <w:pPr>
                                    <w:pStyle w:val="TableBody"/>
                                  </w:pPr>
                                  <w:r w:rsidRPr="009779AB">
                                    <w:t xml:space="preserve">Engagement: A genuine process to inform decisions, share knowledge and strengthen relationships. </w:t>
                                  </w:r>
                                </w:p>
                                <w:p w14:paraId="5F640E5B" w14:textId="6254A08D" w:rsidR="00A514A8" w:rsidRPr="009779AB" w:rsidRDefault="00A514A8" w:rsidP="003744BE">
                                  <w:pPr>
                                    <w:pStyle w:val="TableBody"/>
                                  </w:pPr>
                                  <w:r w:rsidRPr="009779AB">
                                    <w:t>Community: A group of people, the members of which reside in the same geographical area or have a shared background, interest, affiliation, or membership</w:t>
                                  </w:r>
                                </w:p>
                              </w:tc>
                            </w:tr>
                          </w:tbl>
                          <w:p w14:paraId="1B6B4D14" w14:textId="77777777" w:rsidR="00A514A8" w:rsidRPr="009779AB" w:rsidRDefault="00A514A8" w:rsidP="00CC57FA">
                            <w:pPr>
                              <w:spacing w:after="1000"/>
                            </w:pPr>
                          </w:p>
                          <w:tbl>
                            <w:tblPr>
                              <w:tblStyle w:val="PulloutTable"/>
                              <w:tblW w:w="4993" w:type="pct"/>
                              <w:tblLayout w:type="fixed"/>
                              <w:tblLook w:val="04A0" w:firstRow="1" w:lastRow="0" w:firstColumn="1" w:lastColumn="0" w:noHBand="0" w:noVBand="1"/>
                            </w:tblPr>
                            <w:tblGrid>
                              <w:gridCol w:w="1415"/>
                              <w:gridCol w:w="3604"/>
                              <w:gridCol w:w="3605"/>
                              <w:gridCol w:w="2119"/>
                            </w:tblGrid>
                            <w:tr w:rsidR="00A514A8" w:rsidRPr="009779AB" w14:paraId="791BF81B" w14:textId="77777777" w:rsidTr="00014375">
                              <w:tc>
                                <w:tcPr>
                                  <w:tcW w:w="1416" w:type="dxa"/>
                                </w:tcPr>
                                <w:p w14:paraId="7E78B734" w14:textId="77777777" w:rsidR="00A514A8" w:rsidRPr="009779AB" w:rsidRDefault="00A514A8" w:rsidP="000F1836">
                                  <w:pPr>
                                    <w:pStyle w:val="TableHeading"/>
                                  </w:pPr>
                                  <w:r w:rsidRPr="009779AB">
                                    <w:t xml:space="preserve">VERSION </w:t>
                                  </w:r>
                                </w:p>
                              </w:tc>
                              <w:tc>
                                <w:tcPr>
                                  <w:tcW w:w="3609" w:type="dxa"/>
                                </w:tcPr>
                                <w:p w14:paraId="781935E8" w14:textId="77777777" w:rsidR="00A514A8" w:rsidRPr="009779AB" w:rsidRDefault="00A514A8" w:rsidP="000F1836">
                                  <w:pPr>
                                    <w:pStyle w:val="TableHeading"/>
                                  </w:pPr>
                                  <w:r w:rsidRPr="009779AB">
                                    <w:t>AUTHOR</w:t>
                                  </w:r>
                                </w:p>
                              </w:tc>
                              <w:tc>
                                <w:tcPr>
                                  <w:tcW w:w="3610" w:type="dxa"/>
                                </w:tcPr>
                                <w:p w14:paraId="7A35F466" w14:textId="77777777" w:rsidR="00A514A8" w:rsidRPr="009779AB" w:rsidRDefault="00A514A8" w:rsidP="000F1836">
                                  <w:pPr>
                                    <w:pStyle w:val="TableHeading"/>
                                  </w:pPr>
                                  <w:r w:rsidRPr="009779AB">
                                    <w:t>AUTHORISED</w:t>
                                  </w:r>
                                </w:p>
                              </w:tc>
                              <w:tc>
                                <w:tcPr>
                                  <w:tcW w:w="2122" w:type="dxa"/>
                                </w:tcPr>
                                <w:p w14:paraId="02EDD549" w14:textId="77777777" w:rsidR="00A514A8" w:rsidRPr="009779AB" w:rsidRDefault="00A514A8" w:rsidP="000F1836">
                                  <w:pPr>
                                    <w:pStyle w:val="TableHeading"/>
                                  </w:pPr>
                                  <w:r w:rsidRPr="009779AB">
                                    <w:t>DATE</w:t>
                                  </w:r>
                                </w:p>
                              </w:tc>
                            </w:tr>
                            <w:sdt>
                              <w:sdtPr>
                                <w:id w:val="1880347746"/>
                              </w:sdtPr>
                              <w:sdtEndPr/>
                              <w:sdtContent>
                                <w:sdt>
                                  <w:sdtPr>
                                    <w:id w:val="47815238"/>
                                  </w:sdtPr>
                                  <w:sdtEndPr/>
                                  <w:sdtContent>
                                    <w:tr w:rsidR="00A514A8" w:rsidRPr="009779AB" w14:paraId="076563B4" w14:textId="77777777" w:rsidTr="00014375">
                                      <w:tc>
                                        <w:tcPr>
                                          <w:tcW w:w="1416" w:type="dxa"/>
                                        </w:tcPr>
                                        <w:p w14:paraId="410A128E" w14:textId="3B3FEBBD" w:rsidR="00A514A8" w:rsidRPr="009779AB" w:rsidRDefault="00A514A8" w:rsidP="000F1836">
                                          <w:pPr>
                                            <w:pStyle w:val="TableBody"/>
                                          </w:pPr>
                                          <w:r w:rsidRPr="009779AB">
                                            <w:t>1</w:t>
                                          </w:r>
                                        </w:p>
                                      </w:tc>
                                      <w:tc>
                                        <w:tcPr>
                                          <w:tcW w:w="3609" w:type="dxa"/>
                                        </w:tcPr>
                                        <w:p w14:paraId="3A76ADF9" w14:textId="76005DC0" w:rsidR="00A514A8" w:rsidRPr="009779AB" w:rsidRDefault="00A514A8" w:rsidP="000F1836">
                                          <w:pPr>
                                            <w:pStyle w:val="TableBody"/>
                                          </w:pPr>
                                          <w:proofErr w:type="spellStart"/>
                                          <w:r w:rsidRPr="009779AB">
                                            <w:t>Capire</w:t>
                                          </w:r>
                                          <w:proofErr w:type="spellEnd"/>
                                          <w:r w:rsidRPr="009779AB">
                                            <w:t xml:space="preserve"> Consulting Group</w:t>
                                          </w:r>
                                        </w:p>
                                      </w:tc>
                                      <w:tc>
                                        <w:tcPr>
                                          <w:tcW w:w="3610" w:type="dxa"/>
                                        </w:tcPr>
                                        <w:p w14:paraId="75FD01DF" w14:textId="088195D9" w:rsidR="00A514A8" w:rsidRPr="009779AB" w:rsidRDefault="00A514A8" w:rsidP="000F1836">
                                          <w:pPr>
                                            <w:pStyle w:val="TableBody"/>
                                          </w:pPr>
                                          <w:proofErr w:type="spellStart"/>
                                          <w:r w:rsidRPr="009779AB">
                                            <w:t>CoM</w:t>
                                          </w:r>
                                          <w:proofErr w:type="spellEnd"/>
                                          <w:r w:rsidRPr="009779AB">
                                            <w:t xml:space="preserve">, </w:t>
                                          </w:r>
                                          <w:proofErr w:type="spellStart"/>
                                          <w:r w:rsidRPr="009779AB">
                                            <w:t>CoY</w:t>
                                          </w:r>
                                          <w:proofErr w:type="spellEnd"/>
                                          <w:r w:rsidRPr="009779AB">
                                            <w:t xml:space="preserve">, </w:t>
                                          </w:r>
                                          <w:proofErr w:type="spellStart"/>
                                          <w:r w:rsidRPr="009779AB">
                                            <w:t>CoPP</w:t>
                                          </w:r>
                                          <w:proofErr w:type="spellEnd"/>
                                        </w:p>
                                      </w:tc>
                                      <w:sdt>
                                        <w:sdtPr>
                                          <w:id w:val="-1976822326"/>
                                          <w:date w:fullDate="2023-09-21T00:00:00Z">
                                            <w:dateFormat w:val="dd/MM/yyyy"/>
                                            <w:lid w:val="en-AU"/>
                                            <w:storeMappedDataAs w:val="dateTime"/>
                                            <w:calendar w:val="gregorian"/>
                                          </w:date>
                                        </w:sdtPr>
                                        <w:sdtEndPr/>
                                        <w:sdtContent>
                                          <w:tc>
                                            <w:tcPr>
                                              <w:tcW w:w="2122" w:type="dxa"/>
                                            </w:tcPr>
                                            <w:p w14:paraId="063DAEBE" w14:textId="0C9537F6" w:rsidR="00A514A8" w:rsidRPr="009779AB" w:rsidRDefault="00A514A8" w:rsidP="000F1836">
                                              <w:pPr>
                                                <w:pStyle w:val="TableBody"/>
                                              </w:pPr>
                                              <w:r w:rsidRPr="009779AB">
                                                <w:t>21/09/2023</w:t>
                                              </w:r>
                                            </w:p>
                                          </w:tc>
                                        </w:sdtContent>
                                      </w:sdt>
                                    </w:tr>
                                  </w:sdtContent>
                                </w:sdt>
                              </w:sdtContent>
                            </w:sdt>
                            <w:sdt>
                              <w:sdtPr>
                                <w:id w:val="-1180036533"/>
                              </w:sdtPr>
                              <w:sdtEndPr/>
                              <w:sdtContent>
                                <w:tr w:rsidR="00014375" w:rsidRPr="009779AB" w14:paraId="1AB99635" w14:textId="77777777" w:rsidTr="00014375">
                                  <w:tc>
                                    <w:tcPr>
                                      <w:tcW w:w="1416" w:type="dxa"/>
                                    </w:tcPr>
                                    <w:p w14:paraId="3B82BDFB" w14:textId="20E6B831" w:rsidR="00014375" w:rsidRPr="009779AB" w:rsidRDefault="00014375" w:rsidP="000F1836">
                                      <w:pPr>
                                        <w:pStyle w:val="TableBody"/>
                                      </w:pPr>
                                      <w:r w:rsidRPr="009779AB">
                                        <w:t>2</w:t>
                                      </w:r>
                                    </w:p>
                                  </w:tc>
                                  <w:tc>
                                    <w:tcPr>
                                      <w:tcW w:w="3609" w:type="dxa"/>
                                    </w:tcPr>
                                    <w:p w14:paraId="21BF122A" w14:textId="77777777" w:rsidR="00014375" w:rsidRPr="009779AB" w:rsidRDefault="00014375" w:rsidP="000F1836">
                                      <w:pPr>
                                        <w:pStyle w:val="TableBody"/>
                                      </w:pPr>
                                      <w:proofErr w:type="spellStart"/>
                                      <w:r w:rsidRPr="009779AB">
                                        <w:t>Capire</w:t>
                                      </w:r>
                                      <w:proofErr w:type="spellEnd"/>
                                      <w:r w:rsidRPr="009779AB">
                                        <w:t xml:space="preserve"> Consulting Group</w:t>
                                      </w:r>
                                    </w:p>
                                  </w:tc>
                                  <w:tc>
                                    <w:tcPr>
                                      <w:tcW w:w="3610" w:type="dxa"/>
                                    </w:tcPr>
                                    <w:p w14:paraId="3A288FC7" w14:textId="77777777" w:rsidR="00014375" w:rsidRPr="009779AB" w:rsidRDefault="00014375" w:rsidP="000F1836">
                                      <w:pPr>
                                        <w:pStyle w:val="TableBody"/>
                                      </w:pPr>
                                      <w:proofErr w:type="spellStart"/>
                                      <w:r w:rsidRPr="009779AB">
                                        <w:t>CoM</w:t>
                                      </w:r>
                                      <w:proofErr w:type="spellEnd"/>
                                      <w:r w:rsidRPr="009779AB">
                                        <w:t xml:space="preserve">, </w:t>
                                      </w:r>
                                      <w:proofErr w:type="spellStart"/>
                                      <w:r w:rsidRPr="009779AB">
                                        <w:t>CoY</w:t>
                                      </w:r>
                                      <w:proofErr w:type="spellEnd"/>
                                      <w:r w:rsidRPr="009779AB">
                                        <w:t xml:space="preserve">, </w:t>
                                      </w:r>
                                      <w:proofErr w:type="spellStart"/>
                                      <w:r w:rsidRPr="009779AB">
                                        <w:t>CoPP</w:t>
                                      </w:r>
                                      <w:proofErr w:type="spellEnd"/>
                                    </w:p>
                                  </w:tc>
                                  <w:sdt>
                                    <w:sdtPr>
                                      <w:id w:val="110482773"/>
                                      <w:date w:fullDate="2023-10-20T00:00:00Z">
                                        <w:dateFormat w:val="dd/MM/yyyy"/>
                                        <w:lid w:val="en-AU"/>
                                        <w:storeMappedDataAs w:val="dateTime"/>
                                        <w:calendar w:val="gregorian"/>
                                      </w:date>
                                    </w:sdtPr>
                                    <w:sdtEndPr/>
                                    <w:sdtContent>
                                      <w:tc>
                                        <w:tcPr>
                                          <w:tcW w:w="2122" w:type="dxa"/>
                                        </w:tcPr>
                                        <w:p w14:paraId="412099D0" w14:textId="40193559" w:rsidR="00014375" w:rsidRPr="009779AB" w:rsidRDefault="006A4A34" w:rsidP="00E27C69">
                                          <w:pPr>
                                            <w:pStyle w:val="TableBody"/>
                                          </w:pPr>
                                          <w:r w:rsidRPr="009779AB">
                                            <w:t>20</w:t>
                                          </w:r>
                                          <w:r w:rsidR="00014375" w:rsidRPr="009779AB">
                                            <w:t>/10/2023</w:t>
                                          </w:r>
                                        </w:p>
                                      </w:tc>
                                    </w:sdtContent>
                                  </w:sdt>
                                </w:tr>
                              </w:sdtContent>
                            </w:sdt>
                          </w:tbl>
                          <w:p w14:paraId="57AE981A" w14:textId="77777777" w:rsidR="00A514A8" w:rsidRPr="009779AB" w:rsidRDefault="00A514A8" w:rsidP="006C4E2D"/>
                        </w:txbxContent>
                      </wps:txbx>
                      <wps:bodyPr rot="0" vert="horz" wrap="square" lIns="360000" tIns="360000" rIns="36000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0A70305E" id="Text Box 1519270691" o:spid="_x0000_s1029" type="#_x0000_t202" style="position:absolute;margin-left:0;margin-top:0;width:595.3pt;height:841.9pt;z-index:-251658200;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" fillcolor="#fdb917 [3204]" stroked="f">
                <v:textbox inset="10mm,10mm,10mm">
                  <w:txbxContent>
                    <w:tbl>
                      <w:tblPr>
                        <w:tblStyle w:val="clear"/>
                        <w:tblW w:w="10771" w:type="dxa"/>
                        <w:tblLook w:val="04A0" w:firstRow="1" w:lastRow="0" w:firstColumn="1" w:lastColumn="0" w:noHBand="0" w:noVBand="1"/>
                      </w:tblPr>
                      <w:tblGrid>
                        <w:gridCol w:w="5244"/>
                        <w:gridCol w:w="283"/>
                        <w:gridCol w:w="5244"/>
                      </w:tblGrid>
                      <w:tr w:rsidR="00A514A8" w:rsidRPr="009779AB" w14:paraId="1C87A901" w14:textId="77777777" w:rsidTr="000F1836">
                        <w:trPr>
                          <w:trHeight w:val="283"/>
                        </w:trPr>
                        <w:tc>
                          <w:tcPr>
                            <w:tcW w:w="5244" w:type="dxa"/>
                          </w:tcPr>
                          <w:p w14:paraId="38BB0824" w14:textId="77777777" w:rsidR="00A514A8" w:rsidRPr="009779AB" w:rsidRDefault="00A514A8" w:rsidP="000F1836">
                            <w:pPr>
                              <w:pStyle w:val="TableBody"/>
                              <w:rPr>
                                <w:rStyle w:val="BoldCtrlShiftAltB"/>
                              </w:rPr>
                            </w:pPr>
                            <w:r w:rsidRPr="009779AB">
                              <w:rPr>
                                <w:rStyle w:val="BoldCtrlShiftAltB"/>
                              </w:rPr>
                              <w:t>Privacy</w:t>
                            </w:r>
                          </w:p>
                          <w:p w14:paraId="7A3418D4" w14:textId="77777777" w:rsidR="00A514A8" w:rsidRPr="009779AB" w:rsidRDefault="00A514A8" w:rsidP="000F1836">
                            <w:pPr>
                              <w:pStyle w:val="TableBody"/>
                            </w:pPr>
                            <w:proofErr w:type="spellStart"/>
                            <w:r w:rsidRPr="009779AB">
                              <w:t>Capire</w:t>
                            </w:r>
                            <w:proofErr w:type="spellEnd"/>
                            <w:r w:rsidRPr="009779AB">
                              <w:t xml:space="preserve"> Consulting Group and any person(s) acting on our behalf is committed to protecting privacy and personally identifiable information by meeting our responsibilities under the Victorian Privacy Act 1988 and the Australian Privacy Principles 2014 as well as relevant industry codes of ethics and conduct.</w:t>
                            </w:r>
                          </w:p>
                          <w:p w14:paraId="3BA96F5B" w14:textId="77777777" w:rsidR="00A514A8" w:rsidRPr="009779AB" w:rsidRDefault="00A514A8" w:rsidP="000F1836">
                            <w:pPr>
                              <w:pStyle w:val="TableBody"/>
                            </w:pPr>
                            <w:r w:rsidRPr="009779AB">
                              <w:t>For the purpose of program delivery, and on behalf of our clients, we collect personal information from individuals, such as e-mail addresses, contact details, demographic data and program feedback to enable us to facilitate participation in consultation activities. We follow a strict procedure for the collection, use, disclosure, storage and destruction of personal information. Any information we collect is stored securely on our server for the duration of the program and only disclosed to our client or the program team. Written notes from consultation activities are manually transferred to our server and disposed of securely.</w:t>
                            </w:r>
                          </w:p>
                          <w:p w14:paraId="6E21D717" w14:textId="77777777" w:rsidR="00A514A8" w:rsidRPr="009779AB" w:rsidRDefault="00A514A8" w:rsidP="000F1836">
                            <w:pPr>
                              <w:pStyle w:val="TableBody"/>
                            </w:pPr>
                            <w:r w:rsidRPr="009779AB">
                              <w:t>Comments recorded during any consultation activities are faithfully transcribed however not attributed to individuals. Diligence is taken to ensure that any comments or sensitive information does not become personally identifiable in our reporting, or at any stage of the program.</w:t>
                            </w:r>
                          </w:p>
                          <w:p w14:paraId="23456FD0" w14:textId="77777777" w:rsidR="00A514A8" w:rsidRPr="009779AB" w:rsidRDefault="00A514A8" w:rsidP="000F1836">
                            <w:pPr>
                              <w:pStyle w:val="TableBody"/>
                            </w:pPr>
                            <w:proofErr w:type="spellStart"/>
                            <w:r w:rsidRPr="009779AB">
                              <w:t>Capire</w:t>
                            </w:r>
                            <w:proofErr w:type="spellEnd"/>
                            <w:r w:rsidRPr="009779AB">
                              <w:t xml:space="preserve"> operates an in-office server with security measures that include, but are not limited to, password protected access, restrictions to sensitive data and the encrypted transfer of data.</w:t>
                            </w:r>
                          </w:p>
                          <w:p w14:paraId="39DF4C1D" w14:textId="77777777" w:rsidR="00A514A8" w:rsidRPr="009779AB" w:rsidRDefault="00A514A8" w:rsidP="000F1836">
                            <w:pPr>
                              <w:pStyle w:val="TableBody"/>
                            </w:pPr>
                            <w:r w:rsidRPr="009779AB">
                              <w:t>For more information about the way we collect information, how we use, store and disclose information as well as our complaints procedure, please see www.capire.com.au or telephone (03) 9285 9000.</w:t>
                            </w:r>
                          </w:p>
                        </w:tc>
                        <w:tc>
                          <w:tcPr>
                            <w:tcW w:w="283" w:type="dxa"/>
                          </w:tcPr>
                          <w:p w14:paraId="4677CE4D" w14:textId="77777777" w:rsidR="00A514A8" w:rsidRPr="009779AB" w:rsidRDefault="00A514A8" w:rsidP="000F1836">
                            <w:pPr>
                              <w:pStyle w:val="TableBody"/>
                            </w:pPr>
                          </w:p>
                        </w:tc>
                        <w:tc>
                          <w:tcPr>
                            <w:tcW w:w="5244" w:type="dxa"/>
                          </w:tcPr>
                          <w:p w14:paraId="7D322AAC" w14:textId="77777777" w:rsidR="00A514A8" w:rsidRPr="009779AB" w:rsidRDefault="00A514A8" w:rsidP="000F1836">
                            <w:pPr>
                              <w:pStyle w:val="TableBody"/>
                              <w:rPr>
                                <w:rStyle w:val="BoldCtrlShiftAltB"/>
                              </w:rPr>
                            </w:pPr>
                            <w:r w:rsidRPr="009779AB">
                              <w:rPr>
                                <w:rStyle w:val="BoldCtrlShiftAltB"/>
                              </w:rPr>
                              <w:t>Consultation</w:t>
                            </w:r>
                          </w:p>
                          <w:p w14:paraId="089C0C5D" w14:textId="77777777" w:rsidR="00A514A8" w:rsidRPr="009779AB" w:rsidRDefault="00A514A8" w:rsidP="000F1836">
                            <w:pPr>
                              <w:pStyle w:val="TableBody"/>
                            </w:pPr>
                            <w:r w:rsidRPr="009779AB">
                              <w:t xml:space="preserve">Unless otherwise stated, all feedback documented by </w:t>
                            </w:r>
                            <w:proofErr w:type="spellStart"/>
                            <w:r w:rsidRPr="009779AB">
                              <w:t>Capire</w:t>
                            </w:r>
                            <w:proofErr w:type="spellEnd"/>
                            <w:r w:rsidRPr="009779AB">
                              <w:t xml:space="preserve"> Consulting Group and any person(s) acting on our behalf is written and/or recorded during our program/consultation activities.</w:t>
                            </w:r>
                          </w:p>
                          <w:p w14:paraId="6592F345" w14:textId="77777777" w:rsidR="00A514A8" w:rsidRPr="009779AB" w:rsidRDefault="00A514A8" w:rsidP="000F1836">
                            <w:pPr>
                              <w:pStyle w:val="TableBody"/>
                            </w:pPr>
                            <w:proofErr w:type="spellStart"/>
                            <w:r w:rsidRPr="009779AB">
                              <w:t>Capire</w:t>
                            </w:r>
                            <w:proofErr w:type="spellEnd"/>
                            <w:r w:rsidRPr="009779AB">
                              <w:t xml:space="preserve"> staff and associates take great care while transcribing participant feedback but unfortunately cannot guarantee the accuracy of all notes. We are however confident that we capture the full range of ideas, concerns and views expressed during our consultation activities.</w:t>
                            </w:r>
                          </w:p>
                          <w:p w14:paraId="518B93B4" w14:textId="77777777" w:rsidR="00A514A8" w:rsidRPr="009779AB" w:rsidRDefault="00A514A8" w:rsidP="000F1836">
                            <w:pPr>
                              <w:pStyle w:val="TableBody"/>
                            </w:pPr>
                            <w:r w:rsidRPr="009779AB">
                              <w:t>Unless otherwise noted, the views expressed in our work represent those of the participants and not necessarily those of our consultants or our clients.</w:t>
                            </w:r>
                          </w:p>
                          <w:p w14:paraId="72AE40F8" w14:textId="77777777" w:rsidR="00A514A8" w:rsidRPr="009779AB" w:rsidRDefault="00A514A8" w:rsidP="000F1836">
                            <w:pPr>
                              <w:pStyle w:val="TableBody"/>
                            </w:pPr>
                          </w:p>
                          <w:p w14:paraId="21FF6F78" w14:textId="77777777" w:rsidR="00A514A8" w:rsidRPr="009779AB" w:rsidRDefault="00A514A8" w:rsidP="000F1836">
                            <w:pPr>
                              <w:pStyle w:val="TableBody"/>
                              <w:rPr>
                                <w:rStyle w:val="BoldCtrlShiftAltB"/>
                              </w:rPr>
                            </w:pPr>
                            <w:r w:rsidRPr="009779AB">
                              <w:rPr>
                                <w:rStyle w:val="BoldCtrlShiftAltB"/>
                              </w:rPr>
                              <w:t>Definitions</w:t>
                            </w:r>
                          </w:p>
                          <w:p w14:paraId="47F65E86" w14:textId="77777777" w:rsidR="00A514A8" w:rsidRPr="009779AB" w:rsidRDefault="00A514A8" w:rsidP="003744BE">
                            <w:pPr>
                              <w:pStyle w:val="TableBody"/>
                            </w:pPr>
                            <w:r w:rsidRPr="009779AB">
                              <w:t xml:space="preserve">The following definitions are used in this document. </w:t>
                            </w:r>
                          </w:p>
                          <w:p w14:paraId="63A03057" w14:textId="77777777" w:rsidR="00A514A8" w:rsidRPr="009779AB" w:rsidRDefault="00A514A8" w:rsidP="003744BE">
                            <w:pPr>
                              <w:pStyle w:val="TableBody"/>
                            </w:pPr>
                            <w:r w:rsidRPr="009779AB">
                              <w:t xml:space="preserve">Engagement: A genuine process to inform decisions, share knowledge and strengthen relationships. </w:t>
                            </w:r>
                          </w:p>
                          <w:p w14:paraId="5F640E5B" w14:textId="6254A08D" w:rsidR="00A514A8" w:rsidRPr="009779AB" w:rsidRDefault="00A514A8" w:rsidP="003744BE">
                            <w:pPr>
                              <w:pStyle w:val="TableBody"/>
                            </w:pPr>
                            <w:r w:rsidRPr="009779AB">
                              <w:t>Community: A group of people, the members of which reside in the same geographical area or have a shared background, interest, affiliation, or membership</w:t>
                            </w:r>
                          </w:p>
                        </w:tc>
                      </w:tr>
                    </w:tbl>
                    <w:p w14:paraId="1B6B4D14" w14:textId="77777777" w:rsidR="00A514A8" w:rsidRPr="009779AB" w:rsidRDefault="00A514A8" w:rsidP="00CC57FA">
                      <w:pPr>
                        <w:spacing w:after="1000"/>
                      </w:pPr>
                    </w:p>
                    <w:tbl>
                      <w:tblPr>
                        <w:tblStyle w:val="PulloutTable"/>
                        <w:tblW w:w="4993" w:type="pct"/>
                        <w:tblLayout w:type="fixed"/>
                        <w:tblLook w:val="04A0" w:firstRow="1" w:lastRow="0" w:firstColumn="1" w:lastColumn="0" w:noHBand="0" w:noVBand="1"/>
                      </w:tblPr>
                      <w:tblGrid>
                        <w:gridCol w:w="1415"/>
                        <w:gridCol w:w="3604"/>
                        <w:gridCol w:w="3605"/>
                        <w:gridCol w:w="2119"/>
                      </w:tblGrid>
                      <w:tr w:rsidR="00A514A8" w:rsidRPr="009779AB" w14:paraId="791BF81B" w14:textId="77777777" w:rsidTr="00014375">
                        <w:tc>
                          <w:tcPr>
                            <w:tcW w:w="1416" w:type="dxa"/>
                          </w:tcPr>
                          <w:p w14:paraId="7E78B734" w14:textId="77777777" w:rsidR="00A514A8" w:rsidRPr="009779AB" w:rsidRDefault="00A514A8" w:rsidP="000F1836">
                            <w:pPr>
                              <w:pStyle w:val="TableHeading"/>
                            </w:pPr>
                            <w:r w:rsidRPr="009779AB">
                              <w:t xml:space="preserve">VERSION </w:t>
                            </w:r>
                          </w:p>
                        </w:tc>
                        <w:tc>
                          <w:tcPr>
                            <w:tcW w:w="3609" w:type="dxa"/>
                          </w:tcPr>
                          <w:p w14:paraId="781935E8" w14:textId="77777777" w:rsidR="00A514A8" w:rsidRPr="009779AB" w:rsidRDefault="00A514A8" w:rsidP="000F1836">
                            <w:pPr>
                              <w:pStyle w:val="TableHeading"/>
                            </w:pPr>
                            <w:r w:rsidRPr="009779AB">
                              <w:t>AUTHOR</w:t>
                            </w:r>
                          </w:p>
                        </w:tc>
                        <w:tc>
                          <w:tcPr>
                            <w:tcW w:w="3610" w:type="dxa"/>
                          </w:tcPr>
                          <w:p w14:paraId="7A35F466" w14:textId="77777777" w:rsidR="00A514A8" w:rsidRPr="009779AB" w:rsidRDefault="00A514A8" w:rsidP="000F1836">
                            <w:pPr>
                              <w:pStyle w:val="TableHeading"/>
                            </w:pPr>
                            <w:r w:rsidRPr="009779AB">
                              <w:t>AUTHORISED</w:t>
                            </w:r>
                          </w:p>
                        </w:tc>
                        <w:tc>
                          <w:tcPr>
                            <w:tcW w:w="2122" w:type="dxa"/>
                          </w:tcPr>
                          <w:p w14:paraId="02EDD549" w14:textId="77777777" w:rsidR="00A514A8" w:rsidRPr="009779AB" w:rsidRDefault="00A514A8" w:rsidP="000F1836">
                            <w:pPr>
                              <w:pStyle w:val="TableHeading"/>
                            </w:pPr>
                            <w:r w:rsidRPr="009779AB">
                              <w:t>DATE</w:t>
                            </w:r>
                          </w:p>
                        </w:tc>
                      </w:tr>
                      <w:sdt>
                        <w:sdtPr>
                          <w:id w:val="1880347746"/>
                        </w:sdtPr>
                        <w:sdtEndPr/>
                        <w:sdtContent>
                          <w:sdt>
                            <w:sdtPr>
                              <w:id w:val="47815238"/>
                            </w:sdtPr>
                            <w:sdtEndPr/>
                            <w:sdtContent>
                              <w:tr w:rsidR="00A514A8" w:rsidRPr="009779AB" w14:paraId="076563B4" w14:textId="77777777" w:rsidTr="00014375">
                                <w:tc>
                                  <w:tcPr>
                                    <w:tcW w:w="1416" w:type="dxa"/>
                                  </w:tcPr>
                                  <w:p w14:paraId="410A128E" w14:textId="3B3FEBBD" w:rsidR="00A514A8" w:rsidRPr="009779AB" w:rsidRDefault="00A514A8" w:rsidP="000F1836">
                                    <w:pPr>
                                      <w:pStyle w:val="TableBody"/>
                                    </w:pPr>
                                    <w:r w:rsidRPr="009779AB">
                                      <w:t>1</w:t>
                                    </w:r>
                                  </w:p>
                                </w:tc>
                                <w:tc>
                                  <w:tcPr>
                                    <w:tcW w:w="3609" w:type="dxa"/>
                                  </w:tcPr>
                                  <w:p w14:paraId="3A76ADF9" w14:textId="76005DC0" w:rsidR="00A514A8" w:rsidRPr="009779AB" w:rsidRDefault="00A514A8" w:rsidP="000F1836">
                                    <w:pPr>
                                      <w:pStyle w:val="TableBody"/>
                                    </w:pPr>
                                    <w:proofErr w:type="spellStart"/>
                                    <w:r w:rsidRPr="009779AB">
                                      <w:t>Capire</w:t>
                                    </w:r>
                                    <w:proofErr w:type="spellEnd"/>
                                    <w:r w:rsidRPr="009779AB">
                                      <w:t xml:space="preserve"> Consulting Group</w:t>
                                    </w:r>
                                  </w:p>
                                </w:tc>
                                <w:tc>
                                  <w:tcPr>
                                    <w:tcW w:w="3610" w:type="dxa"/>
                                  </w:tcPr>
                                  <w:p w14:paraId="75FD01DF" w14:textId="088195D9" w:rsidR="00A514A8" w:rsidRPr="009779AB" w:rsidRDefault="00A514A8" w:rsidP="000F1836">
                                    <w:pPr>
                                      <w:pStyle w:val="TableBody"/>
                                    </w:pPr>
                                    <w:proofErr w:type="spellStart"/>
                                    <w:r w:rsidRPr="009779AB">
                                      <w:t>CoM</w:t>
                                    </w:r>
                                    <w:proofErr w:type="spellEnd"/>
                                    <w:r w:rsidRPr="009779AB">
                                      <w:t xml:space="preserve">, </w:t>
                                    </w:r>
                                    <w:proofErr w:type="spellStart"/>
                                    <w:r w:rsidRPr="009779AB">
                                      <w:t>CoY</w:t>
                                    </w:r>
                                    <w:proofErr w:type="spellEnd"/>
                                    <w:r w:rsidRPr="009779AB">
                                      <w:t xml:space="preserve">, </w:t>
                                    </w:r>
                                    <w:proofErr w:type="spellStart"/>
                                    <w:r w:rsidRPr="009779AB">
                                      <w:t>CoPP</w:t>
                                    </w:r>
                                    <w:proofErr w:type="spellEnd"/>
                                  </w:p>
                                </w:tc>
                                <w:sdt>
                                  <w:sdtPr>
                                    <w:id w:val="-1976822326"/>
                                    <w:date w:fullDate="2023-09-21T00:00:00Z">
                                      <w:dateFormat w:val="dd/MM/yyyy"/>
                                      <w:lid w:val="en-AU"/>
                                      <w:storeMappedDataAs w:val="dateTime"/>
                                      <w:calendar w:val="gregorian"/>
                                    </w:date>
                                  </w:sdtPr>
                                  <w:sdtEndPr/>
                                  <w:sdtContent>
                                    <w:tc>
                                      <w:tcPr>
                                        <w:tcW w:w="2122" w:type="dxa"/>
                                      </w:tcPr>
                                      <w:p w14:paraId="063DAEBE" w14:textId="0C9537F6" w:rsidR="00A514A8" w:rsidRPr="009779AB" w:rsidRDefault="00A514A8" w:rsidP="000F1836">
                                        <w:pPr>
                                          <w:pStyle w:val="TableBody"/>
                                        </w:pPr>
                                        <w:r w:rsidRPr="009779AB">
                                          <w:t>21/09/2023</w:t>
                                        </w:r>
                                      </w:p>
                                    </w:tc>
                                  </w:sdtContent>
                                </w:sdt>
                              </w:tr>
                            </w:sdtContent>
                          </w:sdt>
                        </w:sdtContent>
                      </w:sdt>
                      <w:sdt>
                        <w:sdtPr>
                          <w:id w:val="-1180036533"/>
                        </w:sdtPr>
                        <w:sdtEndPr/>
                        <w:sdtContent>
                          <w:tr w:rsidR="00014375" w:rsidRPr="009779AB" w14:paraId="1AB99635" w14:textId="77777777" w:rsidTr="00014375">
                            <w:tc>
                              <w:tcPr>
                                <w:tcW w:w="1416" w:type="dxa"/>
                              </w:tcPr>
                              <w:p w14:paraId="3B82BDFB" w14:textId="20E6B831" w:rsidR="00014375" w:rsidRPr="009779AB" w:rsidRDefault="00014375" w:rsidP="000F1836">
                                <w:pPr>
                                  <w:pStyle w:val="TableBody"/>
                                </w:pPr>
                                <w:r w:rsidRPr="009779AB">
                                  <w:t>2</w:t>
                                </w:r>
                              </w:p>
                            </w:tc>
                            <w:tc>
                              <w:tcPr>
                                <w:tcW w:w="3609" w:type="dxa"/>
                              </w:tcPr>
                              <w:p w14:paraId="21BF122A" w14:textId="77777777" w:rsidR="00014375" w:rsidRPr="009779AB" w:rsidRDefault="00014375" w:rsidP="000F1836">
                                <w:pPr>
                                  <w:pStyle w:val="TableBody"/>
                                </w:pPr>
                                <w:proofErr w:type="spellStart"/>
                                <w:r w:rsidRPr="009779AB">
                                  <w:t>Capire</w:t>
                                </w:r>
                                <w:proofErr w:type="spellEnd"/>
                                <w:r w:rsidRPr="009779AB">
                                  <w:t xml:space="preserve"> Consulting Group</w:t>
                                </w:r>
                              </w:p>
                            </w:tc>
                            <w:tc>
                              <w:tcPr>
                                <w:tcW w:w="3610" w:type="dxa"/>
                              </w:tcPr>
                              <w:p w14:paraId="3A288FC7" w14:textId="77777777" w:rsidR="00014375" w:rsidRPr="009779AB" w:rsidRDefault="00014375" w:rsidP="000F1836">
                                <w:pPr>
                                  <w:pStyle w:val="TableBody"/>
                                </w:pPr>
                                <w:proofErr w:type="spellStart"/>
                                <w:r w:rsidRPr="009779AB">
                                  <w:t>CoM</w:t>
                                </w:r>
                                <w:proofErr w:type="spellEnd"/>
                                <w:r w:rsidRPr="009779AB">
                                  <w:t xml:space="preserve">, </w:t>
                                </w:r>
                                <w:proofErr w:type="spellStart"/>
                                <w:r w:rsidRPr="009779AB">
                                  <w:t>CoY</w:t>
                                </w:r>
                                <w:proofErr w:type="spellEnd"/>
                                <w:r w:rsidRPr="009779AB">
                                  <w:t xml:space="preserve">, </w:t>
                                </w:r>
                                <w:proofErr w:type="spellStart"/>
                                <w:r w:rsidRPr="009779AB">
                                  <w:t>CoPP</w:t>
                                </w:r>
                                <w:proofErr w:type="spellEnd"/>
                              </w:p>
                            </w:tc>
                            <w:sdt>
                              <w:sdtPr>
                                <w:id w:val="110482773"/>
                                <w:date w:fullDate="2023-10-20T00:00:00Z">
                                  <w:dateFormat w:val="dd/MM/yyyy"/>
                                  <w:lid w:val="en-AU"/>
                                  <w:storeMappedDataAs w:val="dateTime"/>
                                  <w:calendar w:val="gregorian"/>
                                </w:date>
                              </w:sdtPr>
                              <w:sdtEndPr/>
                              <w:sdtContent>
                                <w:tc>
                                  <w:tcPr>
                                    <w:tcW w:w="2122" w:type="dxa"/>
                                  </w:tcPr>
                                  <w:p w14:paraId="412099D0" w14:textId="40193559" w:rsidR="00014375" w:rsidRPr="009779AB" w:rsidRDefault="006A4A34" w:rsidP="00E27C69">
                                    <w:pPr>
                                      <w:pStyle w:val="TableBody"/>
                                    </w:pPr>
                                    <w:r w:rsidRPr="009779AB">
                                      <w:t>20</w:t>
                                    </w:r>
                                    <w:r w:rsidR="00014375" w:rsidRPr="009779AB">
                                      <w:t>/10/2023</w:t>
                                    </w:r>
                                  </w:p>
                                </w:tc>
                              </w:sdtContent>
                            </w:sdt>
                          </w:tr>
                        </w:sdtContent>
                      </w:sdt>
                    </w:tbl>
                    <w:p w14:paraId="57AE981A" w14:textId="77777777" w:rsidR="00A514A8" w:rsidRPr="009779AB" w:rsidRDefault="00A514A8" w:rsidP="006C4E2D"/>
                  </w:txbxContent>
                </v:textbox>
                <w10:wrap type="topAndBottom" anchorx="page" anchory="page"/>
                <w10:anchorlock/>
              </v:shape>
            </w:pict>
          </mc:Fallback>
        </mc:AlternateContent>
      </w:r>
      <w:r w:rsidR="006C4E2D" w:rsidRPr="009779AB">
        <w:br w:type="page"/>
      </w:r>
    </w:p>
    <w:sdt>
      <w:sdtPr>
        <w:rPr>
          <w:rFonts w:asciiTheme="minorHAnsi" w:hAnsiTheme="minorHAnsi"/>
          <w:color w:val="auto"/>
          <w:sz w:val="20"/>
          <w:szCs w:val="20"/>
        </w:rPr>
        <w:id w:val="-1263219265"/>
        <w:docPartObj>
          <w:docPartGallery w:val="Table of Contents"/>
          <w:docPartUnique/>
        </w:docPartObj>
      </w:sdtPr>
      <w:sdtEndPr>
        <w:rPr>
          <w:b/>
          <w:bCs/>
          <w:sz w:val="22"/>
        </w:rPr>
      </w:sdtEndPr>
      <w:sdtContent>
        <w:p w14:paraId="75497236" w14:textId="77777777" w:rsidR="00453C02" w:rsidRPr="009779AB" w:rsidRDefault="00453C02" w:rsidP="00CD1FA4">
          <w:pPr>
            <w:pStyle w:val="TOCHeading"/>
          </w:pPr>
          <w:r w:rsidRPr="009779AB">
            <w:t>Contents</w:t>
          </w:r>
        </w:p>
        <w:p w14:paraId="67BF78F2" w14:textId="71FE78AC" w:rsidR="002C7608" w:rsidRDefault="00453C02">
          <w:pPr>
            <w:pStyle w:val="TOC1"/>
            <w:rPr>
              <w:rFonts w:eastAsiaTheme="minorEastAsia"/>
              <w:kern w:val="2"/>
              <w:sz w:val="22"/>
              <w:szCs w:val="22"/>
              <w:lang w:eastAsia="en-AU"/>
              <w14:ligatures w14:val="standardContextual"/>
            </w:rPr>
          </w:pPr>
          <w:r w:rsidRPr="009779AB">
            <w:rPr>
              <w:noProof w:val="0"/>
              <w:sz w:val="24"/>
            </w:rPr>
            <w:fldChar w:fldCharType="begin"/>
          </w:r>
          <w:r w:rsidRPr="009779AB">
            <w:rPr>
              <w:noProof w:val="0"/>
              <w:sz w:val="24"/>
            </w:rPr>
            <w:instrText xml:space="preserve"> TOC \o "2-2" \h \z \t "Heading 1,1,Appendix Heading 1,3" </w:instrText>
          </w:r>
          <w:r w:rsidRPr="009779AB">
            <w:rPr>
              <w:noProof w:val="0"/>
              <w:sz w:val="24"/>
            </w:rPr>
            <w:fldChar w:fldCharType="separate"/>
          </w:r>
          <w:hyperlink w:anchor="_Toc148693243" w:history="1">
            <w:r w:rsidR="002C7608" w:rsidRPr="00671DBA">
              <w:rPr>
                <w:rStyle w:val="Hyperlink"/>
              </w:rPr>
              <w:t>1.</w:t>
            </w:r>
            <w:r w:rsidR="002C7608">
              <w:rPr>
                <w:rFonts w:eastAsiaTheme="minorEastAsia"/>
                <w:kern w:val="2"/>
                <w:sz w:val="22"/>
                <w:szCs w:val="22"/>
                <w:lang w:eastAsia="en-AU"/>
                <w14:ligatures w14:val="standardContextual"/>
              </w:rPr>
              <w:tab/>
            </w:r>
            <w:r w:rsidR="002C7608" w:rsidRPr="00671DBA">
              <w:rPr>
                <w:rStyle w:val="Hyperlink"/>
              </w:rPr>
              <w:t>Introduction</w:t>
            </w:r>
            <w:r w:rsidR="002C7608">
              <w:rPr>
                <w:webHidden/>
              </w:rPr>
              <w:tab/>
            </w:r>
            <w:r w:rsidR="002C7608">
              <w:rPr>
                <w:webHidden/>
              </w:rPr>
              <w:fldChar w:fldCharType="begin"/>
            </w:r>
            <w:r w:rsidR="002C7608">
              <w:rPr>
                <w:webHidden/>
              </w:rPr>
              <w:instrText xml:space="preserve"> PAGEREF _Toc148693243 \h </w:instrText>
            </w:r>
            <w:r w:rsidR="002C7608">
              <w:rPr>
                <w:webHidden/>
              </w:rPr>
            </w:r>
            <w:r w:rsidR="002C7608">
              <w:rPr>
                <w:webHidden/>
              </w:rPr>
              <w:fldChar w:fldCharType="separate"/>
            </w:r>
            <w:r w:rsidR="0079030F">
              <w:rPr>
                <w:webHidden/>
              </w:rPr>
              <w:t>1</w:t>
            </w:r>
            <w:r w:rsidR="002C7608">
              <w:rPr>
                <w:webHidden/>
              </w:rPr>
              <w:fldChar w:fldCharType="end"/>
            </w:r>
          </w:hyperlink>
        </w:p>
        <w:p w14:paraId="378FD0CE" w14:textId="06271BF9" w:rsidR="002C7608" w:rsidRDefault="0079030F">
          <w:pPr>
            <w:pStyle w:val="TOC2"/>
            <w:rPr>
              <w:rFonts w:eastAsiaTheme="minorEastAsia"/>
              <w:kern w:val="2"/>
              <w:sz w:val="22"/>
              <w:szCs w:val="22"/>
              <w:lang w:eastAsia="en-AU"/>
              <w14:ligatures w14:val="standardContextual"/>
            </w:rPr>
          </w:pPr>
          <w:hyperlink w:anchor="_Toc148693244" w:history="1">
            <w:r w:rsidR="002C7608" w:rsidRPr="00671DBA">
              <w:rPr>
                <w:rStyle w:val="Hyperlink"/>
              </w:rPr>
              <w:t>1.1.</w:t>
            </w:r>
            <w:r w:rsidR="002C7608">
              <w:rPr>
                <w:rFonts w:eastAsiaTheme="minorEastAsia"/>
                <w:kern w:val="2"/>
                <w:sz w:val="22"/>
                <w:szCs w:val="22"/>
                <w:lang w:eastAsia="en-AU"/>
                <w14:ligatures w14:val="standardContextual"/>
              </w:rPr>
              <w:tab/>
            </w:r>
            <w:r w:rsidR="002C7608" w:rsidRPr="00671DBA">
              <w:rPr>
                <w:rStyle w:val="Hyperlink"/>
              </w:rPr>
              <w:t>Report purpose</w:t>
            </w:r>
            <w:r w:rsidR="002C7608">
              <w:rPr>
                <w:webHidden/>
              </w:rPr>
              <w:tab/>
            </w:r>
            <w:r w:rsidR="002C7608">
              <w:rPr>
                <w:webHidden/>
              </w:rPr>
              <w:fldChar w:fldCharType="begin"/>
            </w:r>
            <w:r w:rsidR="002C7608">
              <w:rPr>
                <w:webHidden/>
              </w:rPr>
              <w:instrText xml:space="preserve"> PAGEREF _Toc148693244 \h </w:instrText>
            </w:r>
            <w:r w:rsidR="002C7608">
              <w:rPr>
                <w:webHidden/>
              </w:rPr>
            </w:r>
            <w:r w:rsidR="002C7608">
              <w:rPr>
                <w:webHidden/>
              </w:rPr>
              <w:fldChar w:fldCharType="separate"/>
            </w:r>
            <w:r>
              <w:rPr>
                <w:webHidden/>
              </w:rPr>
              <w:t>1</w:t>
            </w:r>
            <w:r w:rsidR="002C7608">
              <w:rPr>
                <w:webHidden/>
              </w:rPr>
              <w:fldChar w:fldCharType="end"/>
            </w:r>
          </w:hyperlink>
        </w:p>
        <w:p w14:paraId="234A301A" w14:textId="43ACF2C3" w:rsidR="002C7608" w:rsidRDefault="0079030F">
          <w:pPr>
            <w:pStyle w:val="TOC2"/>
            <w:rPr>
              <w:rFonts w:eastAsiaTheme="minorEastAsia"/>
              <w:kern w:val="2"/>
              <w:sz w:val="22"/>
              <w:szCs w:val="22"/>
              <w:lang w:eastAsia="en-AU"/>
              <w14:ligatures w14:val="standardContextual"/>
            </w:rPr>
          </w:pPr>
          <w:hyperlink w:anchor="_Toc148693245" w:history="1">
            <w:r w:rsidR="002C7608" w:rsidRPr="00671DBA">
              <w:rPr>
                <w:rStyle w:val="Hyperlink"/>
              </w:rPr>
              <w:t>1.2.</w:t>
            </w:r>
            <w:r w:rsidR="002C7608">
              <w:rPr>
                <w:rFonts w:eastAsiaTheme="minorEastAsia"/>
                <w:kern w:val="2"/>
                <w:sz w:val="22"/>
                <w:szCs w:val="22"/>
                <w:lang w:eastAsia="en-AU"/>
                <w14:ligatures w14:val="standardContextual"/>
              </w:rPr>
              <w:tab/>
            </w:r>
            <w:r w:rsidR="002C7608" w:rsidRPr="00671DBA">
              <w:rPr>
                <w:rStyle w:val="Hyperlink"/>
              </w:rPr>
              <w:t>Project background</w:t>
            </w:r>
            <w:r w:rsidR="002C7608">
              <w:rPr>
                <w:webHidden/>
              </w:rPr>
              <w:tab/>
            </w:r>
            <w:r w:rsidR="002C7608">
              <w:rPr>
                <w:webHidden/>
              </w:rPr>
              <w:fldChar w:fldCharType="begin"/>
            </w:r>
            <w:r w:rsidR="002C7608">
              <w:rPr>
                <w:webHidden/>
              </w:rPr>
              <w:instrText xml:space="preserve"> PAGEREF _Toc148693245 \h </w:instrText>
            </w:r>
            <w:r w:rsidR="002C7608">
              <w:rPr>
                <w:webHidden/>
              </w:rPr>
            </w:r>
            <w:r w:rsidR="002C7608">
              <w:rPr>
                <w:webHidden/>
              </w:rPr>
              <w:fldChar w:fldCharType="separate"/>
            </w:r>
            <w:r>
              <w:rPr>
                <w:webHidden/>
              </w:rPr>
              <w:t>1</w:t>
            </w:r>
            <w:r w:rsidR="002C7608">
              <w:rPr>
                <w:webHidden/>
              </w:rPr>
              <w:fldChar w:fldCharType="end"/>
            </w:r>
          </w:hyperlink>
        </w:p>
        <w:p w14:paraId="702410F0" w14:textId="15536A9F" w:rsidR="002C7608" w:rsidRDefault="0079030F">
          <w:pPr>
            <w:pStyle w:val="TOC2"/>
            <w:rPr>
              <w:rFonts w:eastAsiaTheme="minorEastAsia"/>
              <w:kern w:val="2"/>
              <w:sz w:val="22"/>
              <w:szCs w:val="22"/>
              <w:lang w:eastAsia="en-AU"/>
              <w14:ligatures w14:val="standardContextual"/>
            </w:rPr>
          </w:pPr>
          <w:hyperlink w:anchor="_Toc148693246" w:history="1">
            <w:r w:rsidR="002C7608" w:rsidRPr="00671DBA">
              <w:rPr>
                <w:rStyle w:val="Hyperlink"/>
              </w:rPr>
              <w:t>1.3.</w:t>
            </w:r>
            <w:r w:rsidR="002C7608">
              <w:rPr>
                <w:rFonts w:eastAsiaTheme="minorEastAsia"/>
                <w:kern w:val="2"/>
                <w:sz w:val="22"/>
                <w:szCs w:val="22"/>
                <w:lang w:eastAsia="en-AU"/>
                <w14:ligatures w14:val="standardContextual"/>
              </w:rPr>
              <w:tab/>
            </w:r>
            <w:r w:rsidR="002C7608" w:rsidRPr="00671DBA">
              <w:rPr>
                <w:rStyle w:val="Hyperlink"/>
              </w:rPr>
              <w:t>Stage two engagement overview</w:t>
            </w:r>
            <w:r w:rsidR="002C7608">
              <w:rPr>
                <w:webHidden/>
              </w:rPr>
              <w:tab/>
            </w:r>
            <w:r w:rsidR="002C7608">
              <w:rPr>
                <w:webHidden/>
              </w:rPr>
              <w:fldChar w:fldCharType="begin"/>
            </w:r>
            <w:r w:rsidR="002C7608">
              <w:rPr>
                <w:webHidden/>
              </w:rPr>
              <w:instrText xml:space="preserve"> PAGEREF _Toc148693246 \h </w:instrText>
            </w:r>
            <w:r w:rsidR="002C7608">
              <w:rPr>
                <w:webHidden/>
              </w:rPr>
            </w:r>
            <w:r w:rsidR="002C7608">
              <w:rPr>
                <w:webHidden/>
              </w:rPr>
              <w:fldChar w:fldCharType="separate"/>
            </w:r>
            <w:r>
              <w:rPr>
                <w:webHidden/>
              </w:rPr>
              <w:t>2</w:t>
            </w:r>
            <w:r w:rsidR="002C7608">
              <w:rPr>
                <w:webHidden/>
              </w:rPr>
              <w:fldChar w:fldCharType="end"/>
            </w:r>
          </w:hyperlink>
        </w:p>
        <w:p w14:paraId="32AAA992" w14:textId="4F3EC2A6" w:rsidR="002C7608" w:rsidRDefault="0079030F">
          <w:pPr>
            <w:pStyle w:val="TOC1"/>
            <w:rPr>
              <w:rFonts w:eastAsiaTheme="minorEastAsia"/>
              <w:kern w:val="2"/>
              <w:sz w:val="22"/>
              <w:szCs w:val="22"/>
              <w:lang w:eastAsia="en-AU"/>
              <w14:ligatures w14:val="standardContextual"/>
            </w:rPr>
          </w:pPr>
          <w:hyperlink w:anchor="_Toc148693247" w:history="1">
            <w:r w:rsidR="002C7608" w:rsidRPr="00671DBA">
              <w:rPr>
                <w:rStyle w:val="Hyperlink"/>
              </w:rPr>
              <w:t>2.</w:t>
            </w:r>
            <w:r w:rsidR="002C7608">
              <w:rPr>
                <w:rFonts w:eastAsiaTheme="minorEastAsia"/>
                <w:kern w:val="2"/>
                <w:sz w:val="22"/>
                <w:szCs w:val="22"/>
                <w:lang w:eastAsia="en-AU"/>
                <w14:ligatures w14:val="standardContextual"/>
              </w:rPr>
              <w:tab/>
            </w:r>
            <w:r w:rsidR="002C7608" w:rsidRPr="00671DBA">
              <w:rPr>
                <w:rStyle w:val="Hyperlink"/>
              </w:rPr>
              <w:t>Engagement approach</w:t>
            </w:r>
            <w:r w:rsidR="002C7608">
              <w:rPr>
                <w:webHidden/>
              </w:rPr>
              <w:tab/>
            </w:r>
            <w:r w:rsidR="002C7608">
              <w:rPr>
                <w:webHidden/>
              </w:rPr>
              <w:fldChar w:fldCharType="begin"/>
            </w:r>
            <w:r w:rsidR="002C7608">
              <w:rPr>
                <w:webHidden/>
              </w:rPr>
              <w:instrText xml:space="preserve"> PAGEREF _Toc148693247 \h </w:instrText>
            </w:r>
            <w:r w:rsidR="002C7608">
              <w:rPr>
                <w:webHidden/>
              </w:rPr>
            </w:r>
            <w:r w:rsidR="002C7608">
              <w:rPr>
                <w:webHidden/>
              </w:rPr>
              <w:fldChar w:fldCharType="separate"/>
            </w:r>
            <w:r>
              <w:rPr>
                <w:webHidden/>
              </w:rPr>
              <w:t>4</w:t>
            </w:r>
            <w:r w:rsidR="002C7608">
              <w:rPr>
                <w:webHidden/>
              </w:rPr>
              <w:fldChar w:fldCharType="end"/>
            </w:r>
          </w:hyperlink>
        </w:p>
        <w:p w14:paraId="58380C8C" w14:textId="5C50A7B5" w:rsidR="002C7608" w:rsidRDefault="0079030F">
          <w:pPr>
            <w:pStyle w:val="TOC1"/>
            <w:rPr>
              <w:rFonts w:eastAsiaTheme="minorEastAsia"/>
              <w:kern w:val="2"/>
              <w:sz w:val="22"/>
              <w:szCs w:val="22"/>
              <w:lang w:eastAsia="en-AU"/>
              <w14:ligatures w14:val="standardContextual"/>
            </w:rPr>
          </w:pPr>
          <w:hyperlink w:anchor="_Toc148693248" w:history="1">
            <w:r w:rsidR="002C7608" w:rsidRPr="00671DBA">
              <w:rPr>
                <w:rStyle w:val="Hyperlink"/>
              </w:rPr>
              <w:t>3.</w:t>
            </w:r>
            <w:r w:rsidR="002C7608">
              <w:rPr>
                <w:rFonts w:eastAsiaTheme="minorEastAsia"/>
                <w:kern w:val="2"/>
                <w:sz w:val="22"/>
                <w:szCs w:val="22"/>
                <w:lang w:eastAsia="en-AU"/>
                <w14:ligatures w14:val="standardContextual"/>
              </w:rPr>
              <w:tab/>
            </w:r>
            <w:r w:rsidR="002C7608" w:rsidRPr="00671DBA">
              <w:rPr>
                <w:rStyle w:val="Hyperlink"/>
              </w:rPr>
              <w:t>Who participated</w:t>
            </w:r>
            <w:r w:rsidR="002C7608">
              <w:rPr>
                <w:webHidden/>
              </w:rPr>
              <w:tab/>
            </w:r>
            <w:r w:rsidR="002C7608">
              <w:rPr>
                <w:webHidden/>
              </w:rPr>
              <w:fldChar w:fldCharType="begin"/>
            </w:r>
            <w:r w:rsidR="002C7608">
              <w:rPr>
                <w:webHidden/>
              </w:rPr>
              <w:instrText xml:space="preserve"> PAGEREF _Toc148693248 \h </w:instrText>
            </w:r>
            <w:r w:rsidR="002C7608">
              <w:rPr>
                <w:webHidden/>
              </w:rPr>
            </w:r>
            <w:r w:rsidR="002C7608">
              <w:rPr>
                <w:webHidden/>
              </w:rPr>
              <w:fldChar w:fldCharType="separate"/>
            </w:r>
            <w:r>
              <w:rPr>
                <w:webHidden/>
              </w:rPr>
              <w:t>6</w:t>
            </w:r>
            <w:r w:rsidR="002C7608">
              <w:rPr>
                <w:webHidden/>
              </w:rPr>
              <w:fldChar w:fldCharType="end"/>
            </w:r>
          </w:hyperlink>
        </w:p>
        <w:p w14:paraId="79462DC6" w14:textId="09EC2DFC" w:rsidR="002C7608" w:rsidRDefault="0079030F">
          <w:pPr>
            <w:pStyle w:val="TOC1"/>
            <w:rPr>
              <w:rFonts w:eastAsiaTheme="minorEastAsia"/>
              <w:kern w:val="2"/>
              <w:sz w:val="22"/>
              <w:szCs w:val="22"/>
              <w:lang w:eastAsia="en-AU"/>
              <w14:ligatures w14:val="standardContextual"/>
            </w:rPr>
          </w:pPr>
          <w:hyperlink w:anchor="_Toc148693249" w:history="1">
            <w:r w:rsidR="002C7608" w:rsidRPr="00671DBA">
              <w:rPr>
                <w:rStyle w:val="Hyperlink"/>
              </w:rPr>
              <w:t>4.</w:t>
            </w:r>
            <w:r w:rsidR="002C7608">
              <w:rPr>
                <w:rFonts w:eastAsiaTheme="minorEastAsia"/>
                <w:kern w:val="2"/>
                <w:sz w:val="22"/>
                <w:szCs w:val="22"/>
                <w:lang w:eastAsia="en-AU"/>
                <w14:ligatures w14:val="standardContextual"/>
              </w:rPr>
              <w:tab/>
            </w:r>
            <w:r w:rsidR="002C7608" w:rsidRPr="00671DBA">
              <w:rPr>
                <w:rStyle w:val="Hyperlink"/>
              </w:rPr>
              <w:t>Findings</w:t>
            </w:r>
            <w:r w:rsidR="002C7608">
              <w:rPr>
                <w:webHidden/>
              </w:rPr>
              <w:tab/>
            </w:r>
            <w:r w:rsidR="002C7608">
              <w:rPr>
                <w:webHidden/>
              </w:rPr>
              <w:fldChar w:fldCharType="begin"/>
            </w:r>
            <w:r w:rsidR="002C7608">
              <w:rPr>
                <w:webHidden/>
              </w:rPr>
              <w:instrText xml:space="preserve"> PAGEREF _Toc148693249 \h </w:instrText>
            </w:r>
            <w:r w:rsidR="002C7608">
              <w:rPr>
                <w:webHidden/>
              </w:rPr>
            </w:r>
            <w:r w:rsidR="002C7608">
              <w:rPr>
                <w:webHidden/>
              </w:rPr>
              <w:fldChar w:fldCharType="separate"/>
            </w:r>
            <w:r>
              <w:rPr>
                <w:webHidden/>
              </w:rPr>
              <w:t>9</w:t>
            </w:r>
            <w:r w:rsidR="002C7608">
              <w:rPr>
                <w:webHidden/>
              </w:rPr>
              <w:fldChar w:fldCharType="end"/>
            </w:r>
          </w:hyperlink>
        </w:p>
        <w:p w14:paraId="1456F9BF" w14:textId="36841308" w:rsidR="002C7608" w:rsidRDefault="0079030F">
          <w:pPr>
            <w:pStyle w:val="TOC2"/>
            <w:rPr>
              <w:rFonts w:eastAsiaTheme="minorEastAsia"/>
              <w:kern w:val="2"/>
              <w:sz w:val="22"/>
              <w:szCs w:val="22"/>
              <w:lang w:eastAsia="en-AU"/>
              <w14:ligatures w14:val="standardContextual"/>
            </w:rPr>
          </w:pPr>
          <w:hyperlink w:anchor="_Toc148693250" w:history="1">
            <w:r w:rsidR="002C7608" w:rsidRPr="00671DBA">
              <w:rPr>
                <w:rStyle w:val="Hyperlink"/>
              </w:rPr>
              <w:t>East Melbourne</w:t>
            </w:r>
            <w:r w:rsidR="002C7608">
              <w:rPr>
                <w:webHidden/>
              </w:rPr>
              <w:tab/>
            </w:r>
            <w:r w:rsidR="002C7608">
              <w:rPr>
                <w:webHidden/>
              </w:rPr>
              <w:fldChar w:fldCharType="begin"/>
            </w:r>
            <w:r w:rsidR="002C7608">
              <w:rPr>
                <w:webHidden/>
              </w:rPr>
              <w:instrText xml:space="preserve"> PAGEREF _Toc148693250 \h </w:instrText>
            </w:r>
            <w:r w:rsidR="002C7608">
              <w:rPr>
                <w:webHidden/>
              </w:rPr>
            </w:r>
            <w:r w:rsidR="002C7608">
              <w:rPr>
                <w:webHidden/>
              </w:rPr>
              <w:fldChar w:fldCharType="separate"/>
            </w:r>
            <w:r>
              <w:rPr>
                <w:webHidden/>
              </w:rPr>
              <w:t>10</w:t>
            </w:r>
            <w:r w:rsidR="002C7608">
              <w:rPr>
                <w:webHidden/>
              </w:rPr>
              <w:fldChar w:fldCharType="end"/>
            </w:r>
          </w:hyperlink>
        </w:p>
        <w:p w14:paraId="67B7CEC1" w14:textId="00026C5E" w:rsidR="002C7608" w:rsidRDefault="0079030F">
          <w:pPr>
            <w:pStyle w:val="TOC2"/>
            <w:rPr>
              <w:rFonts w:eastAsiaTheme="minorEastAsia"/>
              <w:kern w:val="2"/>
              <w:sz w:val="22"/>
              <w:szCs w:val="22"/>
              <w:lang w:eastAsia="en-AU"/>
              <w14:ligatures w14:val="standardContextual"/>
            </w:rPr>
          </w:pPr>
          <w:hyperlink w:anchor="_Toc148693251" w:history="1">
            <w:r w:rsidR="002C7608" w:rsidRPr="00671DBA">
              <w:rPr>
                <w:rStyle w:val="Hyperlink"/>
              </w:rPr>
              <w:t>Kensington</w:t>
            </w:r>
            <w:r w:rsidR="002C7608">
              <w:rPr>
                <w:webHidden/>
              </w:rPr>
              <w:tab/>
            </w:r>
            <w:r w:rsidR="002C7608">
              <w:rPr>
                <w:webHidden/>
              </w:rPr>
              <w:fldChar w:fldCharType="begin"/>
            </w:r>
            <w:r w:rsidR="002C7608">
              <w:rPr>
                <w:webHidden/>
              </w:rPr>
              <w:instrText xml:space="preserve"> PAGEREF _Toc148693251 \h </w:instrText>
            </w:r>
            <w:r w:rsidR="002C7608">
              <w:rPr>
                <w:webHidden/>
              </w:rPr>
            </w:r>
            <w:r w:rsidR="002C7608">
              <w:rPr>
                <w:webHidden/>
              </w:rPr>
              <w:fldChar w:fldCharType="separate"/>
            </w:r>
            <w:r>
              <w:rPr>
                <w:webHidden/>
              </w:rPr>
              <w:t>11</w:t>
            </w:r>
            <w:r w:rsidR="002C7608">
              <w:rPr>
                <w:webHidden/>
              </w:rPr>
              <w:fldChar w:fldCharType="end"/>
            </w:r>
          </w:hyperlink>
        </w:p>
        <w:p w14:paraId="1183AF10" w14:textId="4C81067F" w:rsidR="002C7608" w:rsidRDefault="0079030F">
          <w:pPr>
            <w:pStyle w:val="TOC2"/>
            <w:rPr>
              <w:rFonts w:eastAsiaTheme="minorEastAsia"/>
              <w:kern w:val="2"/>
              <w:sz w:val="22"/>
              <w:szCs w:val="22"/>
              <w:lang w:eastAsia="en-AU"/>
              <w14:ligatures w14:val="standardContextual"/>
            </w:rPr>
          </w:pPr>
          <w:hyperlink w:anchor="_Toc148693252" w:history="1">
            <w:r w:rsidR="002C7608" w:rsidRPr="00671DBA">
              <w:rPr>
                <w:rStyle w:val="Hyperlink"/>
              </w:rPr>
              <w:t>North Melbourne</w:t>
            </w:r>
            <w:r w:rsidR="002C7608">
              <w:rPr>
                <w:webHidden/>
              </w:rPr>
              <w:tab/>
            </w:r>
            <w:r w:rsidR="002C7608">
              <w:rPr>
                <w:webHidden/>
              </w:rPr>
              <w:fldChar w:fldCharType="begin"/>
            </w:r>
            <w:r w:rsidR="002C7608">
              <w:rPr>
                <w:webHidden/>
              </w:rPr>
              <w:instrText xml:space="preserve"> PAGEREF _Toc148693252 \h </w:instrText>
            </w:r>
            <w:r w:rsidR="002C7608">
              <w:rPr>
                <w:webHidden/>
              </w:rPr>
            </w:r>
            <w:r w:rsidR="002C7608">
              <w:rPr>
                <w:webHidden/>
              </w:rPr>
              <w:fldChar w:fldCharType="separate"/>
            </w:r>
            <w:r>
              <w:rPr>
                <w:webHidden/>
              </w:rPr>
              <w:t>12</w:t>
            </w:r>
            <w:r w:rsidR="002C7608">
              <w:rPr>
                <w:webHidden/>
              </w:rPr>
              <w:fldChar w:fldCharType="end"/>
            </w:r>
          </w:hyperlink>
        </w:p>
        <w:p w14:paraId="03DFB057" w14:textId="003EA099" w:rsidR="002C7608" w:rsidRDefault="0079030F">
          <w:pPr>
            <w:pStyle w:val="TOC2"/>
            <w:rPr>
              <w:rFonts w:eastAsiaTheme="minorEastAsia"/>
              <w:kern w:val="2"/>
              <w:sz w:val="22"/>
              <w:szCs w:val="22"/>
              <w:lang w:eastAsia="en-AU"/>
              <w14:ligatures w14:val="standardContextual"/>
            </w:rPr>
          </w:pPr>
          <w:hyperlink w:anchor="_Toc148693253" w:history="1">
            <w:r w:rsidR="002C7608" w:rsidRPr="00671DBA">
              <w:rPr>
                <w:rStyle w:val="Hyperlink"/>
              </w:rPr>
              <w:t>South Yarra</w:t>
            </w:r>
            <w:r w:rsidR="002C7608">
              <w:rPr>
                <w:webHidden/>
              </w:rPr>
              <w:tab/>
            </w:r>
            <w:r w:rsidR="002C7608">
              <w:rPr>
                <w:webHidden/>
              </w:rPr>
              <w:fldChar w:fldCharType="begin"/>
            </w:r>
            <w:r w:rsidR="002C7608">
              <w:rPr>
                <w:webHidden/>
              </w:rPr>
              <w:instrText xml:space="preserve"> PAGEREF _Toc148693253 \h </w:instrText>
            </w:r>
            <w:r w:rsidR="002C7608">
              <w:rPr>
                <w:webHidden/>
              </w:rPr>
            </w:r>
            <w:r w:rsidR="002C7608">
              <w:rPr>
                <w:webHidden/>
              </w:rPr>
              <w:fldChar w:fldCharType="separate"/>
            </w:r>
            <w:r>
              <w:rPr>
                <w:webHidden/>
              </w:rPr>
              <w:t>13</w:t>
            </w:r>
            <w:r w:rsidR="002C7608">
              <w:rPr>
                <w:webHidden/>
              </w:rPr>
              <w:fldChar w:fldCharType="end"/>
            </w:r>
          </w:hyperlink>
        </w:p>
        <w:p w14:paraId="377C9D92" w14:textId="0C2705AA" w:rsidR="002C7608" w:rsidRDefault="0079030F">
          <w:pPr>
            <w:pStyle w:val="TOC2"/>
            <w:rPr>
              <w:rFonts w:eastAsiaTheme="minorEastAsia"/>
              <w:kern w:val="2"/>
              <w:sz w:val="22"/>
              <w:szCs w:val="22"/>
              <w:lang w:eastAsia="en-AU"/>
              <w14:ligatures w14:val="standardContextual"/>
            </w:rPr>
          </w:pPr>
          <w:hyperlink w:anchor="_Toc148693254" w:history="1">
            <w:r w:rsidR="002C7608" w:rsidRPr="00671DBA">
              <w:rPr>
                <w:rStyle w:val="Hyperlink"/>
              </w:rPr>
              <w:t>Carlton and Fitzroy</w:t>
            </w:r>
            <w:r w:rsidR="002C7608">
              <w:rPr>
                <w:webHidden/>
              </w:rPr>
              <w:tab/>
            </w:r>
            <w:r w:rsidR="002C7608">
              <w:rPr>
                <w:webHidden/>
              </w:rPr>
              <w:fldChar w:fldCharType="begin"/>
            </w:r>
            <w:r w:rsidR="002C7608">
              <w:rPr>
                <w:webHidden/>
              </w:rPr>
              <w:instrText xml:space="preserve"> PAGEREF _Toc148693254 \h </w:instrText>
            </w:r>
            <w:r w:rsidR="002C7608">
              <w:rPr>
                <w:webHidden/>
              </w:rPr>
            </w:r>
            <w:r w:rsidR="002C7608">
              <w:rPr>
                <w:webHidden/>
              </w:rPr>
              <w:fldChar w:fldCharType="separate"/>
            </w:r>
            <w:r>
              <w:rPr>
                <w:webHidden/>
              </w:rPr>
              <w:t>14</w:t>
            </w:r>
            <w:r w:rsidR="002C7608">
              <w:rPr>
                <w:webHidden/>
              </w:rPr>
              <w:fldChar w:fldCharType="end"/>
            </w:r>
          </w:hyperlink>
        </w:p>
        <w:p w14:paraId="42B5CB12" w14:textId="36779B29" w:rsidR="002C7608" w:rsidRDefault="0079030F">
          <w:pPr>
            <w:pStyle w:val="TOC2"/>
            <w:rPr>
              <w:rFonts w:eastAsiaTheme="minorEastAsia"/>
              <w:kern w:val="2"/>
              <w:sz w:val="22"/>
              <w:szCs w:val="22"/>
              <w:lang w:eastAsia="en-AU"/>
              <w14:ligatures w14:val="standardContextual"/>
            </w:rPr>
          </w:pPr>
          <w:hyperlink w:anchor="_Toc148693255" w:history="1">
            <w:r w:rsidR="002C7608" w:rsidRPr="00671DBA">
              <w:rPr>
                <w:rStyle w:val="Hyperlink"/>
              </w:rPr>
              <w:t>Abbotsford</w:t>
            </w:r>
            <w:r w:rsidR="002C7608">
              <w:rPr>
                <w:webHidden/>
              </w:rPr>
              <w:tab/>
            </w:r>
            <w:r w:rsidR="002C7608">
              <w:rPr>
                <w:webHidden/>
              </w:rPr>
              <w:fldChar w:fldCharType="begin"/>
            </w:r>
            <w:r w:rsidR="002C7608">
              <w:rPr>
                <w:webHidden/>
              </w:rPr>
              <w:instrText xml:space="preserve"> PAGEREF _Toc148693255 \h </w:instrText>
            </w:r>
            <w:r w:rsidR="002C7608">
              <w:rPr>
                <w:webHidden/>
              </w:rPr>
            </w:r>
            <w:r w:rsidR="002C7608">
              <w:rPr>
                <w:webHidden/>
              </w:rPr>
              <w:fldChar w:fldCharType="separate"/>
            </w:r>
            <w:r>
              <w:rPr>
                <w:webHidden/>
              </w:rPr>
              <w:t>15</w:t>
            </w:r>
            <w:r w:rsidR="002C7608">
              <w:rPr>
                <w:webHidden/>
              </w:rPr>
              <w:fldChar w:fldCharType="end"/>
            </w:r>
          </w:hyperlink>
        </w:p>
        <w:p w14:paraId="533C53FE" w14:textId="777749D9" w:rsidR="002C7608" w:rsidRDefault="0079030F">
          <w:pPr>
            <w:pStyle w:val="TOC2"/>
            <w:rPr>
              <w:rFonts w:eastAsiaTheme="minorEastAsia"/>
              <w:kern w:val="2"/>
              <w:sz w:val="22"/>
              <w:szCs w:val="22"/>
              <w:lang w:eastAsia="en-AU"/>
              <w14:ligatures w14:val="standardContextual"/>
            </w:rPr>
          </w:pPr>
          <w:hyperlink w:anchor="_Toc148693256" w:history="1">
            <w:r w:rsidR="002C7608" w:rsidRPr="00671DBA">
              <w:rPr>
                <w:rStyle w:val="Hyperlink"/>
              </w:rPr>
              <w:t>Clifton Hill</w:t>
            </w:r>
            <w:r w:rsidR="002C7608">
              <w:rPr>
                <w:webHidden/>
              </w:rPr>
              <w:tab/>
            </w:r>
            <w:r w:rsidR="002C7608">
              <w:rPr>
                <w:webHidden/>
              </w:rPr>
              <w:fldChar w:fldCharType="begin"/>
            </w:r>
            <w:r w:rsidR="002C7608">
              <w:rPr>
                <w:webHidden/>
              </w:rPr>
              <w:instrText xml:space="preserve"> PAGEREF _Toc148693256 \h </w:instrText>
            </w:r>
            <w:r w:rsidR="002C7608">
              <w:rPr>
                <w:webHidden/>
              </w:rPr>
            </w:r>
            <w:r w:rsidR="002C7608">
              <w:rPr>
                <w:webHidden/>
              </w:rPr>
              <w:fldChar w:fldCharType="separate"/>
            </w:r>
            <w:r>
              <w:rPr>
                <w:webHidden/>
              </w:rPr>
              <w:t>16</w:t>
            </w:r>
            <w:r w:rsidR="002C7608">
              <w:rPr>
                <w:webHidden/>
              </w:rPr>
              <w:fldChar w:fldCharType="end"/>
            </w:r>
          </w:hyperlink>
        </w:p>
        <w:p w14:paraId="4C6F2B0A" w14:textId="0EFFE2BF" w:rsidR="002C7608" w:rsidRDefault="0079030F">
          <w:pPr>
            <w:pStyle w:val="TOC2"/>
            <w:rPr>
              <w:rFonts w:eastAsiaTheme="minorEastAsia"/>
              <w:kern w:val="2"/>
              <w:sz w:val="22"/>
              <w:szCs w:val="22"/>
              <w:lang w:eastAsia="en-AU"/>
              <w14:ligatures w14:val="standardContextual"/>
            </w:rPr>
          </w:pPr>
          <w:hyperlink w:anchor="_Toc148693257" w:history="1">
            <w:r w:rsidR="002C7608" w:rsidRPr="00671DBA">
              <w:rPr>
                <w:rStyle w:val="Hyperlink"/>
              </w:rPr>
              <w:t>Richmond</w:t>
            </w:r>
            <w:r w:rsidR="002C7608">
              <w:rPr>
                <w:webHidden/>
              </w:rPr>
              <w:tab/>
            </w:r>
            <w:r w:rsidR="002C7608">
              <w:rPr>
                <w:webHidden/>
              </w:rPr>
              <w:fldChar w:fldCharType="begin"/>
            </w:r>
            <w:r w:rsidR="002C7608">
              <w:rPr>
                <w:webHidden/>
              </w:rPr>
              <w:instrText xml:space="preserve"> PAGEREF _Toc148693257 \h </w:instrText>
            </w:r>
            <w:r w:rsidR="002C7608">
              <w:rPr>
                <w:webHidden/>
              </w:rPr>
            </w:r>
            <w:r w:rsidR="002C7608">
              <w:rPr>
                <w:webHidden/>
              </w:rPr>
              <w:fldChar w:fldCharType="separate"/>
            </w:r>
            <w:r>
              <w:rPr>
                <w:webHidden/>
              </w:rPr>
              <w:t>17</w:t>
            </w:r>
            <w:r w:rsidR="002C7608">
              <w:rPr>
                <w:webHidden/>
              </w:rPr>
              <w:fldChar w:fldCharType="end"/>
            </w:r>
          </w:hyperlink>
        </w:p>
        <w:p w14:paraId="5FD2EA75" w14:textId="6B5E3D99" w:rsidR="002C7608" w:rsidRDefault="0079030F">
          <w:pPr>
            <w:pStyle w:val="TOC2"/>
            <w:rPr>
              <w:rFonts w:eastAsiaTheme="minorEastAsia"/>
              <w:kern w:val="2"/>
              <w:sz w:val="22"/>
              <w:szCs w:val="22"/>
              <w:lang w:eastAsia="en-AU"/>
              <w14:ligatures w14:val="standardContextual"/>
            </w:rPr>
          </w:pPr>
          <w:hyperlink w:anchor="_Toc148693258" w:history="1">
            <w:r w:rsidR="002C7608" w:rsidRPr="00671DBA">
              <w:rPr>
                <w:rStyle w:val="Hyperlink"/>
              </w:rPr>
              <w:t>Fitzroy North</w:t>
            </w:r>
            <w:r w:rsidR="002C7608">
              <w:rPr>
                <w:webHidden/>
              </w:rPr>
              <w:tab/>
            </w:r>
            <w:r w:rsidR="002C7608">
              <w:rPr>
                <w:webHidden/>
              </w:rPr>
              <w:fldChar w:fldCharType="begin"/>
            </w:r>
            <w:r w:rsidR="002C7608">
              <w:rPr>
                <w:webHidden/>
              </w:rPr>
              <w:instrText xml:space="preserve"> PAGEREF _Toc148693258 \h </w:instrText>
            </w:r>
            <w:r w:rsidR="002C7608">
              <w:rPr>
                <w:webHidden/>
              </w:rPr>
            </w:r>
            <w:r w:rsidR="002C7608">
              <w:rPr>
                <w:webHidden/>
              </w:rPr>
              <w:fldChar w:fldCharType="separate"/>
            </w:r>
            <w:r>
              <w:rPr>
                <w:webHidden/>
              </w:rPr>
              <w:t>18</w:t>
            </w:r>
            <w:r w:rsidR="002C7608">
              <w:rPr>
                <w:webHidden/>
              </w:rPr>
              <w:fldChar w:fldCharType="end"/>
            </w:r>
          </w:hyperlink>
        </w:p>
        <w:p w14:paraId="397983D0" w14:textId="2FCBCA6D" w:rsidR="002C7608" w:rsidRDefault="0079030F">
          <w:pPr>
            <w:pStyle w:val="TOC2"/>
            <w:rPr>
              <w:rFonts w:eastAsiaTheme="minorEastAsia"/>
              <w:kern w:val="2"/>
              <w:sz w:val="22"/>
              <w:szCs w:val="22"/>
              <w:lang w:eastAsia="en-AU"/>
              <w14:ligatures w14:val="standardContextual"/>
            </w:rPr>
          </w:pPr>
          <w:hyperlink w:anchor="_Toc148693259" w:history="1">
            <w:r w:rsidR="002C7608" w:rsidRPr="00671DBA">
              <w:rPr>
                <w:rStyle w:val="Hyperlink"/>
              </w:rPr>
              <w:t>Balaclava, Elwood and Ripponlea</w:t>
            </w:r>
            <w:r w:rsidR="002C7608">
              <w:rPr>
                <w:webHidden/>
              </w:rPr>
              <w:tab/>
            </w:r>
            <w:r w:rsidR="002C7608">
              <w:rPr>
                <w:webHidden/>
              </w:rPr>
              <w:fldChar w:fldCharType="begin"/>
            </w:r>
            <w:r w:rsidR="002C7608">
              <w:rPr>
                <w:webHidden/>
              </w:rPr>
              <w:instrText xml:space="preserve"> PAGEREF _Toc148693259 \h </w:instrText>
            </w:r>
            <w:r w:rsidR="002C7608">
              <w:rPr>
                <w:webHidden/>
              </w:rPr>
            </w:r>
            <w:r w:rsidR="002C7608">
              <w:rPr>
                <w:webHidden/>
              </w:rPr>
              <w:fldChar w:fldCharType="separate"/>
            </w:r>
            <w:r>
              <w:rPr>
                <w:webHidden/>
              </w:rPr>
              <w:t>19</w:t>
            </w:r>
            <w:r w:rsidR="002C7608">
              <w:rPr>
                <w:webHidden/>
              </w:rPr>
              <w:fldChar w:fldCharType="end"/>
            </w:r>
          </w:hyperlink>
        </w:p>
        <w:p w14:paraId="05C29F54" w14:textId="77A20C37" w:rsidR="002C7608" w:rsidRDefault="0079030F">
          <w:pPr>
            <w:pStyle w:val="TOC2"/>
            <w:rPr>
              <w:rFonts w:eastAsiaTheme="minorEastAsia"/>
              <w:kern w:val="2"/>
              <w:sz w:val="22"/>
              <w:szCs w:val="22"/>
              <w:lang w:eastAsia="en-AU"/>
              <w14:ligatures w14:val="standardContextual"/>
            </w:rPr>
          </w:pPr>
          <w:hyperlink w:anchor="_Toc148693260" w:history="1">
            <w:r w:rsidR="002C7608" w:rsidRPr="00671DBA">
              <w:rPr>
                <w:rStyle w:val="Hyperlink"/>
              </w:rPr>
              <w:t>Port Melbourne</w:t>
            </w:r>
            <w:r w:rsidR="002C7608">
              <w:rPr>
                <w:webHidden/>
              </w:rPr>
              <w:tab/>
            </w:r>
            <w:r w:rsidR="002C7608">
              <w:rPr>
                <w:webHidden/>
              </w:rPr>
              <w:fldChar w:fldCharType="begin"/>
            </w:r>
            <w:r w:rsidR="002C7608">
              <w:rPr>
                <w:webHidden/>
              </w:rPr>
              <w:instrText xml:space="preserve"> PAGEREF _Toc148693260 \h </w:instrText>
            </w:r>
            <w:r w:rsidR="002C7608">
              <w:rPr>
                <w:webHidden/>
              </w:rPr>
            </w:r>
            <w:r w:rsidR="002C7608">
              <w:rPr>
                <w:webHidden/>
              </w:rPr>
              <w:fldChar w:fldCharType="separate"/>
            </w:r>
            <w:r>
              <w:rPr>
                <w:webHidden/>
              </w:rPr>
              <w:t>20</w:t>
            </w:r>
            <w:r w:rsidR="002C7608">
              <w:rPr>
                <w:webHidden/>
              </w:rPr>
              <w:fldChar w:fldCharType="end"/>
            </w:r>
          </w:hyperlink>
        </w:p>
        <w:p w14:paraId="1667080D" w14:textId="1BCF4900" w:rsidR="002C7608" w:rsidRDefault="0079030F">
          <w:pPr>
            <w:pStyle w:val="TOC2"/>
            <w:rPr>
              <w:rFonts w:eastAsiaTheme="minorEastAsia"/>
              <w:kern w:val="2"/>
              <w:sz w:val="22"/>
              <w:szCs w:val="22"/>
              <w:lang w:eastAsia="en-AU"/>
              <w14:ligatures w14:val="standardContextual"/>
            </w:rPr>
          </w:pPr>
          <w:hyperlink w:anchor="_Toc148693261" w:history="1">
            <w:r w:rsidR="002C7608" w:rsidRPr="00671DBA">
              <w:rPr>
                <w:rStyle w:val="Hyperlink"/>
              </w:rPr>
              <w:t>St Kilda West</w:t>
            </w:r>
            <w:r w:rsidR="002C7608">
              <w:rPr>
                <w:webHidden/>
              </w:rPr>
              <w:tab/>
            </w:r>
            <w:r w:rsidR="002C7608">
              <w:rPr>
                <w:webHidden/>
              </w:rPr>
              <w:fldChar w:fldCharType="begin"/>
            </w:r>
            <w:r w:rsidR="002C7608">
              <w:rPr>
                <w:webHidden/>
              </w:rPr>
              <w:instrText xml:space="preserve"> PAGEREF _Toc148693261 \h </w:instrText>
            </w:r>
            <w:r w:rsidR="002C7608">
              <w:rPr>
                <w:webHidden/>
              </w:rPr>
            </w:r>
            <w:r w:rsidR="002C7608">
              <w:rPr>
                <w:webHidden/>
              </w:rPr>
              <w:fldChar w:fldCharType="separate"/>
            </w:r>
            <w:r>
              <w:rPr>
                <w:webHidden/>
              </w:rPr>
              <w:t>21</w:t>
            </w:r>
            <w:r w:rsidR="002C7608">
              <w:rPr>
                <w:webHidden/>
              </w:rPr>
              <w:fldChar w:fldCharType="end"/>
            </w:r>
          </w:hyperlink>
        </w:p>
        <w:p w14:paraId="09AC867C" w14:textId="2B855D5C" w:rsidR="002C7608" w:rsidRDefault="0079030F">
          <w:pPr>
            <w:pStyle w:val="TOC2"/>
            <w:rPr>
              <w:rFonts w:eastAsiaTheme="minorEastAsia"/>
              <w:kern w:val="2"/>
              <w:sz w:val="22"/>
              <w:szCs w:val="22"/>
              <w:lang w:eastAsia="en-AU"/>
              <w14:ligatures w14:val="standardContextual"/>
            </w:rPr>
          </w:pPr>
          <w:hyperlink w:anchor="_Toc148693262" w:history="1">
            <w:r w:rsidR="002C7608" w:rsidRPr="00671DBA">
              <w:rPr>
                <w:rStyle w:val="Hyperlink"/>
              </w:rPr>
              <w:t>South Melbourne</w:t>
            </w:r>
            <w:r w:rsidR="002C7608">
              <w:rPr>
                <w:webHidden/>
              </w:rPr>
              <w:tab/>
            </w:r>
            <w:r w:rsidR="002C7608">
              <w:rPr>
                <w:webHidden/>
              </w:rPr>
              <w:fldChar w:fldCharType="begin"/>
            </w:r>
            <w:r w:rsidR="002C7608">
              <w:rPr>
                <w:webHidden/>
              </w:rPr>
              <w:instrText xml:space="preserve"> PAGEREF _Toc148693262 \h </w:instrText>
            </w:r>
            <w:r w:rsidR="002C7608">
              <w:rPr>
                <w:webHidden/>
              </w:rPr>
            </w:r>
            <w:r w:rsidR="002C7608">
              <w:rPr>
                <w:webHidden/>
              </w:rPr>
              <w:fldChar w:fldCharType="separate"/>
            </w:r>
            <w:r>
              <w:rPr>
                <w:webHidden/>
              </w:rPr>
              <w:t>22</w:t>
            </w:r>
            <w:r w:rsidR="002C7608">
              <w:rPr>
                <w:webHidden/>
              </w:rPr>
              <w:fldChar w:fldCharType="end"/>
            </w:r>
          </w:hyperlink>
        </w:p>
        <w:p w14:paraId="3AAFF985" w14:textId="68220861" w:rsidR="002C7608" w:rsidRDefault="0079030F">
          <w:pPr>
            <w:pStyle w:val="TOC2"/>
            <w:rPr>
              <w:rFonts w:eastAsiaTheme="minorEastAsia"/>
              <w:kern w:val="2"/>
              <w:sz w:val="22"/>
              <w:szCs w:val="22"/>
              <w:lang w:eastAsia="en-AU"/>
              <w14:ligatures w14:val="standardContextual"/>
            </w:rPr>
          </w:pPr>
          <w:hyperlink w:anchor="_Toc148693263" w:history="1">
            <w:r w:rsidR="002C7608" w:rsidRPr="00671DBA">
              <w:rPr>
                <w:rStyle w:val="Hyperlink"/>
              </w:rPr>
              <w:t>Community Champion conversation findings</w:t>
            </w:r>
            <w:r w:rsidR="002C7608">
              <w:rPr>
                <w:webHidden/>
              </w:rPr>
              <w:tab/>
            </w:r>
            <w:r w:rsidR="002C7608">
              <w:rPr>
                <w:webHidden/>
              </w:rPr>
              <w:fldChar w:fldCharType="begin"/>
            </w:r>
            <w:r w:rsidR="002C7608">
              <w:rPr>
                <w:webHidden/>
              </w:rPr>
              <w:instrText xml:space="preserve"> PAGEREF _Toc148693263 \h </w:instrText>
            </w:r>
            <w:r w:rsidR="002C7608">
              <w:rPr>
                <w:webHidden/>
              </w:rPr>
            </w:r>
            <w:r w:rsidR="002C7608">
              <w:rPr>
                <w:webHidden/>
              </w:rPr>
              <w:fldChar w:fldCharType="separate"/>
            </w:r>
            <w:r>
              <w:rPr>
                <w:webHidden/>
              </w:rPr>
              <w:t>23</w:t>
            </w:r>
            <w:r w:rsidR="002C7608">
              <w:rPr>
                <w:webHidden/>
              </w:rPr>
              <w:fldChar w:fldCharType="end"/>
            </w:r>
          </w:hyperlink>
        </w:p>
        <w:p w14:paraId="0C043F2F" w14:textId="60468513" w:rsidR="002C7608" w:rsidRDefault="0079030F">
          <w:pPr>
            <w:pStyle w:val="TOC1"/>
            <w:rPr>
              <w:rFonts w:eastAsiaTheme="minorEastAsia"/>
              <w:kern w:val="2"/>
              <w:sz w:val="22"/>
              <w:szCs w:val="22"/>
              <w:lang w:eastAsia="en-AU"/>
              <w14:ligatures w14:val="standardContextual"/>
            </w:rPr>
          </w:pPr>
          <w:hyperlink w:anchor="_Toc148693264" w:history="1">
            <w:r w:rsidR="002C7608" w:rsidRPr="00671DBA">
              <w:rPr>
                <w:rStyle w:val="Hyperlink"/>
              </w:rPr>
              <w:t>5.</w:t>
            </w:r>
            <w:r w:rsidR="002C7608">
              <w:rPr>
                <w:rFonts w:eastAsiaTheme="minorEastAsia"/>
                <w:kern w:val="2"/>
                <w:sz w:val="22"/>
                <w:szCs w:val="22"/>
                <w:lang w:eastAsia="en-AU"/>
                <w14:ligatures w14:val="standardContextual"/>
              </w:rPr>
              <w:tab/>
            </w:r>
            <w:r w:rsidR="002C7608" w:rsidRPr="00671DBA">
              <w:rPr>
                <w:rStyle w:val="Hyperlink"/>
              </w:rPr>
              <w:t>Key Insights and observations</w:t>
            </w:r>
            <w:r w:rsidR="002C7608">
              <w:rPr>
                <w:webHidden/>
              </w:rPr>
              <w:tab/>
            </w:r>
            <w:r w:rsidR="002C7608">
              <w:rPr>
                <w:webHidden/>
              </w:rPr>
              <w:fldChar w:fldCharType="begin"/>
            </w:r>
            <w:r w:rsidR="002C7608">
              <w:rPr>
                <w:webHidden/>
              </w:rPr>
              <w:instrText xml:space="preserve"> PAGEREF _Toc148693264 \h </w:instrText>
            </w:r>
            <w:r w:rsidR="002C7608">
              <w:rPr>
                <w:webHidden/>
              </w:rPr>
            </w:r>
            <w:r w:rsidR="002C7608">
              <w:rPr>
                <w:webHidden/>
              </w:rPr>
              <w:fldChar w:fldCharType="separate"/>
            </w:r>
            <w:r>
              <w:rPr>
                <w:webHidden/>
              </w:rPr>
              <w:t>25</w:t>
            </w:r>
            <w:r w:rsidR="002C7608">
              <w:rPr>
                <w:webHidden/>
              </w:rPr>
              <w:fldChar w:fldCharType="end"/>
            </w:r>
          </w:hyperlink>
        </w:p>
        <w:p w14:paraId="19F895B7" w14:textId="26AA63C4" w:rsidR="002C7608" w:rsidRDefault="0079030F">
          <w:pPr>
            <w:pStyle w:val="TOC2"/>
            <w:rPr>
              <w:rFonts w:eastAsiaTheme="minorEastAsia"/>
              <w:kern w:val="2"/>
              <w:sz w:val="22"/>
              <w:szCs w:val="22"/>
              <w:lang w:eastAsia="en-AU"/>
              <w14:ligatures w14:val="standardContextual"/>
            </w:rPr>
          </w:pPr>
          <w:hyperlink w:anchor="_Toc148693265" w:history="1">
            <w:r w:rsidR="002C7608" w:rsidRPr="00671DBA">
              <w:rPr>
                <w:rStyle w:val="Hyperlink"/>
              </w:rPr>
              <w:t>5.1.</w:t>
            </w:r>
            <w:r w:rsidR="002C7608">
              <w:rPr>
                <w:rFonts w:eastAsiaTheme="minorEastAsia"/>
                <w:kern w:val="2"/>
                <w:sz w:val="22"/>
                <w:szCs w:val="22"/>
                <w:lang w:eastAsia="en-AU"/>
                <w14:ligatures w14:val="standardContextual"/>
              </w:rPr>
              <w:tab/>
            </w:r>
            <w:r w:rsidR="002C7608" w:rsidRPr="00671DBA">
              <w:rPr>
                <w:rStyle w:val="Hyperlink"/>
              </w:rPr>
              <w:t>City of Melbourne</w:t>
            </w:r>
            <w:r w:rsidR="002C7608">
              <w:rPr>
                <w:webHidden/>
              </w:rPr>
              <w:tab/>
            </w:r>
            <w:r w:rsidR="002C7608">
              <w:rPr>
                <w:webHidden/>
              </w:rPr>
              <w:fldChar w:fldCharType="begin"/>
            </w:r>
            <w:r w:rsidR="002C7608">
              <w:rPr>
                <w:webHidden/>
              </w:rPr>
              <w:instrText xml:space="preserve"> PAGEREF _Toc148693265 \h </w:instrText>
            </w:r>
            <w:r w:rsidR="002C7608">
              <w:rPr>
                <w:webHidden/>
              </w:rPr>
            </w:r>
            <w:r w:rsidR="002C7608">
              <w:rPr>
                <w:webHidden/>
              </w:rPr>
              <w:fldChar w:fldCharType="separate"/>
            </w:r>
            <w:r>
              <w:rPr>
                <w:webHidden/>
              </w:rPr>
              <w:t>25</w:t>
            </w:r>
            <w:r w:rsidR="002C7608">
              <w:rPr>
                <w:webHidden/>
              </w:rPr>
              <w:fldChar w:fldCharType="end"/>
            </w:r>
          </w:hyperlink>
        </w:p>
        <w:p w14:paraId="70944453" w14:textId="400ABB11" w:rsidR="002C7608" w:rsidRDefault="0079030F">
          <w:pPr>
            <w:pStyle w:val="TOC2"/>
            <w:rPr>
              <w:rFonts w:eastAsiaTheme="minorEastAsia"/>
              <w:kern w:val="2"/>
              <w:sz w:val="22"/>
              <w:szCs w:val="22"/>
              <w:lang w:eastAsia="en-AU"/>
              <w14:ligatures w14:val="standardContextual"/>
            </w:rPr>
          </w:pPr>
          <w:hyperlink w:anchor="_Toc148693266" w:history="1">
            <w:r w:rsidR="002C7608" w:rsidRPr="00671DBA">
              <w:rPr>
                <w:rStyle w:val="Hyperlink"/>
              </w:rPr>
              <w:t>5.2.</w:t>
            </w:r>
            <w:r w:rsidR="002C7608">
              <w:rPr>
                <w:rFonts w:eastAsiaTheme="minorEastAsia"/>
                <w:kern w:val="2"/>
                <w:sz w:val="22"/>
                <w:szCs w:val="22"/>
                <w:lang w:eastAsia="en-AU"/>
                <w14:ligatures w14:val="standardContextual"/>
              </w:rPr>
              <w:tab/>
            </w:r>
            <w:r w:rsidR="002C7608" w:rsidRPr="00671DBA">
              <w:rPr>
                <w:rStyle w:val="Hyperlink"/>
              </w:rPr>
              <w:t>City of Yarra</w:t>
            </w:r>
            <w:r w:rsidR="002C7608">
              <w:rPr>
                <w:webHidden/>
              </w:rPr>
              <w:tab/>
            </w:r>
            <w:r w:rsidR="002C7608">
              <w:rPr>
                <w:webHidden/>
              </w:rPr>
              <w:fldChar w:fldCharType="begin"/>
            </w:r>
            <w:r w:rsidR="002C7608">
              <w:rPr>
                <w:webHidden/>
              </w:rPr>
              <w:instrText xml:space="preserve"> PAGEREF _Toc148693266 \h </w:instrText>
            </w:r>
            <w:r w:rsidR="002C7608">
              <w:rPr>
                <w:webHidden/>
              </w:rPr>
            </w:r>
            <w:r w:rsidR="002C7608">
              <w:rPr>
                <w:webHidden/>
              </w:rPr>
              <w:fldChar w:fldCharType="separate"/>
            </w:r>
            <w:r>
              <w:rPr>
                <w:webHidden/>
              </w:rPr>
              <w:t>25</w:t>
            </w:r>
            <w:r w:rsidR="002C7608">
              <w:rPr>
                <w:webHidden/>
              </w:rPr>
              <w:fldChar w:fldCharType="end"/>
            </w:r>
          </w:hyperlink>
        </w:p>
        <w:p w14:paraId="030E22DC" w14:textId="72DAC566" w:rsidR="002C7608" w:rsidRDefault="0079030F">
          <w:pPr>
            <w:pStyle w:val="TOC2"/>
            <w:rPr>
              <w:rFonts w:eastAsiaTheme="minorEastAsia"/>
              <w:kern w:val="2"/>
              <w:sz w:val="22"/>
              <w:szCs w:val="22"/>
              <w:lang w:eastAsia="en-AU"/>
              <w14:ligatures w14:val="standardContextual"/>
            </w:rPr>
          </w:pPr>
          <w:hyperlink w:anchor="_Toc148693267" w:history="1">
            <w:r w:rsidR="002C7608" w:rsidRPr="00671DBA">
              <w:rPr>
                <w:rStyle w:val="Hyperlink"/>
              </w:rPr>
              <w:t>5.3.</w:t>
            </w:r>
            <w:r w:rsidR="002C7608">
              <w:rPr>
                <w:rFonts w:eastAsiaTheme="minorEastAsia"/>
                <w:kern w:val="2"/>
                <w:sz w:val="22"/>
                <w:szCs w:val="22"/>
                <w:lang w:eastAsia="en-AU"/>
                <w14:ligatures w14:val="standardContextual"/>
              </w:rPr>
              <w:tab/>
            </w:r>
            <w:r w:rsidR="002C7608" w:rsidRPr="00671DBA">
              <w:rPr>
                <w:rStyle w:val="Hyperlink"/>
              </w:rPr>
              <w:t>City of Port Phillip</w:t>
            </w:r>
            <w:r w:rsidR="002C7608">
              <w:rPr>
                <w:webHidden/>
              </w:rPr>
              <w:tab/>
            </w:r>
            <w:r w:rsidR="002C7608">
              <w:rPr>
                <w:webHidden/>
              </w:rPr>
              <w:fldChar w:fldCharType="begin"/>
            </w:r>
            <w:r w:rsidR="002C7608">
              <w:rPr>
                <w:webHidden/>
              </w:rPr>
              <w:instrText xml:space="preserve"> PAGEREF _Toc148693267 \h </w:instrText>
            </w:r>
            <w:r w:rsidR="002C7608">
              <w:rPr>
                <w:webHidden/>
              </w:rPr>
            </w:r>
            <w:r w:rsidR="002C7608">
              <w:rPr>
                <w:webHidden/>
              </w:rPr>
              <w:fldChar w:fldCharType="separate"/>
            </w:r>
            <w:r>
              <w:rPr>
                <w:webHidden/>
              </w:rPr>
              <w:t>26</w:t>
            </w:r>
            <w:r w:rsidR="002C7608">
              <w:rPr>
                <w:webHidden/>
              </w:rPr>
              <w:fldChar w:fldCharType="end"/>
            </w:r>
          </w:hyperlink>
        </w:p>
        <w:p w14:paraId="505C0B64" w14:textId="4FFF0F0A" w:rsidR="002C7608" w:rsidRDefault="0079030F">
          <w:pPr>
            <w:pStyle w:val="TOC3"/>
            <w:rPr>
              <w:rFonts w:eastAsiaTheme="minorEastAsia"/>
              <w:noProof/>
              <w:kern w:val="2"/>
              <w:sz w:val="22"/>
              <w:szCs w:val="22"/>
              <w:lang w:eastAsia="en-AU"/>
              <w14:ligatures w14:val="standardContextual"/>
            </w:rPr>
          </w:pPr>
          <w:hyperlink w:anchor="_Toc148693268" w:history="1">
            <w:r w:rsidR="002C7608" w:rsidRPr="00671DBA">
              <w:rPr>
                <w:rStyle w:val="Hyperlink"/>
                <w:noProof/>
              </w:rPr>
              <w:t>Appendix A: Pop-up schedule</w:t>
            </w:r>
            <w:r w:rsidR="002C7608">
              <w:rPr>
                <w:noProof/>
                <w:webHidden/>
              </w:rPr>
              <w:tab/>
            </w:r>
            <w:r w:rsidR="002C7608">
              <w:rPr>
                <w:noProof/>
                <w:webHidden/>
              </w:rPr>
              <w:fldChar w:fldCharType="begin"/>
            </w:r>
            <w:r w:rsidR="002C7608">
              <w:rPr>
                <w:noProof/>
                <w:webHidden/>
              </w:rPr>
              <w:instrText xml:space="preserve"> PAGEREF _Toc148693268 \h </w:instrText>
            </w:r>
            <w:r w:rsidR="002C7608">
              <w:rPr>
                <w:noProof/>
                <w:webHidden/>
              </w:rPr>
            </w:r>
            <w:r w:rsidR="002C7608">
              <w:rPr>
                <w:noProof/>
                <w:webHidden/>
              </w:rPr>
              <w:fldChar w:fldCharType="separate"/>
            </w:r>
            <w:r>
              <w:rPr>
                <w:noProof/>
                <w:webHidden/>
              </w:rPr>
              <w:t>27</w:t>
            </w:r>
            <w:r w:rsidR="002C7608">
              <w:rPr>
                <w:noProof/>
                <w:webHidden/>
              </w:rPr>
              <w:fldChar w:fldCharType="end"/>
            </w:r>
          </w:hyperlink>
        </w:p>
        <w:p w14:paraId="03E64EFC" w14:textId="762DE161" w:rsidR="00453C02" w:rsidRPr="009779AB" w:rsidRDefault="00453C02">
          <w:pPr>
            <w:rPr>
              <w:rFonts w:asciiTheme="majorHAnsi" w:hAnsiTheme="majorHAnsi"/>
              <w:color w:val="FDB917" w:themeColor="accent1"/>
              <w:sz w:val="54"/>
              <w:szCs w:val="70"/>
            </w:rPr>
          </w:pPr>
          <w:r w:rsidRPr="009779AB">
            <w:rPr>
              <w:sz w:val="24"/>
            </w:rPr>
            <w:fldChar w:fldCharType="end"/>
          </w:r>
        </w:p>
      </w:sdtContent>
    </w:sdt>
    <w:p w14:paraId="0193515C" w14:textId="77777777" w:rsidR="00014375" w:rsidRPr="009779AB" w:rsidRDefault="00014375" w:rsidP="009D600D">
      <w:pPr>
        <w:sectPr w:rsidR="00014375" w:rsidRPr="009779AB" w:rsidSect="00C163F3">
          <w:headerReference w:type="even" r:id="rId17"/>
          <w:headerReference w:type="default" r:id="rId18"/>
          <w:footerReference w:type="even" r:id="rId19"/>
          <w:footerReference w:type="default" r:id="rId20"/>
          <w:headerReference w:type="first" r:id="rId21"/>
          <w:footerReference w:type="first" r:id="rId22"/>
          <w:type w:val="continuous"/>
          <w:pgSz w:w="11906" w:h="16838" w:code="9"/>
          <w:pgMar w:top="567" w:right="567" w:bottom="567" w:left="567" w:header="709" w:footer="567" w:gutter="0"/>
          <w:cols w:space="708"/>
          <w:docGrid w:linePitch="360"/>
        </w:sectPr>
      </w:pPr>
    </w:p>
    <w:p w14:paraId="43F4AB29" w14:textId="2F1FC34E" w:rsidR="00453C02" w:rsidRPr="009779AB" w:rsidRDefault="00206925" w:rsidP="00CD1FA4">
      <w:pPr>
        <w:pStyle w:val="Heading1"/>
      </w:pPr>
      <w:bookmarkStart w:id="1" w:name="_Toc148693243"/>
      <w:r w:rsidRPr="009779AB">
        <w:lastRenderedPageBreak/>
        <w:t>Introduction</w:t>
      </w:r>
      <w:bookmarkEnd w:id="1"/>
    </w:p>
    <w:p w14:paraId="1FAD2CA1" w14:textId="77777777" w:rsidR="006A7B40" w:rsidRPr="009779AB" w:rsidRDefault="006A7B40" w:rsidP="006A7B40">
      <w:pPr>
        <w:pStyle w:val="Heading2"/>
      </w:pPr>
      <w:bookmarkStart w:id="2" w:name="_Toc148693244"/>
      <w:r w:rsidRPr="009779AB">
        <w:t>Report purpose</w:t>
      </w:r>
      <w:bookmarkEnd w:id="2"/>
    </w:p>
    <w:p w14:paraId="5195E265" w14:textId="2E0E851F" w:rsidR="006A7B40" w:rsidRPr="009779AB" w:rsidRDefault="006A7B40" w:rsidP="006A7B40">
      <w:r w:rsidRPr="009779AB">
        <w:t>This report summarises the methodology and engagement findings of the Fast</w:t>
      </w:r>
      <w:r w:rsidR="00F80FDF" w:rsidRPr="009779AB">
        <w:t>-t</w:t>
      </w:r>
      <w:r w:rsidRPr="009779AB">
        <w:t xml:space="preserve">racking Neighbourhood Batteries Project stage two engagement. </w:t>
      </w:r>
      <w:proofErr w:type="spellStart"/>
      <w:r w:rsidRPr="009779AB">
        <w:t>Capire</w:t>
      </w:r>
      <w:proofErr w:type="spellEnd"/>
      <w:r w:rsidRPr="009779AB">
        <w:t xml:space="preserve"> Consulting Group (</w:t>
      </w:r>
      <w:proofErr w:type="spellStart"/>
      <w:r w:rsidRPr="009779AB">
        <w:t>Capire</w:t>
      </w:r>
      <w:proofErr w:type="spellEnd"/>
      <w:r w:rsidRPr="009779AB">
        <w:t xml:space="preserve">) delivered this work </w:t>
      </w:r>
      <w:r w:rsidR="0077679F" w:rsidRPr="009779AB">
        <w:t>in partnership with</w:t>
      </w:r>
      <w:r w:rsidRPr="009779AB">
        <w:t xml:space="preserve"> City of Melbourne, City of Yarra and City of Port Phillip. </w:t>
      </w:r>
      <w:r w:rsidR="000E4064" w:rsidRPr="009779AB">
        <w:t xml:space="preserve">The stage two </w:t>
      </w:r>
      <w:r w:rsidRPr="009779AB">
        <w:t xml:space="preserve">engagement </w:t>
      </w:r>
      <w:r w:rsidR="00890A33" w:rsidRPr="009779AB">
        <w:t>ran from</w:t>
      </w:r>
      <w:r w:rsidRPr="009779AB">
        <w:t xml:space="preserve"> 10 July to 8 August 2023.</w:t>
      </w:r>
    </w:p>
    <w:p w14:paraId="5E2E186E" w14:textId="77777777" w:rsidR="00F332E5" w:rsidRPr="009779AB" w:rsidRDefault="00F332E5" w:rsidP="006A7B40"/>
    <w:p w14:paraId="7E9E68E4" w14:textId="661BECD2" w:rsidR="00352468" w:rsidRPr="009779AB" w:rsidRDefault="00352468" w:rsidP="00BB2830">
      <w:pPr>
        <w:pStyle w:val="Heading2"/>
      </w:pPr>
      <w:bookmarkStart w:id="3" w:name="_Toc148693245"/>
      <w:r w:rsidRPr="009779AB">
        <w:t>Project background</w:t>
      </w:r>
      <w:bookmarkEnd w:id="3"/>
    </w:p>
    <w:p w14:paraId="0AAB0664" w14:textId="739D4DBA" w:rsidR="00AD015D" w:rsidRPr="009779AB" w:rsidRDefault="00925910" w:rsidP="00352468">
      <w:r w:rsidRPr="009779AB">
        <w:t>City of Melbourne, City of Port Phillip and City of Yarra have teamed up to deliver the Fast-tracking Neighbourhood Batteries Project (the Project), intending to tackle the lack of access to renewable energy. While solar power may be abundant, many communities, families and organisations at a local level can</w:t>
      </w:r>
      <w:r w:rsidR="009E037C" w:rsidRPr="009779AB">
        <w:t>’</w:t>
      </w:r>
      <w:r w:rsidRPr="009779AB">
        <w:t xml:space="preserve">t collect, store or share it. This Project will identify the local potential and feasibility of neighbourhood batteries in the inner metropolitan Melbourne area. It will proactively engage and empower local communities to participate in neighbourhood battery projects. </w:t>
      </w:r>
    </w:p>
    <w:p w14:paraId="2CA24841" w14:textId="36792008" w:rsidR="00AD015D" w:rsidRPr="009779AB" w:rsidRDefault="00925910" w:rsidP="00352468">
      <w:r w:rsidRPr="009779AB">
        <w:t xml:space="preserve">The Victorian Government has funded the three councils through the Metropolitan Partnerships Development Fund Program. The funding enables the councils to undertake community engagement, an assessment of the electrical network, and design work to fast-track the rollout of neighbourhood batteries across these three municipalities. Funding for the installation of batteries will be sought once feasible locations are determined. </w:t>
      </w:r>
    </w:p>
    <w:p w14:paraId="50F6ABD5" w14:textId="60D2080D" w:rsidR="00F604D2" w:rsidRPr="009779AB" w:rsidRDefault="00925910" w:rsidP="00352468">
      <w:r w:rsidRPr="009779AB">
        <w:t>Each Council recognises its community</w:t>
      </w:r>
      <w:r w:rsidR="009E037C" w:rsidRPr="009779AB">
        <w:t>’</w:t>
      </w:r>
      <w:r w:rsidRPr="009779AB">
        <w:t>s desire for urgent and ambitious action to mitigate and adapt to climate change. The three councils are working together to undertake community engagement to build the community</w:t>
      </w:r>
      <w:r w:rsidR="009E037C" w:rsidRPr="009779AB">
        <w:t>’</w:t>
      </w:r>
      <w:r w:rsidRPr="009779AB">
        <w:t>s knowledge around the purpose and benefits of neighbourhood batteries and how communities can participate meaningfully. This includes exploring what the community think about potentially having neighbourhood batteries in their local area, including what might motivate their support or concern them.</w:t>
      </w:r>
    </w:p>
    <w:p w14:paraId="6062E70E" w14:textId="45650E97" w:rsidR="00014375" w:rsidRPr="009779AB" w:rsidRDefault="00925910" w:rsidP="00352468">
      <w:r w:rsidRPr="009779AB">
        <w:t>The engagement process aims to facilitate the establishment of active communities that feel informed about the nature, purpose and benefits of neighbourhood batteries. A key outcome of the engagement is to build social licence for - and community capacity to engage with - neighbourhood battery projects by developing the communit</w:t>
      </w:r>
      <w:r w:rsidR="00C76361" w:rsidRPr="009779AB">
        <w:t>y’s</w:t>
      </w:r>
      <w:r w:rsidRPr="009779AB">
        <w:t xml:space="preserve"> understanding of the options available and their capability to identify preferred sites and project delivery models.</w:t>
      </w:r>
    </w:p>
    <w:p w14:paraId="5D49FFE2" w14:textId="50ED9723" w:rsidR="00014375" w:rsidRPr="009779AB" w:rsidRDefault="006E3638">
      <w:r>
        <w:rPr>
          <w:noProof/>
          <w:lang w:eastAsia="en-AU"/>
        </w:rPr>
        <w:drawing>
          <wp:anchor distT="0" distB="0" distL="114300" distR="114300" simplePos="0" relativeHeight="251658321" behindDoc="0" locked="0" layoutInCell="1" allowOverlap="1" wp14:anchorId="23335B9C" wp14:editId="728DEF92">
            <wp:simplePos x="0" y="0"/>
            <wp:positionH relativeFrom="column">
              <wp:posOffset>1463</wp:posOffset>
            </wp:positionH>
            <wp:positionV relativeFrom="paragraph">
              <wp:posOffset>78931</wp:posOffset>
            </wp:positionV>
            <wp:extent cx="3196812" cy="2396845"/>
            <wp:effectExtent l="0" t="0" r="3810" b="3810"/>
            <wp:wrapThrough wrapText="bothSides">
              <wp:wrapPolygon edited="0">
                <wp:start x="0" y="0"/>
                <wp:lineTo x="0" y="21463"/>
                <wp:lineTo x="21497" y="21463"/>
                <wp:lineTo x="21497" y="0"/>
                <wp:lineTo x="0" y="0"/>
              </wp:wrapPolygon>
            </wp:wrapThrough>
            <wp:docPr id="1932704408" name="Picture 1932704408" descr="A group of people looking at a presen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704408" name="Picture 1932704408" descr="A group of people looking at a presentati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97759" cy="2397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4375" w:rsidRPr="009779AB">
        <w:br w:type="page"/>
      </w:r>
    </w:p>
    <w:p w14:paraId="0682B38C" w14:textId="5F4A7F35" w:rsidR="00206925" w:rsidRPr="009779AB" w:rsidRDefault="00BB2830" w:rsidP="00BB2830">
      <w:pPr>
        <w:pStyle w:val="Heading2"/>
      </w:pPr>
      <w:bookmarkStart w:id="4" w:name="_Toc148693246"/>
      <w:r w:rsidRPr="009779AB">
        <w:lastRenderedPageBreak/>
        <w:t>Stage two engagement overview</w:t>
      </w:r>
      <w:bookmarkEnd w:id="4"/>
      <w:r w:rsidRPr="009779AB">
        <w:t xml:space="preserve"> </w:t>
      </w:r>
    </w:p>
    <w:p w14:paraId="40649A44" w14:textId="59251FE1" w:rsidR="000A03D7" w:rsidRPr="009779AB" w:rsidRDefault="00925910" w:rsidP="00AB2905">
      <w:r w:rsidRPr="009779AB">
        <w:t xml:space="preserve">Over four weeks, between July and August, the project team </w:t>
      </w:r>
      <w:r w:rsidR="00976A4A" w:rsidRPr="009779AB">
        <w:t>sought to hear from selected communities about how they felt about having a neighbourhood battery in their local area, the benefits they want</w:t>
      </w:r>
      <w:r w:rsidR="00B476E9" w:rsidRPr="009779AB">
        <w:t>ed</w:t>
      </w:r>
      <w:r w:rsidR="00976A4A" w:rsidRPr="009779AB">
        <w:t xml:space="preserve"> to see</w:t>
      </w:r>
      <w:r w:rsidR="00014375" w:rsidRPr="009779AB">
        <w:t>,</w:t>
      </w:r>
      <w:r w:rsidR="00976A4A" w:rsidRPr="009779AB">
        <w:t xml:space="preserve"> ideas for specific locations</w:t>
      </w:r>
      <w:r w:rsidR="00014375" w:rsidRPr="009779AB">
        <w:t xml:space="preserve"> and visual design preferences</w:t>
      </w:r>
      <w:r w:rsidR="00976A4A" w:rsidRPr="009779AB">
        <w:t xml:space="preserve">. </w:t>
      </w:r>
      <w:r w:rsidR="00014375" w:rsidRPr="009779AB">
        <w:t xml:space="preserve">To help with the conversation, the project team developed resources describing various options, including operating model and visual design options. The following section describes these engagement resources in more detail. </w:t>
      </w:r>
    </w:p>
    <w:p w14:paraId="756C7801" w14:textId="7F348F4B" w:rsidR="00014375" w:rsidRPr="009779AB" w:rsidRDefault="00014375" w:rsidP="00A11FEA">
      <w:pPr>
        <w:rPr>
          <w:rFonts w:ascii="Arial" w:hAnsi="Arial"/>
          <w:b/>
          <w:caps/>
          <w:spacing w:val="10"/>
          <w:sz w:val="18"/>
          <w:szCs w:val="18"/>
          <w:lang w:eastAsia="en-AU"/>
        </w:rPr>
      </w:pPr>
      <w:r w:rsidRPr="009779AB">
        <w:rPr>
          <w:rFonts w:ascii="Arial" w:hAnsi="Arial"/>
          <w:b/>
          <w:caps/>
          <w:spacing w:val="10"/>
          <w:sz w:val="18"/>
          <w:szCs w:val="18"/>
          <w:lang w:eastAsia="en-AU"/>
        </w:rPr>
        <w:t>potential operating models</w:t>
      </w:r>
    </w:p>
    <w:p w14:paraId="29156A80" w14:textId="53F8DEB8" w:rsidR="00925910" w:rsidRPr="009779AB" w:rsidRDefault="000A03D7" w:rsidP="00AB2905">
      <w:r w:rsidRPr="009779AB">
        <w:t xml:space="preserve">To help with the conversation, the project team developed four high-level neighbourhood battery models that the community could use to explore the different potential benefits, opportunities and challenges of different operating models. </w:t>
      </w:r>
      <w:r w:rsidR="004431D0" w:rsidRPr="009779AB">
        <w:t xml:space="preserve">The following points summarise each of the models. </w:t>
      </w:r>
      <w:r w:rsidR="004431D0" w:rsidRPr="009779AB">
        <w:fldChar w:fldCharType="begin"/>
      </w:r>
      <w:r w:rsidR="004431D0" w:rsidRPr="009779AB">
        <w:instrText xml:space="preserve"> REF _Ref146290394 \h </w:instrText>
      </w:r>
      <w:r w:rsidR="004431D0" w:rsidRPr="009779AB">
        <w:fldChar w:fldCharType="separate"/>
      </w:r>
      <w:r w:rsidR="0079030F" w:rsidRPr="009779AB">
        <w:t xml:space="preserve">Figure </w:t>
      </w:r>
      <w:r w:rsidR="0079030F">
        <w:rPr>
          <w:noProof/>
        </w:rPr>
        <w:t>1</w:t>
      </w:r>
      <w:r w:rsidR="004431D0" w:rsidRPr="009779AB">
        <w:fldChar w:fldCharType="end"/>
      </w:r>
      <w:r w:rsidR="004431D0" w:rsidRPr="009779AB">
        <w:t xml:space="preserve"> illustrates the potential of each operating model to prioritise different opportunities. </w:t>
      </w:r>
    </w:p>
    <w:p w14:paraId="78F44B7A" w14:textId="4716B76F" w:rsidR="008E50C2" w:rsidRPr="009779AB" w:rsidRDefault="008E50C2" w:rsidP="004431D0">
      <w:pPr>
        <w:pStyle w:val="ListParagraph"/>
        <w:numPr>
          <w:ilvl w:val="0"/>
          <w:numId w:val="19"/>
        </w:numPr>
      </w:pPr>
      <w:r w:rsidRPr="009779AB">
        <w:rPr>
          <w:b/>
          <w:bCs/>
        </w:rPr>
        <w:t>Solar sponge</w:t>
      </w:r>
      <w:r w:rsidRPr="009779AB">
        <w:t>:</w:t>
      </w:r>
      <w:r w:rsidR="00C339DC" w:rsidRPr="009779AB">
        <w:t xml:space="preserve"> Prioritises solar uptake and emissions reduction by absorbing excess solar produced during the day and releasing the stored energy into the network at scheduled times. This helps support the uptake and sharing of local renewable energy.</w:t>
      </w:r>
    </w:p>
    <w:p w14:paraId="23567BD5" w14:textId="71989FAB" w:rsidR="008E50C2" w:rsidRPr="009779AB" w:rsidRDefault="008E50C2" w:rsidP="004431D0">
      <w:pPr>
        <w:pStyle w:val="ListParagraph"/>
        <w:numPr>
          <w:ilvl w:val="0"/>
          <w:numId w:val="19"/>
        </w:numPr>
      </w:pPr>
      <w:r w:rsidRPr="009779AB">
        <w:rPr>
          <w:b/>
          <w:bCs/>
        </w:rPr>
        <w:t>Financially focused:</w:t>
      </w:r>
      <w:r w:rsidR="00C339DC" w:rsidRPr="009779AB">
        <w:t xml:space="preserve"> Operated to release energy to the grid when it is most profitable, with the financial value returned to the community via retail energy plans, dividends, community funds, or similar. This can help reduce energy costs for the community and deliver benefits to the wider energy system.</w:t>
      </w:r>
      <w:r w:rsidR="000A03D7" w:rsidRPr="009779AB">
        <w:t xml:space="preserve"> </w:t>
      </w:r>
    </w:p>
    <w:p w14:paraId="49467E38" w14:textId="7CBC468F" w:rsidR="00C339DC" w:rsidRPr="009779AB" w:rsidRDefault="008E50C2" w:rsidP="004431D0">
      <w:pPr>
        <w:pStyle w:val="ListParagraph"/>
        <w:numPr>
          <w:ilvl w:val="0"/>
          <w:numId w:val="19"/>
        </w:numPr>
      </w:pPr>
      <w:r w:rsidRPr="009779AB">
        <w:rPr>
          <w:b/>
          <w:bCs/>
        </w:rPr>
        <w:t>Services-based:</w:t>
      </w:r>
      <w:r w:rsidR="00C339DC" w:rsidRPr="009779AB">
        <w:t xml:space="preserve"> Prioritises providing resilience to the network, residents and businesses.</w:t>
      </w:r>
      <w:r w:rsidR="000A03D7" w:rsidRPr="009779AB">
        <w:t xml:space="preserve"> </w:t>
      </w:r>
      <w:r w:rsidR="00C339DC" w:rsidRPr="009779AB">
        <w:t>They help avoid the need for costly network upgrades, reducing network charges for all energy users.</w:t>
      </w:r>
    </w:p>
    <w:p w14:paraId="0F22109B" w14:textId="37C664BB" w:rsidR="008E50C2" w:rsidRPr="009779AB" w:rsidRDefault="008E50C2" w:rsidP="004431D0">
      <w:pPr>
        <w:pStyle w:val="ListParagraph"/>
        <w:numPr>
          <w:ilvl w:val="0"/>
          <w:numId w:val="19"/>
        </w:numPr>
      </w:pPr>
      <w:r w:rsidRPr="009779AB">
        <w:rPr>
          <w:b/>
          <w:bCs/>
        </w:rPr>
        <w:t>Community support services:</w:t>
      </w:r>
      <w:r w:rsidR="000A03D7" w:rsidRPr="009779AB">
        <w:t xml:space="preserve"> </w:t>
      </w:r>
      <w:r w:rsidR="00B476E9" w:rsidRPr="009779AB">
        <w:t>This m</w:t>
      </w:r>
      <w:r w:rsidR="000A03D7" w:rsidRPr="009779AB">
        <w:t>ay include a diversity of services, depending on the objective, such as enhanced energy security, electric vehicle charging, and community resilience.</w:t>
      </w:r>
    </w:p>
    <w:p w14:paraId="262C7538" w14:textId="32716B7C" w:rsidR="003411C9" w:rsidRPr="009779AB" w:rsidRDefault="00F604D2" w:rsidP="006A4A34">
      <w:pPr>
        <w:jc w:val="center"/>
      </w:pPr>
      <w:r w:rsidRPr="009779AB">
        <w:rPr>
          <w:noProof/>
          <w:lang w:eastAsia="en-AU"/>
        </w:rPr>
        <w:drawing>
          <wp:inline distT="0" distB="0" distL="0" distR="0" wp14:anchorId="63C52353" wp14:editId="3CBAFB4A">
            <wp:extent cx="6153118" cy="3892550"/>
            <wp:effectExtent l="0" t="0" r="635" b="0"/>
            <wp:docPr id="450846418" name="Picture 450846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46418" name=""/>
                    <pic:cNvPicPr/>
                  </pic:nvPicPr>
                  <pic:blipFill>
                    <a:blip r:embed="rId24">
                      <a:extLst>
                        <a:ext uri="{28A0092B-C50C-407E-A947-70E740481C1C}">
                          <a14:useLocalDpi xmlns:a14="http://schemas.microsoft.com/office/drawing/2010/main" val="0"/>
                        </a:ext>
                      </a:extLst>
                    </a:blip>
                    <a:stretch>
                      <a:fillRect/>
                    </a:stretch>
                  </pic:blipFill>
                  <pic:spPr>
                    <a:xfrm>
                      <a:off x="0" y="0"/>
                      <a:ext cx="6215030" cy="3931716"/>
                    </a:xfrm>
                    <a:prstGeom prst="rect">
                      <a:avLst/>
                    </a:prstGeom>
                  </pic:spPr>
                </pic:pic>
              </a:graphicData>
            </a:graphic>
          </wp:inline>
        </w:drawing>
      </w:r>
    </w:p>
    <w:p w14:paraId="31544D36" w14:textId="6713E9E1" w:rsidR="004431D0" w:rsidRPr="009779AB" w:rsidRDefault="004431D0" w:rsidP="00014375">
      <w:pPr>
        <w:pStyle w:val="Caption"/>
        <w:ind w:left="0" w:firstLine="0"/>
        <w:rPr>
          <w:noProof w:val="0"/>
        </w:rPr>
      </w:pPr>
      <w:bookmarkStart w:id="5" w:name="_Ref146290394"/>
      <w:r w:rsidRPr="009779AB">
        <w:rPr>
          <w:noProof w:val="0"/>
        </w:rPr>
        <w:t xml:space="preserve">Figure </w:t>
      </w:r>
      <w:r w:rsidRPr="009779AB">
        <w:rPr>
          <w:noProof w:val="0"/>
        </w:rPr>
        <w:fldChar w:fldCharType="begin"/>
      </w:r>
      <w:r w:rsidRPr="009779AB">
        <w:rPr>
          <w:noProof w:val="0"/>
        </w:rPr>
        <w:instrText xml:space="preserve"> SEQ Figure \* ARABIC </w:instrText>
      </w:r>
      <w:r w:rsidRPr="009779AB">
        <w:rPr>
          <w:noProof w:val="0"/>
        </w:rPr>
        <w:fldChar w:fldCharType="separate"/>
      </w:r>
      <w:r w:rsidR="0079030F">
        <w:t>1</w:t>
      </w:r>
      <w:r w:rsidRPr="009779AB">
        <w:rPr>
          <w:noProof w:val="0"/>
        </w:rPr>
        <w:fldChar w:fldCharType="end"/>
      </w:r>
      <w:bookmarkEnd w:id="5"/>
      <w:r w:rsidRPr="009779AB">
        <w:rPr>
          <w:noProof w:val="0"/>
        </w:rPr>
        <w:t xml:space="preserve">. Overview of the operating models and their ability to prioritise different benefit opportunities. </w:t>
      </w:r>
    </w:p>
    <w:p w14:paraId="747E9431" w14:textId="77777777" w:rsidR="00014375" w:rsidRPr="009779AB" w:rsidRDefault="00014375" w:rsidP="00014375"/>
    <w:p w14:paraId="1FE81542" w14:textId="291DBA3E" w:rsidR="00014375" w:rsidRPr="009779AB" w:rsidRDefault="00014375" w:rsidP="00A11FEA">
      <w:pPr>
        <w:rPr>
          <w:rFonts w:ascii="Arial" w:hAnsi="Arial"/>
          <w:b/>
          <w:caps/>
          <w:spacing w:val="10"/>
          <w:sz w:val="18"/>
          <w:szCs w:val="18"/>
          <w:lang w:eastAsia="en-AU"/>
        </w:rPr>
      </w:pPr>
      <w:r w:rsidRPr="009779AB">
        <w:rPr>
          <w:rFonts w:ascii="Arial" w:hAnsi="Arial"/>
          <w:b/>
          <w:caps/>
          <w:spacing w:val="10"/>
          <w:sz w:val="18"/>
          <w:szCs w:val="18"/>
          <w:lang w:eastAsia="en-AU"/>
        </w:rPr>
        <w:t>Visual design ideas</w:t>
      </w:r>
    </w:p>
    <w:p w14:paraId="778655A4" w14:textId="7779ADEA" w:rsidR="00014375" w:rsidRPr="009779AB" w:rsidRDefault="00014375" w:rsidP="00014375">
      <w:r w:rsidRPr="009779AB">
        <w:lastRenderedPageBreak/>
        <w:t xml:space="preserve">The project team collated examples of what neighbourhood batteries could look like to understand the community’s visual design preferences. These are not actual designs that will be used for a future battery. Participants were also able to identify other ideas beyond the options shared. </w:t>
      </w:r>
    </w:p>
    <w:p w14:paraId="372FBA57" w14:textId="0BC1D729" w:rsidR="00014375" w:rsidRPr="009779AB" w:rsidRDefault="00014375" w:rsidP="00014375">
      <w:r w:rsidRPr="009779AB">
        <w:fldChar w:fldCharType="begin"/>
      </w:r>
      <w:r w:rsidRPr="009779AB">
        <w:instrText xml:space="preserve"> REF _Ref148628593 \h </w:instrText>
      </w:r>
      <w:r w:rsidRPr="009779AB">
        <w:fldChar w:fldCharType="separate"/>
      </w:r>
      <w:r w:rsidR="0079030F" w:rsidRPr="009779AB">
        <w:t xml:space="preserve">Figure </w:t>
      </w:r>
      <w:r w:rsidR="0079030F">
        <w:rPr>
          <w:noProof/>
        </w:rPr>
        <w:t>2</w:t>
      </w:r>
      <w:r w:rsidRPr="009779AB">
        <w:fldChar w:fldCharType="end"/>
      </w:r>
      <w:r w:rsidRPr="009779AB">
        <w:t xml:space="preserve"> illustrates the ideas shared as part of the engagement that participants could indicate a preference for.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6"/>
        <w:gridCol w:w="3050"/>
        <w:gridCol w:w="2586"/>
      </w:tblGrid>
      <w:tr w:rsidR="00014375" w:rsidRPr="009779AB" w14:paraId="7A721DE8" w14:textId="77777777" w:rsidTr="00014375">
        <w:trPr>
          <w:trHeight w:val="1890"/>
        </w:trPr>
        <w:tc>
          <w:tcPr>
            <w:tcW w:w="3066" w:type="dxa"/>
          </w:tcPr>
          <w:p w14:paraId="5FB1BEDF" w14:textId="2689E7FC" w:rsidR="00014375" w:rsidRPr="009779AB" w:rsidRDefault="00014375" w:rsidP="00014375">
            <w:pPr>
              <w:rPr>
                <w:b/>
                <w:bCs/>
                <w:sz w:val="20"/>
              </w:rPr>
            </w:pPr>
            <w:r w:rsidRPr="009779AB">
              <w:rPr>
                <w:b/>
                <w:bCs/>
                <w:sz w:val="20"/>
              </w:rPr>
              <w:t>a) Similar colours to the  background (red sand)</w:t>
            </w:r>
          </w:p>
          <w:p w14:paraId="6A0E9725" w14:textId="669EBDAD" w:rsidR="00014375" w:rsidRPr="009779AB" w:rsidRDefault="00014375" w:rsidP="00014375">
            <w:pPr>
              <w:rPr>
                <w:b/>
                <w:bCs/>
                <w:sz w:val="20"/>
              </w:rPr>
            </w:pPr>
            <w:r w:rsidRPr="009779AB">
              <w:rPr>
                <w:b/>
                <w:bCs/>
                <w:noProof/>
                <w:sz w:val="20"/>
                <w:lang w:eastAsia="en-AU"/>
              </w:rPr>
              <w:drawing>
                <wp:inline distT="0" distB="0" distL="0" distR="0" wp14:anchorId="55DB8FB5" wp14:editId="587A7476">
                  <wp:extent cx="1553032" cy="994410"/>
                  <wp:effectExtent l="0" t="0" r="9525" b="0"/>
                  <wp:docPr id="739070154" name="Picture 739070154" descr="A person standing in front of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070154" name="Picture 1" descr="A person standing in front of a door&#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2205"/>
                          <a:stretch/>
                        </pic:blipFill>
                        <pic:spPr bwMode="auto">
                          <a:xfrm>
                            <a:off x="0" y="0"/>
                            <a:ext cx="1577911" cy="1010340"/>
                          </a:xfrm>
                          <a:prstGeom prst="rect">
                            <a:avLst/>
                          </a:prstGeom>
                          <a:noFill/>
                          <a:ln>
                            <a:noFill/>
                          </a:ln>
                          <a:extLst>
                            <a:ext uri="{53640926-AAD7-44D8-BBD7-CCE9431645EC}">
                              <a14:shadowObscured xmlns:a14="http://schemas.microsoft.com/office/drawing/2010/main"/>
                            </a:ext>
                          </a:extLst>
                        </pic:spPr>
                      </pic:pic>
                    </a:graphicData>
                  </a:graphic>
                </wp:inline>
              </w:drawing>
            </w:r>
          </w:p>
          <w:p w14:paraId="0DD48079" w14:textId="1E5B2971" w:rsidR="00014375" w:rsidRPr="009779AB" w:rsidRDefault="00014375" w:rsidP="00014375">
            <w:pPr>
              <w:rPr>
                <w:b/>
                <w:bCs/>
                <w:sz w:val="20"/>
              </w:rPr>
            </w:pPr>
          </w:p>
        </w:tc>
        <w:tc>
          <w:tcPr>
            <w:tcW w:w="3050" w:type="dxa"/>
          </w:tcPr>
          <w:p w14:paraId="0C18EF4B" w14:textId="7708E1F7" w:rsidR="00014375" w:rsidRPr="009779AB" w:rsidRDefault="00014375" w:rsidP="00014375">
            <w:pPr>
              <w:rPr>
                <w:b/>
                <w:bCs/>
                <w:sz w:val="20"/>
              </w:rPr>
            </w:pPr>
            <w:r w:rsidRPr="009779AB">
              <w:rPr>
                <w:b/>
                <w:bCs/>
                <w:sz w:val="20"/>
              </w:rPr>
              <w:t>b) Similar colours to the background (bricks)</w:t>
            </w:r>
          </w:p>
          <w:p w14:paraId="2C5165C5" w14:textId="2AD1A9EE" w:rsidR="00014375" w:rsidRPr="009779AB" w:rsidRDefault="00014375" w:rsidP="00014375">
            <w:pPr>
              <w:rPr>
                <w:b/>
                <w:bCs/>
                <w:sz w:val="20"/>
              </w:rPr>
            </w:pPr>
            <w:r w:rsidRPr="009779AB">
              <w:rPr>
                <w:b/>
                <w:bCs/>
                <w:noProof/>
                <w:sz w:val="20"/>
                <w:lang w:eastAsia="en-AU"/>
              </w:rPr>
              <w:drawing>
                <wp:inline distT="0" distB="0" distL="0" distR="0" wp14:anchorId="45572FBE" wp14:editId="18DC5A21">
                  <wp:extent cx="1489749" cy="993765"/>
                  <wp:effectExtent l="0" t="0" r="0" b="0"/>
                  <wp:docPr id="46274161" name="Picture 46274161" descr="A fence with a pain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74161" name="Picture 2" descr="A fence with a painting on i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12377" cy="1008859"/>
                          </a:xfrm>
                          <a:prstGeom prst="rect">
                            <a:avLst/>
                          </a:prstGeom>
                          <a:noFill/>
                          <a:ln>
                            <a:noFill/>
                          </a:ln>
                        </pic:spPr>
                      </pic:pic>
                    </a:graphicData>
                  </a:graphic>
                </wp:inline>
              </w:drawing>
            </w:r>
          </w:p>
        </w:tc>
        <w:tc>
          <w:tcPr>
            <w:tcW w:w="2586" w:type="dxa"/>
          </w:tcPr>
          <w:p w14:paraId="55063B6C" w14:textId="77777777" w:rsidR="00014375" w:rsidRPr="009779AB" w:rsidRDefault="00014375" w:rsidP="00014375">
            <w:pPr>
              <w:rPr>
                <w:b/>
                <w:bCs/>
                <w:sz w:val="20"/>
              </w:rPr>
            </w:pPr>
            <w:r w:rsidRPr="009779AB">
              <w:rPr>
                <w:b/>
                <w:bCs/>
                <w:sz w:val="20"/>
              </w:rPr>
              <w:t xml:space="preserve">c) Decorate artwork </w:t>
            </w:r>
          </w:p>
          <w:p w14:paraId="27873E7E" w14:textId="77777777" w:rsidR="00014375" w:rsidRPr="009779AB" w:rsidRDefault="00014375" w:rsidP="00014375">
            <w:pPr>
              <w:rPr>
                <w:b/>
                <w:bCs/>
                <w:sz w:val="20"/>
              </w:rPr>
            </w:pPr>
          </w:p>
          <w:p w14:paraId="49B9F8CE" w14:textId="6B228CFA" w:rsidR="00014375" w:rsidRPr="009779AB" w:rsidRDefault="00014375" w:rsidP="00014375">
            <w:pPr>
              <w:rPr>
                <w:b/>
                <w:bCs/>
                <w:sz w:val="20"/>
              </w:rPr>
            </w:pPr>
            <w:r w:rsidRPr="009779AB">
              <w:rPr>
                <w:b/>
                <w:bCs/>
                <w:noProof/>
                <w:sz w:val="20"/>
                <w:lang w:eastAsia="en-AU"/>
              </w:rPr>
              <w:drawing>
                <wp:inline distT="0" distB="0" distL="0" distR="0" wp14:anchorId="485CAEE2" wp14:editId="15C099E3">
                  <wp:extent cx="1435542" cy="993749"/>
                  <wp:effectExtent l="0" t="0" r="0" b="0"/>
                  <wp:docPr id="294546719" name="Picture 294546719" descr="A group of people standing in a field with colorful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46719" name="Picture 3" descr="A group of people standing in a field with colorful boxes&#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51630" cy="1004886"/>
                          </a:xfrm>
                          <a:prstGeom prst="rect">
                            <a:avLst/>
                          </a:prstGeom>
                          <a:noFill/>
                          <a:ln>
                            <a:noFill/>
                          </a:ln>
                        </pic:spPr>
                      </pic:pic>
                    </a:graphicData>
                  </a:graphic>
                </wp:inline>
              </w:drawing>
            </w:r>
          </w:p>
        </w:tc>
      </w:tr>
      <w:tr w:rsidR="00014375" w:rsidRPr="009779AB" w14:paraId="423B06CD" w14:textId="77777777" w:rsidTr="00014375">
        <w:trPr>
          <w:trHeight w:val="1890"/>
        </w:trPr>
        <w:tc>
          <w:tcPr>
            <w:tcW w:w="3066" w:type="dxa"/>
          </w:tcPr>
          <w:p w14:paraId="1FE8235E" w14:textId="77777777" w:rsidR="00014375" w:rsidRPr="009779AB" w:rsidRDefault="00014375" w:rsidP="00014375">
            <w:pPr>
              <w:rPr>
                <w:b/>
                <w:bCs/>
                <w:sz w:val="20"/>
              </w:rPr>
            </w:pPr>
            <w:r w:rsidRPr="009779AB">
              <w:rPr>
                <w:b/>
                <w:bCs/>
                <w:sz w:val="20"/>
              </w:rPr>
              <w:t xml:space="preserve">d) Enclosed behind </w:t>
            </w:r>
          </w:p>
          <w:p w14:paraId="01E81827" w14:textId="72AADCDE" w:rsidR="00014375" w:rsidRPr="009779AB" w:rsidRDefault="00014375" w:rsidP="00014375">
            <w:pPr>
              <w:rPr>
                <w:b/>
                <w:bCs/>
                <w:sz w:val="20"/>
              </w:rPr>
            </w:pPr>
            <w:r w:rsidRPr="009779AB">
              <w:rPr>
                <w:b/>
                <w:bCs/>
                <w:sz w:val="20"/>
              </w:rPr>
              <w:t>fencing</w:t>
            </w:r>
          </w:p>
          <w:p w14:paraId="2D139551" w14:textId="16EACC93" w:rsidR="00014375" w:rsidRPr="009779AB" w:rsidRDefault="00014375" w:rsidP="00014375">
            <w:pPr>
              <w:rPr>
                <w:b/>
                <w:bCs/>
                <w:sz w:val="20"/>
              </w:rPr>
            </w:pPr>
            <w:r w:rsidRPr="009779AB">
              <w:rPr>
                <w:b/>
                <w:bCs/>
                <w:noProof/>
                <w:sz w:val="20"/>
                <w:lang w:eastAsia="en-AU"/>
              </w:rPr>
              <w:drawing>
                <wp:inline distT="0" distB="0" distL="0" distR="0" wp14:anchorId="1C1E61A3" wp14:editId="780292A4">
                  <wp:extent cx="1480878" cy="993352"/>
                  <wp:effectExtent l="0" t="0" r="5080" b="0"/>
                  <wp:docPr id="80477287" name="Picture 80477287" descr="A white box with a red str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7287" name="Picture 4" descr="A white box with a red stripe&#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22431" cy="1021225"/>
                          </a:xfrm>
                          <a:prstGeom prst="rect">
                            <a:avLst/>
                          </a:prstGeom>
                          <a:noFill/>
                          <a:ln>
                            <a:noFill/>
                          </a:ln>
                        </pic:spPr>
                      </pic:pic>
                    </a:graphicData>
                  </a:graphic>
                </wp:inline>
              </w:drawing>
            </w:r>
          </w:p>
        </w:tc>
        <w:tc>
          <w:tcPr>
            <w:tcW w:w="3050" w:type="dxa"/>
          </w:tcPr>
          <w:p w14:paraId="16177067" w14:textId="1A93AAB7" w:rsidR="00014375" w:rsidRPr="009779AB" w:rsidRDefault="00014375" w:rsidP="00014375">
            <w:pPr>
              <w:rPr>
                <w:b/>
                <w:bCs/>
                <w:sz w:val="20"/>
              </w:rPr>
            </w:pPr>
            <w:r w:rsidRPr="009779AB">
              <w:rPr>
                <w:b/>
                <w:bCs/>
                <w:sz w:val="20"/>
              </w:rPr>
              <w:t>e) Fence with informative signage</w:t>
            </w:r>
          </w:p>
          <w:p w14:paraId="63541C8A" w14:textId="2E08FF54" w:rsidR="00014375" w:rsidRPr="009779AB" w:rsidRDefault="00014375" w:rsidP="00014375">
            <w:pPr>
              <w:rPr>
                <w:b/>
                <w:bCs/>
                <w:sz w:val="20"/>
              </w:rPr>
            </w:pPr>
            <w:r w:rsidRPr="009779AB">
              <w:rPr>
                <w:b/>
                <w:bCs/>
                <w:noProof/>
                <w:sz w:val="20"/>
                <w:lang w:eastAsia="en-AU"/>
              </w:rPr>
              <w:drawing>
                <wp:inline distT="0" distB="0" distL="0" distR="0" wp14:anchorId="7A78DE81" wp14:editId="7FEE676C">
                  <wp:extent cx="1494175" cy="996719"/>
                  <wp:effectExtent l="0" t="0" r="0" b="0"/>
                  <wp:docPr id="1204694020" name="Picture 1204694020" descr="A blue sign on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694020" name="Picture 5" descr="A blue sign on a fence&#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42440" cy="1028915"/>
                          </a:xfrm>
                          <a:prstGeom prst="rect">
                            <a:avLst/>
                          </a:prstGeom>
                          <a:noFill/>
                          <a:ln>
                            <a:noFill/>
                          </a:ln>
                        </pic:spPr>
                      </pic:pic>
                    </a:graphicData>
                  </a:graphic>
                </wp:inline>
              </w:drawing>
            </w:r>
          </w:p>
        </w:tc>
        <w:tc>
          <w:tcPr>
            <w:tcW w:w="2586" w:type="dxa"/>
          </w:tcPr>
          <w:p w14:paraId="2CD7CB5A" w14:textId="37DA1D87" w:rsidR="00014375" w:rsidRPr="009779AB" w:rsidRDefault="00014375" w:rsidP="00014375">
            <w:pPr>
              <w:rPr>
                <w:b/>
                <w:bCs/>
                <w:sz w:val="20"/>
              </w:rPr>
            </w:pPr>
            <w:r w:rsidRPr="009779AB">
              <w:rPr>
                <w:b/>
                <w:bCs/>
                <w:sz w:val="20"/>
              </w:rPr>
              <w:t>f) Other</w:t>
            </w:r>
          </w:p>
        </w:tc>
      </w:tr>
    </w:tbl>
    <w:p w14:paraId="7E23E15B" w14:textId="080C9B04" w:rsidR="00014375" w:rsidRPr="009779AB" w:rsidRDefault="00014375" w:rsidP="00014375">
      <w:pPr>
        <w:pStyle w:val="Caption"/>
        <w:rPr>
          <w:noProof w:val="0"/>
        </w:rPr>
      </w:pPr>
      <w:bookmarkStart w:id="6" w:name="_Ref148628593"/>
      <w:r w:rsidRPr="009779AB">
        <w:rPr>
          <w:noProof w:val="0"/>
        </w:rPr>
        <w:t xml:space="preserve">Figure </w:t>
      </w:r>
      <w:r w:rsidRPr="009779AB">
        <w:rPr>
          <w:noProof w:val="0"/>
        </w:rPr>
        <w:fldChar w:fldCharType="begin"/>
      </w:r>
      <w:r w:rsidRPr="009779AB">
        <w:rPr>
          <w:noProof w:val="0"/>
        </w:rPr>
        <w:instrText xml:space="preserve"> SEQ Figure \* ARABIC </w:instrText>
      </w:r>
      <w:r w:rsidRPr="009779AB">
        <w:rPr>
          <w:noProof w:val="0"/>
        </w:rPr>
        <w:fldChar w:fldCharType="separate"/>
      </w:r>
      <w:r w:rsidR="0079030F">
        <w:t>2</w:t>
      </w:r>
      <w:r w:rsidRPr="009779AB">
        <w:rPr>
          <w:noProof w:val="0"/>
        </w:rPr>
        <w:fldChar w:fldCharType="end"/>
      </w:r>
      <w:bookmarkEnd w:id="6"/>
      <w:r w:rsidRPr="009779AB">
        <w:rPr>
          <w:noProof w:val="0"/>
        </w:rPr>
        <w:t>. Neighbourhood batter visual design ideas</w:t>
      </w:r>
    </w:p>
    <w:p w14:paraId="5AE2BF29" w14:textId="77777777" w:rsidR="006351ED" w:rsidRPr="009779AB" w:rsidRDefault="006351ED" w:rsidP="00AB2905"/>
    <w:p w14:paraId="5027599E" w14:textId="21628E26" w:rsidR="006B6649" w:rsidRPr="009779AB" w:rsidRDefault="006B6649" w:rsidP="00257920"/>
    <w:p w14:paraId="17EA5348" w14:textId="52B814A9" w:rsidR="00BB2830" w:rsidRPr="009779AB" w:rsidRDefault="00BB2830" w:rsidP="00BB2830">
      <w:pPr>
        <w:pStyle w:val="Heading1"/>
      </w:pPr>
      <w:bookmarkStart w:id="7" w:name="_Toc148693247"/>
      <w:r w:rsidRPr="009779AB">
        <w:lastRenderedPageBreak/>
        <w:t>Engagement approach</w:t>
      </w:r>
      <w:bookmarkEnd w:id="7"/>
      <w:r w:rsidRPr="009779AB">
        <w:t xml:space="preserve"> </w:t>
      </w:r>
    </w:p>
    <w:p w14:paraId="10D8F877" w14:textId="35C08C99" w:rsidR="00E11CDE" w:rsidRPr="009779AB" w:rsidRDefault="000C24F8" w:rsidP="00E11CDE">
      <w:r w:rsidRPr="009779AB">
        <w:t xml:space="preserve">This section summarises the activities undertaken to promote </w:t>
      </w:r>
      <w:r w:rsidR="00B91323" w:rsidRPr="009779AB">
        <w:t xml:space="preserve">and inform people and to gather community insights. </w:t>
      </w:r>
    </w:p>
    <w:p w14:paraId="2EB77731" w14:textId="77777777" w:rsidR="00A11FEA" w:rsidRPr="009779AB" w:rsidRDefault="00A11FEA" w:rsidP="00E11CDE">
      <w:pPr>
        <w:rPr>
          <w:rFonts w:ascii="Arial" w:hAnsi="Arial"/>
          <w:b/>
          <w:caps/>
          <w:spacing w:val="10"/>
          <w:sz w:val="18"/>
          <w:szCs w:val="18"/>
          <w:lang w:eastAsia="en-AU"/>
        </w:rPr>
      </w:pPr>
    </w:p>
    <w:p w14:paraId="6A943DF2" w14:textId="1921193B" w:rsidR="00BB2830" w:rsidRPr="009779AB" w:rsidRDefault="004660DC" w:rsidP="00A11FEA">
      <w:pPr>
        <w:rPr>
          <w:rFonts w:ascii="Arial" w:hAnsi="Arial"/>
          <w:b/>
          <w:caps/>
          <w:spacing w:val="10"/>
          <w:sz w:val="18"/>
          <w:szCs w:val="18"/>
          <w:lang w:eastAsia="en-AU"/>
        </w:rPr>
      </w:pPr>
      <w:r w:rsidRPr="009779AB">
        <w:rPr>
          <w:rFonts w:ascii="Arial" w:hAnsi="Arial"/>
          <w:b/>
          <w:caps/>
          <w:spacing w:val="10"/>
          <w:sz w:val="18"/>
          <w:szCs w:val="18"/>
          <w:lang w:eastAsia="en-AU"/>
        </w:rPr>
        <w:t xml:space="preserve">Activities </w:t>
      </w:r>
      <w:r w:rsidR="004F193A" w:rsidRPr="009779AB">
        <w:rPr>
          <w:rFonts w:ascii="Arial" w:hAnsi="Arial"/>
          <w:b/>
          <w:caps/>
          <w:spacing w:val="10"/>
          <w:sz w:val="18"/>
          <w:szCs w:val="18"/>
          <w:lang w:eastAsia="en-AU"/>
        </w:rPr>
        <w:t>to</w:t>
      </w:r>
      <w:r w:rsidRPr="009779AB">
        <w:rPr>
          <w:rFonts w:ascii="Arial" w:hAnsi="Arial"/>
          <w:b/>
          <w:caps/>
          <w:spacing w:val="10"/>
          <w:sz w:val="18"/>
          <w:szCs w:val="18"/>
          <w:lang w:eastAsia="en-AU"/>
        </w:rPr>
        <w:t xml:space="preserve"> promote and inform </w:t>
      </w:r>
      <w:r w:rsidR="009A7213" w:rsidRPr="009779AB">
        <w:rPr>
          <w:rFonts w:ascii="Arial" w:hAnsi="Arial"/>
          <w:b/>
          <w:caps/>
          <w:spacing w:val="10"/>
          <w:sz w:val="18"/>
          <w:szCs w:val="18"/>
          <w:lang w:eastAsia="en-AU"/>
        </w:rPr>
        <w:t xml:space="preserve"> </w:t>
      </w:r>
    </w:p>
    <w:p w14:paraId="6CB697C5" w14:textId="24204043" w:rsidR="00D61C23" w:rsidRPr="009779AB" w:rsidRDefault="00BC5EE6" w:rsidP="003B0BAF">
      <w:r w:rsidRPr="009779AB">
        <w:t xml:space="preserve">Councils promoted the Project and engagement opportunities through a range </w:t>
      </w:r>
      <w:r w:rsidR="00584B2E" w:rsidRPr="009779AB">
        <w:t xml:space="preserve">of </w:t>
      </w:r>
      <w:r w:rsidR="007A2836" w:rsidRPr="009779AB">
        <w:t>tools</w:t>
      </w:r>
      <w:r w:rsidR="000A145E" w:rsidRPr="009779AB">
        <w:t xml:space="preserve"> and channels.</w:t>
      </w:r>
      <w:r w:rsidR="007A2836" w:rsidRPr="009779AB">
        <w:t xml:space="preserve"> </w:t>
      </w:r>
      <w:r w:rsidR="000A145E" w:rsidRPr="009779AB">
        <w:t xml:space="preserve">Below is a summary of the methods used. </w:t>
      </w:r>
    </w:p>
    <w:p w14:paraId="62C7B7EF" w14:textId="77777777" w:rsidR="00FB54A5" w:rsidRPr="009779AB" w:rsidRDefault="00FB54A5" w:rsidP="003B0BA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5"/>
        <w:gridCol w:w="3485"/>
        <w:gridCol w:w="3486"/>
      </w:tblGrid>
      <w:tr w:rsidR="009D600D" w:rsidRPr="009779AB" w14:paraId="22059918" w14:textId="77777777" w:rsidTr="009D600D">
        <w:trPr>
          <w:trHeight w:val="2375"/>
        </w:trPr>
        <w:tc>
          <w:tcPr>
            <w:tcW w:w="3485" w:type="dxa"/>
          </w:tcPr>
          <w:p w14:paraId="7CF3E151" w14:textId="77777777" w:rsidR="009D600D" w:rsidRPr="009779AB" w:rsidRDefault="009D600D" w:rsidP="009D600D">
            <w:pPr>
              <w:pStyle w:val="CBody"/>
              <w:jc w:val="center"/>
              <w:rPr>
                <w:rFonts w:ascii="Museo Sans 300" w:hAnsi="Museo Sans 300"/>
              </w:rPr>
            </w:pPr>
            <w:r w:rsidRPr="009779AB">
              <w:rPr>
                <w:rFonts w:ascii="Museo Sans 300" w:hAnsi="Museo Sans 300"/>
                <w:noProof/>
                <w:lang w:eastAsia="en-AU"/>
              </w:rPr>
              <w:drawing>
                <wp:inline distT="0" distB="0" distL="0" distR="0" wp14:anchorId="584DC165" wp14:editId="1B723522">
                  <wp:extent cx="935501" cy="935501"/>
                  <wp:effectExtent l="0" t="0" r="0" b="0"/>
                  <wp:docPr id="540739117" name="Picture 540739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41126" cy="941126"/>
                          </a:xfrm>
                          <a:prstGeom prst="rect">
                            <a:avLst/>
                          </a:prstGeom>
                          <a:noFill/>
                          <a:ln>
                            <a:noFill/>
                          </a:ln>
                        </pic:spPr>
                      </pic:pic>
                    </a:graphicData>
                  </a:graphic>
                </wp:inline>
              </w:drawing>
            </w:r>
          </w:p>
          <w:p w14:paraId="3317E01B" w14:textId="77777777" w:rsidR="009D600D" w:rsidRPr="009779AB" w:rsidRDefault="009D600D" w:rsidP="009D600D">
            <w:pPr>
              <w:pStyle w:val="CBody"/>
              <w:jc w:val="center"/>
              <w:rPr>
                <w:rFonts w:ascii="Museo Sans 700" w:hAnsi="Museo Sans 700"/>
                <w:b/>
                <w:bCs/>
              </w:rPr>
            </w:pPr>
            <w:r w:rsidRPr="009779AB">
              <w:rPr>
                <w:rFonts w:ascii="Museo Sans 700" w:hAnsi="Museo Sans 700"/>
                <w:b/>
                <w:bCs/>
              </w:rPr>
              <w:t>Project webpage</w:t>
            </w:r>
          </w:p>
          <w:p w14:paraId="3504E569" w14:textId="77777777" w:rsidR="009D600D" w:rsidRPr="009779AB" w:rsidRDefault="009D600D" w:rsidP="009D600D">
            <w:pPr>
              <w:pStyle w:val="CBody"/>
              <w:jc w:val="center"/>
              <w:rPr>
                <w:rFonts w:ascii="Museo Sans 300" w:hAnsi="Museo Sans 300"/>
              </w:rPr>
            </w:pPr>
            <w:r w:rsidRPr="009779AB">
              <w:rPr>
                <w:rFonts w:ascii="Museo Sans 300" w:hAnsi="Museo Sans 300"/>
              </w:rPr>
              <w:t>Each Council had a dedicated engagement webpage</w:t>
            </w:r>
          </w:p>
          <w:p w14:paraId="35FD3311" w14:textId="5F1A37D2" w:rsidR="009D600D" w:rsidRPr="009779AB" w:rsidRDefault="009D600D" w:rsidP="009D600D">
            <w:pPr>
              <w:pStyle w:val="CBody"/>
              <w:jc w:val="center"/>
              <w:rPr>
                <w:rFonts w:ascii="Museo Sans 300" w:hAnsi="Museo Sans 300"/>
              </w:rPr>
            </w:pPr>
          </w:p>
        </w:tc>
        <w:tc>
          <w:tcPr>
            <w:tcW w:w="3485" w:type="dxa"/>
          </w:tcPr>
          <w:p w14:paraId="252162A4" w14:textId="77777777" w:rsidR="00584B2E" w:rsidRPr="009779AB" w:rsidRDefault="009D600D" w:rsidP="00584B2E">
            <w:pPr>
              <w:pStyle w:val="CBody"/>
              <w:jc w:val="center"/>
              <w:rPr>
                <w:rFonts w:ascii="Museo Sans 700" w:hAnsi="Museo Sans 700"/>
                <w:b/>
                <w:bCs/>
              </w:rPr>
            </w:pPr>
            <w:r w:rsidRPr="009779AB">
              <w:rPr>
                <w:rFonts w:asciiTheme="minorHAnsi" w:hAnsiTheme="minorHAnsi"/>
              </w:rPr>
              <w:t xml:space="preserve"> </w:t>
            </w:r>
            <w:r w:rsidR="00584B2E" w:rsidRPr="009779AB">
              <w:rPr>
                <w:rFonts w:ascii="Museo Sans 300" w:hAnsi="Museo Sans 300"/>
                <w:noProof/>
                <w:lang w:eastAsia="en-AU"/>
              </w:rPr>
              <w:drawing>
                <wp:inline distT="0" distB="0" distL="0" distR="0" wp14:anchorId="3F717183" wp14:editId="7E1C73E5">
                  <wp:extent cx="932400" cy="932400"/>
                  <wp:effectExtent l="0" t="0" r="1270" b="1270"/>
                  <wp:docPr id="1604467036" name="Picture 1604467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67036" name="Picture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32400" cy="932400"/>
                          </a:xfrm>
                          <a:prstGeom prst="rect">
                            <a:avLst/>
                          </a:prstGeom>
                        </pic:spPr>
                      </pic:pic>
                    </a:graphicData>
                  </a:graphic>
                </wp:inline>
              </w:drawing>
            </w:r>
          </w:p>
          <w:p w14:paraId="0CD2059F" w14:textId="77777777" w:rsidR="00584B2E" w:rsidRPr="009779AB" w:rsidRDefault="00584B2E" w:rsidP="00584B2E">
            <w:pPr>
              <w:pStyle w:val="CBody"/>
              <w:jc w:val="center"/>
              <w:rPr>
                <w:rFonts w:ascii="Museo Sans 700" w:hAnsi="Museo Sans 700"/>
                <w:b/>
                <w:bCs/>
              </w:rPr>
            </w:pPr>
            <w:r w:rsidRPr="009779AB">
              <w:rPr>
                <w:rFonts w:ascii="Museo Sans 700" w:hAnsi="Museo Sans 700"/>
                <w:b/>
                <w:bCs/>
              </w:rPr>
              <w:t>Project factsheet</w:t>
            </w:r>
          </w:p>
          <w:p w14:paraId="406D958E" w14:textId="702E68A5" w:rsidR="009D600D" w:rsidRPr="009779AB" w:rsidRDefault="00584B2E" w:rsidP="00584B2E">
            <w:pPr>
              <w:pStyle w:val="CBody"/>
              <w:jc w:val="center"/>
              <w:rPr>
                <w:rFonts w:ascii="Museo Sans 300" w:hAnsi="Museo Sans 300"/>
              </w:rPr>
            </w:pPr>
            <w:r w:rsidRPr="009779AB">
              <w:rPr>
                <w:rFonts w:asciiTheme="minorHAnsi" w:hAnsiTheme="minorHAnsi"/>
              </w:rPr>
              <w:t>Providing detailed information about the four operating models in a shareable format</w:t>
            </w:r>
          </w:p>
        </w:tc>
        <w:tc>
          <w:tcPr>
            <w:tcW w:w="3486" w:type="dxa"/>
          </w:tcPr>
          <w:p w14:paraId="6C16B536" w14:textId="77777777" w:rsidR="00584B2E" w:rsidRPr="009779AB" w:rsidRDefault="00584B2E" w:rsidP="00584B2E">
            <w:pPr>
              <w:pStyle w:val="CBody"/>
              <w:jc w:val="center"/>
              <w:rPr>
                <w:rFonts w:ascii="Museo Sans 300" w:hAnsi="Museo Sans 300"/>
              </w:rPr>
            </w:pPr>
            <w:r w:rsidRPr="009779AB">
              <w:rPr>
                <w:rFonts w:ascii="Museo Sans 300" w:hAnsi="Museo Sans 300"/>
                <w:noProof/>
                <w:lang w:eastAsia="en-AU"/>
              </w:rPr>
              <w:drawing>
                <wp:inline distT="0" distB="0" distL="0" distR="0" wp14:anchorId="1AB5D440" wp14:editId="4C9C52C5">
                  <wp:extent cx="935355" cy="935355"/>
                  <wp:effectExtent l="0" t="0" r="0" b="0"/>
                  <wp:docPr id="959414873" name="Picture 95941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44162" cy="944162"/>
                          </a:xfrm>
                          <a:prstGeom prst="rect">
                            <a:avLst/>
                          </a:prstGeom>
                          <a:noFill/>
                          <a:ln>
                            <a:noFill/>
                          </a:ln>
                        </pic:spPr>
                      </pic:pic>
                    </a:graphicData>
                  </a:graphic>
                </wp:inline>
              </w:drawing>
            </w:r>
          </w:p>
          <w:p w14:paraId="3E32CD6E" w14:textId="77777777" w:rsidR="00584B2E" w:rsidRPr="009779AB" w:rsidRDefault="00584B2E" w:rsidP="00584B2E">
            <w:pPr>
              <w:pStyle w:val="CBody"/>
              <w:jc w:val="center"/>
              <w:rPr>
                <w:rFonts w:ascii="Museo Sans 700" w:hAnsi="Museo Sans 700"/>
                <w:b/>
                <w:bCs/>
              </w:rPr>
            </w:pPr>
            <w:r w:rsidRPr="009779AB">
              <w:rPr>
                <w:rFonts w:ascii="Museo Sans 700" w:hAnsi="Museo Sans 700"/>
                <w:b/>
                <w:bCs/>
              </w:rPr>
              <w:t>Emails/letters</w:t>
            </w:r>
          </w:p>
          <w:p w14:paraId="75498F26" w14:textId="3DFFD5B2" w:rsidR="009D600D" w:rsidRPr="009779AB" w:rsidRDefault="00584B2E" w:rsidP="00584B2E">
            <w:pPr>
              <w:pStyle w:val="CBody"/>
              <w:jc w:val="center"/>
              <w:rPr>
                <w:rFonts w:ascii="Museo Sans 300" w:hAnsi="Museo Sans 300"/>
              </w:rPr>
            </w:pPr>
            <w:r w:rsidRPr="009779AB">
              <w:rPr>
                <w:rFonts w:ascii="Museo Sans 300" w:hAnsi="Museo Sans 300"/>
              </w:rPr>
              <w:t>To existing databases of interested community members</w:t>
            </w:r>
          </w:p>
        </w:tc>
      </w:tr>
      <w:tr w:rsidR="009D600D" w:rsidRPr="009779AB" w14:paraId="78269ECE" w14:textId="77777777" w:rsidTr="009D600D">
        <w:trPr>
          <w:trHeight w:val="2375"/>
        </w:trPr>
        <w:tc>
          <w:tcPr>
            <w:tcW w:w="3485" w:type="dxa"/>
          </w:tcPr>
          <w:p w14:paraId="5790B60C" w14:textId="77777777" w:rsidR="009D600D" w:rsidRPr="009779AB" w:rsidRDefault="009D600D" w:rsidP="009D600D">
            <w:pPr>
              <w:pStyle w:val="CBody"/>
              <w:jc w:val="center"/>
              <w:rPr>
                <w:rFonts w:ascii="Museo Sans 300" w:hAnsi="Museo Sans 300"/>
              </w:rPr>
            </w:pPr>
            <w:r w:rsidRPr="009779AB">
              <w:rPr>
                <w:rFonts w:ascii="Museo Sans 300" w:hAnsi="Museo Sans 300"/>
                <w:noProof/>
                <w:lang w:eastAsia="en-AU"/>
              </w:rPr>
              <w:drawing>
                <wp:inline distT="0" distB="0" distL="0" distR="0" wp14:anchorId="6CD478E7" wp14:editId="2E2F30BA">
                  <wp:extent cx="928468" cy="932069"/>
                  <wp:effectExtent l="0" t="0" r="5080" b="1905"/>
                  <wp:docPr id="2144167052" name="Picture 2144167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43602" cy="947262"/>
                          </a:xfrm>
                          <a:prstGeom prst="rect">
                            <a:avLst/>
                          </a:prstGeom>
                          <a:noFill/>
                          <a:ln>
                            <a:noFill/>
                          </a:ln>
                        </pic:spPr>
                      </pic:pic>
                    </a:graphicData>
                  </a:graphic>
                </wp:inline>
              </w:drawing>
            </w:r>
          </w:p>
          <w:p w14:paraId="65A4CD1D" w14:textId="77777777" w:rsidR="009D600D" w:rsidRPr="009779AB" w:rsidRDefault="009D600D" w:rsidP="009D600D">
            <w:pPr>
              <w:pStyle w:val="CBody"/>
              <w:jc w:val="center"/>
              <w:rPr>
                <w:rFonts w:ascii="Museo Sans 700" w:hAnsi="Museo Sans 700"/>
                <w:b/>
                <w:bCs/>
              </w:rPr>
            </w:pPr>
            <w:r w:rsidRPr="009779AB">
              <w:rPr>
                <w:rFonts w:ascii="Museo Sans 700" w:hAnsi="Museo Sans 700"/>
                <w:b/>
                <w:bCs/>
              </w:rPr>
              <w:t>Social media</w:t>
            </w:r>
          </w:p>
          <w:p w14:paraId="618BB6B6" w14:textId="5D29DFA1" w:rsidR="009D600D" w:rsidRPr="009779AB" w:rsidRDefault="009D600D" w:rsidP="009D600D">
            <w:pPr>
              <w:pStyle w:val="CBody"/>
              <w:jc w:val="center"/>
              <w:rPr>
                <w:rFonts w:ascii="Museo Sans 300" w:hAnsi="Museo Sans 300"/>
                <w:lang w:eastAsia="en-AU"/>
              </w:rPr>
            </w:pPr>
            <w:r w:rsidRPr="009779AB">
              <w:rPr>
                <w:rFonts w:ascii="Museo Sans 300" w:hAnsi="Museo Sans 300"/>
              </w:rPr>
              <w:t>Various posts across existing social media channels</w:t>
            </w:r>
          </w:p>
        </w:tc>
        <w:tc>
          <w:tcPr>
            <w:tcW w:w="3485" w:type="dxa"/>
          </w:tcPr>
          <w:p w14:paraId="12D10C00" w14:textId="77777777" w:rsidR="0014069D" w:rsidRPr="009779AB" w:rsidRDefault="0014069D" w:rsidP="0014069D">
            <w:pPr>
              <w:pStyle w:val="CBody"/>
              <w:jc w:val="center"/>
              <w:rPr>
                <w:rFonts w:ascii="Museo Sans 700" w:hAnsi="Museo Sans 700"/>
                <w:b/>
                <w:bCs/>
              </w:rPr>
            </w:pPr>
            <w:r w:rsidRPr="009779AB">
              <w:rPr>
                <w:rFonts w:ascii="Museo Sans 300" w:hAnsi="Museo Sans 300"/>
                <w:noProof/>
                <w:lang w:eastAsia="en-AU"/>
              </w:rPr>
              <w:drawing>
                <wp:inline distT="0" distB="0" distL="0" distR="0" wp14:anchorId="1DC221B1" wp14:editId="3B933667">
                  <wp:extent cx="914400" cy="914400"/>
                  <wp:effectExtent l="0" t="0" r="0" b="0"/>
                  <wp:docPr id="132908379" name="Picture 13290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23699" cy="923699"/>
                          </a:xfrm>
                          <a:prstGeom prst="rect">
                            <a:avLst/>
                          </a:prstGeom>
                          <a:noFill/>
                          <a:ln>
                            <a:noFill/>
                          </a:ln>
                        </pic:spPr>
                      </pic:pic>
                    </a:graphicData>
                  </a:graphic>
                </wp:inline>
              </w:drawing>
            </w:r>
          </w:p>
          <w:p w14:paraId="78C608A7" w14:textId="77777777" w:rsidR="0014069D" w:rsidRPr="009779AB" w:rsidRDefault="0014069D" w:rsidP="0014069D">
            <w:pPr>
              <w:pStyle w:val="CBody"/>
              <w:jc w:val="center"/>
              <w:rPr>
                <w:rFonts w:ascii="Museo Sans 700" w:hAnsi="Museo Sans 700"/>
                <w:b/>
                <w:bCs/>
              </w:rPr>
            </w:pPr>
            <w:r w:rsidRPr="009779AB">
              <w:rPr>
                <w:rFonts w:ascii="Museo Sans 700" w:hAnsi="Museo Sans 700"/>
                <w:b/>
                <w:bCs/>
              </w:rPr>
              <w:t>Posters/postcards</w:t>
            </w:r>
          </w:p>
          <w:p w14:paraId="47ED5170" w14:textId="5739BD8E" w:rsidR="009D600D" w:rsidRPr="009779AB" w:rsidRDefault="0014069D" w:rsidP="0014069D">
            <w:pPr>
              <w:pStyle w:val="CBody"/>
              <w:jc w:val="center"/>
              <w:rPr>
                <w:rFonts w:ascii="Museo Sans 300" w:hAnsi="Museo Sans 300"/>
                <w:lang w:eastAsia="en-AU"/>
              </w:rPr>
            </w:pPr>
            <w:r w:rsidRPr="009779AB">
              <w:rPr>
                <w:rFonts w:ascii="Museo Sans 300" w:hAnsi="Museo Sans 300"/>
              </w:rPr>
              <w:t>Distributed across community facilities, key places of interest, and in some areas</w:t>
            </w:r>
            <w:r w:rsidR="004F193A" w:rsidRPr="009779AB">
              <w:rPr>
                <w:rFonts w:ascii="Museo Sans 300" w:hAnsi="Museo Sans 300"/>
              </w:rPr>
              <w:t>,</w:t>
            </w:r>
            <w:r w:rsidRPr="009779AB">
              <w:rPr>
                <w:rFonts w:ascii="Museo Sans 300" w:hAnsi="Museo Sans 300"/>
              </w:rPr>
              <w:t xml:space="preserve"> directly to local residents and businesses.</w:t>
            </w:r>
          </w:p>
        </w:tc>
        <w:tc>
          <w:tcPr>
            <w:tcW w:w="3486" w:type="dxa"/>
          </w:tcPr>
          <w:p w14:paraId="25F92ECB" w14:textId="77777777" w:rsidR="0069365E" w:rsidRPr="009779AB" w:rsidRDefault="0014069D" w:rsidP="0069365E">
            <w:pPr>
              <w:pStyle w:val="CBody"/>
              <w:jc w:val="center"/>
              <w:rPr>
                <w:rFonts w:ascii="Museo Sans 300" w:hAnsi="Museo Sans 300"/>
              </w:rPr>
            </w:pPr>
            <w:r w:rsidRPr="009779AB">
              <w:rPr>
                <w:rFonts w:ascii="Museo Sans 300" w:hAnsi="Museo Sans 300"/>
              </w:rPr>
              <w:t xml:space="preserve"> </w:t>
            </w:r>
            <w:r w:rsidR="0069365E" w:rsidRPr="009779AB">
              <w:rPr>
                <w:rFonts w:ascii="Museo Sans 300" w:hAnsi="Museo Sans 300"/>
                <w:noProof/>
                <w:lang w:eastAsia="en-AU"/>
              </w:rPr>
              <w:drawing>
                <wp:inline distT="0" distB="0" distL="0" distR="0" wp14:anchorId="4C87665A" wp14:editId="016E6DD4">
                  <wp:extent cx="910868" cy="914400"/>
                  <wp:effectExtent l="0" t="0" r="3810" b="0"/>
                  <wp:docPr id="23380443" name="Picture 2338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27596" cy="931193"/>
                          </a:xfrm>
                          <a:prstGeom prst="rect">
                            <a:avLst/>
                          </a:prstGeom>
                          <a:noFill/>
                          <a:ln>
                            <a:noFill/>
                          </a:ln>
                        </pic:spPr>
                      </pic:pic>
                    </a:graphicData>
                  </a:graphic>
                </wp:inline>
              </w:drawing>
            </w:r>
          </w:p>
          <w:p w14:paraId="6384E10F" w14:textId="1880D9FB" w:rsidR="0069365E" w:rsidRPr="009779AB" w:rsidRDefault="0069365E" w:rsidP="0069365E">
            <w:pPr>
              <w:pStyle w:val="CBody"/>
              <w:jc w:val="center"/>
              <w:rPr>
                <w:rFonts w:ascii="Museo Sans 700" w:hAnsi="Museo Sans 700"/>
                <w:b/>
                <w:bCs/>
              </w:rPr>
            </w:pPr>
            <w:r w:rsidRPr="009779AB">
              <w:rPr>
                <w:rFonts w:ascii="Museo Sans 700" w:hAnsi="Museo Sans 700"/>
                <w:b/>
                <w:bCs/>
              </w:rPr>
              <w:t>EDM/</w:t>
            </w:r>
            <w:r w:rsidR="00507906" w:rsidRPr="009779AB">
              <w:rPr>
                <w:rFonts w:ascii="Museo Sans 700" w:hAnsi="Museo Sans 700"/>
                <w:b/>
                <w:bCs/>
              </w:rPr>
              <w:t>e-</w:t>
            </w:r>
            <w:r w:rsidRPr="009779AB">
              <w:rPr>
                <w:rFonts w:ascii="Museo Sans 700" w:hAnsi="Museo Sans 700"/>
                <w:b/>
                <w:bCs/>
              </w:rPr>
              <w:t>Newsletter</w:t>
            </w:r>
          </w:p>
          <w:p w14:paraId="765A100C" w14:textId="7BBAE8F1" w:rsidR="009D600D" w:rsidRPr="009779AB" w:rsidRDefault="0069365E" w:rsidP="0069365E">
            <w:pPr>
              <w:pStyle w:val="CBody"/>
              <w:jc w:val="center"/>
              <w:rPr>
                <w:rFonts w:ascii="Museo Sans 300" w:hAnsi="Museo Sans 300"/>
                <w:lang w:eastAsia="en-AU"/>
              </w:rPr>
            </w:pPr>
            <w:r w:rsidRPr="009779AB">
              <w:rPr>
                <w:rFonts w:ascii="Museo Sans 300" w:hAnsi="Museo Sans 300"/>
              </w:rPr>
              <w:t>Distributed via existing databases and networks</w:t>
            </w:r>
          </w:p>
        </w:tc>
      </w:tr>
    </w:tbl>
    <w:p w14:paraId="5838DD50" w14:textId="77777777" w:rsidR="00A11FEA" w:rsidRPr="009779AB" w:rsidRDefault="00A11FEA" w:rsidP="00A11FEA">
      <w:pPr>
        <w:rPr>
          <w:rFonts w:ascii="Arial" w:hAnsi="Arial"/>
          <w:b/>
          <w:caps/>
          <w:spacing w:val="10"/>
          <w:sz w:val="18"/>
          <w:szCs w:val="18"/>
          <w:lang w:eastAsia="en-AU"/>
        </w:rPr>
      </w:pPr>
    </w:p>
    <w:p w14:paraId="6C9C9FD1" w14:textId="4F645C61" w:rsidR="00F1381D" w:rsidRPr="009779AB" w:rsidRDefault="00134ECA" w:rsidP="00A11FEA">
      <w:pPr>
        <w:rPr>
          <w:rFonts w:ascii="Arial" w:hAnsi="Arial"/>
          <w:b/>
          <w:caps/>
          <w:spacing w:val="10"/>
          <w:sz w:val="18"/>
          <w:szCs w:val="18"/>
          <w:lang w:eastAsia="en-AU"/>
        </w:rPr>
      </w:pPr>
      <w:r w:rsidRPr="009779AB">
        <w:rPr>
          <w:rFonts w:ascii="Arial" w:hAnsi="Arial"/>
          <w:b/>
          <w:caps/>
          <w:spacing w:val="10"/>
          <w:sz w:val="18"/>
          <w:szCs w:val="18"/>
          <w:lang w:eastAsia="en-AU"/>
        </w:rPr>
        <w:t>Activities to seek insights</w:t>
      </w:r>
    </w:p>
    <w:p w14:paraId="4FABF908" w14:textId="4EEECFA4" w:rsidR="00F1381D" w:rsidRPr="009779AB" w:rsidRDefault="00F1381D" w:rsidP="00F1381D">
      <w:pPr>
        <w:pStyle w:val="CBody"/>
      </w:pPr>
      <w:r w:rsidRPr="009779AB">
        <w:fldChar w:fldCharType="begin"/>
      </w:r>
      <w:r w:rsidRPr="009779AB">
        <w:instrText xml:space="preserve"> REF _Ref133228382 \h </w:instrText>
      </w:r>
      <w:r w:rsidRPr="009779AB">
        <w:fldChar w:fldCharType="separate"/>
      </w:r>
      <w:r w:rsidR="0079030F" w:rsidRPr="009779AB">
        <w:t xml:space="preserve">Table </w:t>
      </w:r>
      <w:r w:rsidR="0079030F">
        <w:rPr>
          <w:noProof/>
        </w:rPr>
        <w:t>1</w:t>
      </w:r>
      <w:r w:rsidRPr="009779AB">
        <w:fldChar w:fldCharType="end"/>
      </w:r>
      <w:r w:rsidRPr="009779AB">
        <w:t xml:space="preserve"> summarises the engagement activities the project team delivered, including the number of participants per activity. </w:t>
      </w:r>
    </w:p>
    <w:p w14:paraId="137D7529" w14:textId="57D1EC8A" w:rsidR="00F1381D" w:rsidRPr="009779AB" w:rsidRDefault="00F1381D" w:rsidP="00F1381D">
      <w:pPr>
        <w:pStyle w:val="Caption"/>
        <w:rPr>
          <w:noProof w:val="0"/>
        </w:rPr>
      </w:pPr>
      <w:bookmarkStart w:id="8" w:name="_Ref133228382"/>
      <w:r w:rsidRPr="009779AB">
        <w:rPr>
          <w:noProof w:val="0"/>
        </w:rPr>
        <w:t xml:space="preserve">Table </w:t>
      </w:r>
      <w:r w:rsidRPr="009779AB">
        <w:rPr>
          <w:noProof w:val="0"/>
        </w:rPr>
        <w:fldChar w:fldCharType="begin"/>
      </w:r>
      <w:r w:rsidRPr="009779AB">
        <w:rPr>
          <w:noProof w:val="0"/>
        </w:rPr>
        <w:instrText>SEQ Table \* ARABIC</w:instrText>
      </w:r>
      <w:r w:rsidRPr="009779AB">
        <w:rPr>
          <w:noProof w:val="0"/>
        </w:rPr>
        <w:fldChar w:fldCharType="separate"/>
      </w:r>
      <w:r w:rsidR="0079030F">
        <w:t>1</w:t>
      </w:r>
      <w:r w:rsidRPr="009779AB">
        <w:rPr>
          <w:noProof w:val="0"/>
        </w:rPr>
        <w:fldChar w:fldCharType="end"/>
      </w:r>
      <w:bookmarkEnd w:id="8"/>
      <w:r w:rsidRPr="009779AB">
        <w:rPr>
          <w:noProof w:val="0"/>
        </w:rPr>
        <w:t>. Activities used to seek community insights</w:t>
      </w:r>
    </w:p>
    <w:tbl>
      <w:tblPr>
        <w:tblStyle w:val="CapireTableStyle2"/>
        <w:tblW w:w="0" w:type="auto"/>
        <w:tblLook w:val="04A0" w:firstRow="1" w:lastRow="0" w:firstColumn="1" w:lastColumn="0" w:noHBand="0" w:noVBand="1"/>
      </w:tblPr>
      <w:tblGrid>
        <w:gridCol w:w="2268"/>
        <w:gridCol w:w="8222"/>
      </w:tblGrid>
      <w:tr w:rsidR="005152E8" w:rsidRPr="009779AB" w14:paraId="3FC04F95" w14:textId="77777777" w:rsidTr="005152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0ECC395" w14:textId="5B02061F" w:rsidR="005152E8" w:rsidRPr="009779AB" w:rsidRDefault="005152E8" w:rsidP="005152E8">
            <w:pPr>
              <w:rPr>
                <w:szCs w:val="22"/>
              </w:rPr>
            </w:pPr>
            <w:r w:rsidRPr="009779AB">
              <w:rPr>
                <w:szCs w:val="22"/>
              </w:rPr>
              <w:t>Activity</w:t>
            </w:r>
          </w:p>
        </w:tc>
        <w:tc>
          <w:tcPr>
            <w:tcW w:w="8222" w:type="dxa"/>
          </w:tcPr>
          <w:p w14:paraId="6617F289" w14:textId="002F4C84" w:rsidR="005152E8" w:rsidRPr="009779AB" w:rsidRDefault="005152E8" w:rsidP="005152E8">
            <w:pPr>
              <w:cnfStyle w:val="100000000000" w:firstRow="1" w:lastRow="0" w:firstColumn="0" w:lastColumn="0" w:oddVBand="0" w:evenVBand="0" w:oddHBand="0" w:evenHBand="0" w:firstRowFirstColumn="0" w:firstRowLastColumn="0" w:lastRowFirstColumn="0" w:lastRowLastColumn="0"/>
              <w:rPr>
                <w:szCs w:val="22"/>
              </w:rPr>
            </w:pPr>
            <w:r w:rsidRPr="009779AB">
              <w:rPr>
                <w:szCs w:val="22"/>
              </w:rPr>
              <w:t xml:space="preserve">Description </w:t>
            </w:r>
          </w:p>
        </w:tc>
      </w:tr>
      <w:tr w:rsidR="005152E8" w:rsidRPr="009779AB" w14:paraId="20613065" w14:textId="77777777" w:rsidTr="005152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FB9CA7D" w14:textId="27D1798A" w:rsidR="005152E8" w:rsidRPr="009779AB" w:rsidRDefault="005152E8" w:rsidP="005152E8">
            <w:pPr>
              <w:pStyle w:val="TableSubheading"/>
            </w:pPr>
            <w:r w:rsidRPr="009779AB">
              <w:t>Survey</w:t>
            </w:r>
          </w:p>
        </w:tc>
        <w:tc>
          <w:tcPr>
            <w:tcW w:w="8222" w:type="dxa"/>
          </w:tcPr>
          <w:p w14:paraId="259A0291" w14:textId="78333134" w:rsidR="005152E8" w:rsidRPr="009779AB" w:rsidRDefault="005152E8" w:rsidP="005152E8">
            <w:pPr>
              <w:cnfStyle w:val="000000100000" w:firstRow="0" w:lastRow="0" w:firstColumn="0" w:lastColumn="0" w:oddVBand="0" w:evenVBand="0" w:oddHBand="1" w:evenHBand="0" w:firstRowFirstColumn="0" w:firstRowLastColumn="0" w:lastRowFirstColumn="0" w:lastRowLastColumn="0"/>
              <w:rPr>
                <w:rFonts w:cs="Arial"/>
                <w:szCs w:val="22"/>
              </w:rPr>
            </w:pPr>
            <w:r w:rsidRPr="009779AB">
              <w:rPr>
                <w:rFonts w:cs="Arial"/>
                <w:szCs w:val="22"/>
              </w:rPr>
              <w:t>Feedback was gathered via each Council</w:t>
            </w:r>
            <w:r w:rsidR="009E037C" w:rsidRPr="009779AB">
              <w:rPr>
                <w:rFonts w:cs="Arial"/>
                <w:szCs w:val="22"/>
              </w:rPr>
              <w:t>’</w:t>
            </w:r>
            <w:r w:rsidRPr="009779AB">
              <w:rPr>
                <w:rFonts w:cs="Arial"/>
                <w:szCs w:val="22"/>
              </w:rPr>
              <w:t xml:space="preserve">s </w:t>
            </w:r>
            <w:r w:rsidR="009E037C" w:rsidRPr="009779AB">
              <w:rPr>
                <w:rFonts w:cs="Arial"/>
                <w:szCs w:val="22"/>
              </w:rPr>
              <w:t>‘</w:t>
            </w:r>
            <w:r w:rsidRPr="009779AB">
              <w:rPr>
                <w:rFonts w:cs="Arial"/>
                <w:szCs w:val="22"/>
              </w:rPr>
              <w:t>Have Your Say</w:t>
            </w:r>
            <w:r w:rsidR="009E037C" w:rsidRPr="009779AB">
              <w:rPr>
                <w:rFonts w:cs="Arial"/>
                <w:szCs w:val="22"/>
              </w:rPr>
              <w:t>’</w:t>
            </w:r>
            <w:r w:rsidRPr="009779AB">
              <w:rPr>
                <w:rFonts w:cs="Arial"/>
                <w:szCs w:val="22"/>
              </w:rPr>
              <w:t xml:space="preserve"> page through a survey. 193 contributions were received (86 from City of Yarra, 26 from City of Port Phillip, and 81 from City of Melbourne).</w:t>
            </w:r>
          </w:p>
        </w:tc>
      </w:tr>
      <w:tr w:rsidR="005152E8" w:rsidRPr="009779AB" w14:paraId="3660F2AB" w14:textId="77777777" w:rsidTr="00AF6F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B8A639D" w14:textId="66A8BF17" w:rsidR="005152E8" w:rsidRPr="009779AB" w:rsidRDefault="005152E8" w:rsidP="005152E8">
            <w:pPr>
              <w:pStyle w:val="TableSubheading"/>
            </w:pPr>
            <w:r w:rsidRPr="009779AB">
              <w:t xml:space="preserve">Pop-ups </w:t>
            </w:r>
          </w:p>
        </w:tc>
        <w:tc>
          <w:tcPr>
            <w:tcW w:w="8222" w:type="dxa"/>
            <w:shd w:val="clear" w:color="auto" w:fill="auto"/>
          </w:tcPr>
          <w:p w14:paraId="171C5E78" w14:textId="03F3B8E9" w:rsidR="005152E8" w:rsidRPr="009779AB" w:rsidRDefault="004A0E41" w:rsidP="0027040D">
            <w:pPr>
              <w:pStyle w:val="CBody"/>
              <w:spacing w:before="40" w:after="40"/>
              <w:cnfStyle w:val="000000010000" w:firstRow="0" w:lastRow="0" w:firstColumn="0" w:lastColumn="0" w:oddVBand="0" w:evenVBand="0" w:oddHBand="0" w:evenHBand="1" w:firstRowFirstColumn="0" w:firstRowLastColumn="0" w:lastRowFirstColumn="0" w:lastRowLastColumn="0"/>
              <w:rPr>
                <w:rFonts w:asciiTheme="minorHAnsi" w:hAnsiTheme="minorHAnsi" w:cs="Arial"/>
              </w:rPr>
            </w:pPr>
            <w:r w:rsidRPr="009779AB">
              <w:rPr>
                <w:rFonts w:asciiTheme="minorHAnsi" w:hAnsiTheme="minorHAnsi" w:cs="Arial"/>
              </w:rPr>
              <w:t>Approximately</w:t>
            </w:r>
            <w:r w:rsidR="005152E8" w:rsidRPr="009779AB">
              <w:rPr>
                <w:rFonts w:asciiTheme="minorHAnsi" w:hAnsiTheme="minorHAnsi" w:cs="Arial"/>
              </w:rPr>
              <w:t xml:space="preserve"> 2</w:t>
            </w:r>
            <w:r w:rsidRPr="009779AB">
              <w:rPr>
                <w:rFonts w:asciiTheme="minorHAnsi" w:hAnsiTheme="minorHAnsi" w:cs="Arial"/>
              </w:rPr>
              <w:t>80</w:t>
            </w:r>
            <w:r w:rsidR="005152E8" w:rsidRPr="009779AB">
              <w:rPr>
                <w:rFonts w:asciiTheme="minorHAnsi" w:hAnsiTheme="minorHAnsi" w:cs="Arial"/>
              </w:rPr>
              <w:t xml:space="preserve"> conversations</w:t>
            </w:r>
            <w:r w:rsidR="00B63DB2" w:rsidRPr="009779AB">
              <w:rPr>
                <w:rFonts w:asciiTheme="minorHAnsi" w:hAnsiTheme="minorHAnsi" w:cs="Arial"/>
              </w:rPr>
              <w:t xml:space="preserve"> were held </w:t>
            </w:r>
            <w:r w:rsidR="0027040D" w:rsidRPr="009779AB">
              <w:rPr>
                <w:rFonts w:asciiTheme="minorHAnsi" w:hAnsiTheme="minorHAnsi" w:cs="Arial"/>
              </w:rPr>
              <w:t>over the</w:t>
            </w:r>
            <w:r w:rsidR="005152E8" w:rsidRPr="009779AB">
              <w:rPr>
                <w:rFonts w:asciiTheme="minorHAnsi" w:hAnsiTheme="minorHAnsi" w:cs="Arial"/>
              </w:rPr>
              <w:t xml:space="preserve"> </w:t>
            </w:r>
            <w:r w:rsidR="00B63DB2" w:rsidRPr="009779AB">
              <w:rPr>
                <w:rFonts w:asciiTheme="minorHAnsi" w:hAnsiTheme="minorHAnsi" w:cs="Arial"/>
              </w:rPr>
              <w:t>14</w:t>
            </w:r>
            <w:r w:rsidR="005152E8" w:rsidRPr="009779AB">
              <w:rPr>
                <w:rFonts w:asciiTheme="minorHAnsi" w:hAnsiTheme="minorHAnsi" w:cs="Arial"/>
              </w:rPr>
              <w:t xml:space="preserve"> pop-up events</w:t>
            </w:r>
            <w:r w:rsidR="0027040D" w:rsidRPr="009779AB">
              <w:rPr>
                <w:rFonts w:asciiTheme="minorHAnsi" w:hAnsiTheme="minorHAnsi" w:cs="Arial"/>
              </w:rPr>
              <w:t xml:space="preserve"> delivered</w:t>
            </w:r>
            <w:r w:rsidR="005152E8" w:rsidRPr="009779AB">
              <w:rPr>
                <w:rFonts w:asciiTheme="minorHAnsi" w:hAnsiTheme="minorHAnsi" w:cs="Arial"/>
              </w:rPr>
              <w:t xml:space="preserve"> across the three Council</w:t>
            </w:r>
            <w:r w:rsidR="0027040D" w:rsidRPr="009779AB">
              <w:rPr>
                <w:rFonts w:asciiTheme="minorHAnsi" w:hAnsiTheme="minorHAnsi" w:cs="Arial"/>
              </w:rPr>
              <w:t xml:space="preserve"> areas.</w:t>
            </w:r>
            <w:r w:rsidR="008E69B8" w:rsidRPr="009779AB">
              <w:rPr>
                <w:rFonts w:asciiTheme="minorHAnsi" w:hAnsiTheme="minorHAnsi" w:cs="Arial"/>
              </w:rPr>
              <w:t xml:space="preserve"> See Appendix A for further detail on these events. </w:t>
            </w:r>
          </w:p>
        </w:tc>
      </w:tr>
      <w:tr w:rsidR="005152E8" w:rsidRPr="009779AB" w14:paraId="191D350C" w14:textId="77777777" w:rsidTr="005152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04A5221" w14:textId="54AF6123" w:rsidR="005152E8" w:rsidRPr="009779AB" w:rsidRDefault="005152E8" w:rsidP="005152E8">
            <w:pPr>
              <w:pStyle w:val="TableSubheading"/>
            </w:pPr>
            <w:r w:rsidRPr="009779AB">
              <w:lastRenderedPageBreak/>
              <w:t xml:space="preserve">Community Champion Program </w:t>
            </w:r>
          </w:p>
        </w:tc>
        <w:tc>
          <w:tcPr>
            <w:tcW w:w="8222" w:type="dxa"/>
          </w:tcPr>
          <w:p w14:paraId="14EEB7A8" w14:textId="77777777" w:rsidR="00014375" w:rsidRPr="009779AB" w:rsidRDefault="00C7680D" w:rsidP="00501984">
            <w:pPr>
              <w:pStyle w:val="CBody"/>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r w:rsidRPr="009779AB">
              <w:rPr>
                <w:rFonts w:asciiTheme="minorHAnsi" w:hAnsiTheme="minorHAnsi" w:cs="Arial"/>
              </w:rPr>
              <w:t>A total of 25 community champions were recruited from across the three Council areas</w:t>
            </w:r>
            <w:r w:rsidR="00014375" w:rsidRPr="009779AB">
              <w:rPr>
                <w:rFonts w:asciiTheme="minorHAnsi" w:hAnsiTheme="minorHAnsi" w:cs="Arial"/>
              </w:rPr>
              <w:t>:</w:t>
            </w:r>
          </w:p>
          <w:p w14:paraId="4B8908F6" w14:textId="1E0F2CDA" w:rsidR="00014375" w:rsidRPr="009779AB" w:rsidRDefault="00014375" w:rsidP="00014375">
            <w:pPr>
              <w:pStyle w:val="CBody"/>
              <w:numPr>
                <w:ilvl w:val="0"/>
                <w:numId w:val="21"/>
              </w:num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r w:rsidRPr="009779AB">
              <w:rPr>
                <w:rFonts w:asciiTheme="minorHAnsi" w:hAnsiTheme="minorHAnsi" w:cs="Arial"/>
              </w:rPr>
              <w:t>12 from the City of Melbourne</w:t>
            </w:r>
          </w:p>
          <w:p w14:paraId="587404B9" w14:textId="7401AC48" w:rsidR="00014375" w:rsidRPr="009779AB" w:rsidRDefault="00014375" w:rsidP="00014375">
            <w:pPr>
              <w:pStyle w:val="CBody"/>
              <w:numPr>
                <w:ilvl w:val="0"/>
                <w:numId w:val="21"/>
              </w:num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r w:rsidRPr="009779AB">
              <w:rPr>
                <w:rFonts w:asciiTheme="minorHAnsi" w:hAnsiTheme="minorHAnsi" w:cs="Arial"/>
              </w:rPr>
              <w:t>9 from the City of Yarra</w:t>
            </w:r>
          </w:p>
          <w:p w14:paraId="3686DFCF" w14:textId="2D5C5D78" w:rsidR="00014375" w:rsidRPr="009779AB" w:rsidRDefault="00014375" w:rsidP="00014375">
            <w:pPr>
              <w:pStyle w:val="CBody"/>
              <w:numPr>
                <w:ilvl w:val="0"/>
                <w:numId w:val="21"/>
              </w:num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r w:rsidRPr="009779AB">
              <w:rPr>
                <w:rFonts w:asciiTheme="minorHAnsi" w:hAnsiTheme="minorHAnsi" w:cs="Arial"/>
              </w:rPr>
              <w:t>4 from the City of Port Phillip</w:t>
            </w:r>
          </w:p>
          <w:p w14:paraId="7E3D84D1" w14:textId="250853F1" w:rsidR="005152E8" w:rsidRPr="009779AB" w:rsidRDefault="00C7680D" w:rsidP="00501984">
            <w:pPr>
              <w:pStyle w:val="CBody"/>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cs="Arial"/>
              </w:rPr>
            </w:pPr>
            <w:r w:rsidRPr="009779AB">
              <w:rPr>
                <w:rFonts w:asciiTheme="minorHAnsi" w:hAnsiTheme="minorHAnsi" w:cs="Arial"/>
              </w:rPr>
              <w:t xml:space="preserve"> Champions helped promote the </w:t>
            </w:r>
            <w:r w:rsidR="00A51028" w:rsidRPr="009779AB">
              <w:rPr>
                <w:rFonts w:asciiTheme="minorHAnsi" w:hAnsiTheme="minorHAnsi" w:cs="Arial"/>
              </w:rPr>
              <w:t>P</w:t>
            </w:r>
            <w:r w:rsidRPr="009779AB">
              <w:rPr>
                <w:rFonts w:asciiTheme="minorHAnsi" w:hAnsiTheme="minorHAnsi" w:cs="Arial"/>
              </w:rPr>
              <w:t xml:space="preserve">roject, hosted their own conversations with their communities and participated in a series of deep-dive conversations. </w:t>
            </w:r>
            <w:r w:rsidR="00751C53" w:rsidRPr="009779AB">
              <w:rPr>
                <w:rFonts w:asciiTheme="minorHAnsi" w:hAnsiTheme="minorHAnsi" w:cs="Arial"/>
              </w:rPr>
              <w:t xml:space="preserve">Our champions hosted seven conversations </w:t>
            </w:r>
            <w:r w:rsidR="00A51028" w:rsidRPr="009779AB">
              <w:rPr>
                <w:rFonts w:asciiTheme="minorHAnsi" w:hAnsiTheme="minorHAnsi" w:cs="Arial"/>
              </w:rPr>
              <w:t xml:space="preserve">in </w:t>
            </w:r>
            <w:r w:rsidR="00751C53" w:rsidRPr="009779AB">
              <w:rPr>
                <w:rFonts w:asciiTheme="minorHAnsi" w:hAnsiTheme="minorHAnsi" w:cs="Arial"/>
              </w:rPr>
              <w:t xml:space="preserve">which 48 people participated. </w:t>
            </w:r>
          </w:p>
        </w:tc>
      </w:tr>
    </w:tbl>
    <w:p w14:paraId="5CFC65FF" w14:textId="77777777" w:rsidR="00BD609F" w:rsidRPr="009779AB" w:rsidRDefault="00BD609F" w:rsidP="003B0BAF"/>
    <w:p w14:paraId="2397E5DC" w14:textId="77777777" w:rsidR="00F1381D" w:rsidRPr="009779AB" w:rsidRDefault="00F1381D" w:rsidP="00F332E5">
      <w:r w:rsidRPr="009779AB">
        <w:rPr>
          <w:rFonts w:ascii="Arial" w:hAnsi="Arial"/>
          <w:b/>
          <w:caps/>
          <w:spacing w:val="10"/>
          <w:sz w:val="18"/>
          <w:szCs w:val="18"/>
          <w:lang w:eastAsia="en-AU"/>
        </w:rPr>
        <w:t>Limitations</w:t>
      </w:r>
    </w:p>
    <w:p w14:paraId="4E87692A" w14:textId="309D2E1E" w:rsidR="00F1381D" w:rsidRPr="009779AB" w:rsidRDefault="00BD609F" w:rsidP="00F1381D">
      <w:r w:rsidRPr="009779AB">
        <w:t>The engagement methodology, while robust, also had several limitations that should be acknowledged when reading this report. The following points outline the limitations.</w:t>
      </w:r>
    </w:p>
    <w:p w14:paraId="64EE868A" w14:textId="6DB530BB" w:rsidR="00046A6A" w:rsidRPr="009779AB" w:rsidRDefault="00046A6A" w:rsidP="00CF078D">
      <w:pPr>
        <w:pStyle w:val="ListParagraph"/>
        <w:numPr>
          <w:ilvl w:val="0"/>
          <w:numId w:val="14"/>
        </w:numPr>
      </w:pPr>
      <w:r w:rsidRPr="009779AB">
        <w:t xml:space="preserve">There were minor differences in how </w:t>
      </w:r>
      <w:r w:rsidR="00313B03" w:rsidRPr="009779AB">
        <w:t xml:space="preserve">the </w:t>
      </w:r>
      <w:r w:rsidRPr="009779AB">
        <w:t xml:space="preserve">Councils designed the online survey. </w:t>
      </w:r>
      <w:r w:rsidR="008E76C3" w:rsidRPr="009779AB">
        <w:t xml:space="preserve">This did not impact the overall analysis of the findings. </w:t>
      </w:r>
    </w:p>
    <w:p w14:paraId="04FAB787" w14:textId="0212FEDC" w:rsidR="008E76C3" w:rsidRPr="009779AB" w:rsidRDefault="008E76C3" w:rsidP="00CF078D">
      <w:pPr>
        <w:pStyle w:val="ListParagraph"/>
        <w:numPr>
          <w:ilvl w:val="0"/>
          <w:numId w:val="14"/>
        </w:numPr>
      </w:pPr>
      <w:r w:rsidRPr="009779AB">
        <w:t>Some participants may have participated in more than one engagement activity</w:t>
      </w:r>
      <w:r w:rsidR="00014375" w:rsidRPr="009779AB">
        <w:t>, e.g. completed an online survey and attended a pop-up</w:t>
      </w:r>
      <w:r w:rsidRPr="009779AB">
        <w:t xml:space="preserve">; therefore, some views may have been captured more than once. </w:t>
      </w:r>
    </w:p>
    <w:p w14:paraId="3D6644CF" w14:textId="6959B52D" w:rsidR="00983AFC" w:rsidRPr="009779AB" w:rsidRDefault="00F243F3" w:rsidP="00CF078D">
      <w:pPr>
        <w:pStyle w:val="ListParagraph"/>
        <w:numPr>
          <w:ilvl w:val="0"/>
          <w:numId w:val="14"/>
        </w:numPr>
      </w:pPr>
      <w:r w:rsidRPr="009779AB">
        <w:t>Not all p</w:t>
      </w:r>
      <w:r w:rsidR="00983AFC" w:rsidRPr="009779AB">
        <w:t xml:space="preserve">articipants who attended the pop-up events </w:t>
      </w:r>
      <w:r w:rsidR="00014375" w:rsidRPr="009779AB">
        <w:t>completed each of the activity boards, which asked similar questions to the online survey. Therefore,</w:t>
      </w:r>
      <w:r w:rsidR="00857A7C" w:rsidRPr="009779AB">
        <w:t xml:space="preserve"> each of the engagement questions ha</w:t>
      </w:r>
      <w:r w:rsidR="00014375" w:rsidRPr="009779AB">
        <w:t>s</w:t>
      </w:r>
      <w:r w:rsidR="00857A7C" w:rsidRPr="009779AB">
        <w:t xml:space="preserve"> various response rates. </w:t>
      </w:r>
      <w:r w:rsidR="00983AFC" w:rsidRPr="009779AB">
        <w:t xml:space="preserve"> </w:t>
      </w:r>
    </w:p>
    <w:p w14:paraId="18DC8308" w14:textId="1CE606E6" w:rsidR="008E76C3" w:rsidRPr="009779AB" w:rsidRDefault="008E76C3" w:rsidP="00CF078D">
      <w:pPr>
        <w:pStyle w:val="ListParagraph"/>
        <w:numPr>
          <w:ilvl w:val="0"/>
          <w:numId w:val="14"/>
        </w:numPr>
      </w:pPr>
      <w:r w:rsidRPr="009779AB">
        <w:t>Demographic information was not captured at the pop-up even</w:t>
      </w:r>
      <w:r w:rsidR="00313B03" w:rsidRPr="009779AB">
        <w:t>ts; therefore, the reported demographic information was derived from the information provided by survey participants</w:t>
      </w:r>
      <w:r w:rsidR="00857A7C" w:rsidRPr="009779AB">
        <w:t xml:space="preserve"> only</w:t>
      </w:r>
      <w:r w:rsidR="00313B03" w:rsidRPr="009779AB">
        <w:t xml:space="preserve">. </w:t>
      </w:r>
    </w:p>
    <w:p w14:paraId="0A57D675" w14:textId="1E4FD777" w:rsidR="00913CBE" w:rsidRPr="009779AB" w:rsidRDefault="00313B03" w:rsidP="00CF078D">
      <w:pPr>
        <w:pStyle w:val="ListParagraph"/>
        <w:numPr>
          <w:ilvl w:val="0"/>
          <w:numId w:val="14"/>
        </w:numPr>
      </w:pPr>
      <w:r w:rsidRPr="009779AB">
        <w:t xml:space="preserve">Participants were self-selected to participate in the engagement. While efforts were made to communicate the Project to a broad mix of the community, the views presented in this report should not be considered representative of the whole community. </w:t>
      </w:r>
    </w:p>
    <w:p w14:paraId="158E50B8" w14:textId="42406BDC" w:rsidR="00913CBE" w:rsidRPr="009779AB" w:rsidRDefault="00913CBE" w:rsidP="00913CBE">
      <w:pPr>
        <w:pStyle w:val="Heading1"/>
      </w:pPr>
      <w:bookmarkStart w:id="9" w:name="_Toc148693248"/>
      <w:r w:rsidRPr="009779AB">
        <w:lastRenderedPageBreak/>
        <w:t>Who participated</w:t>
      </w:r>
      <w:bookmarkEnd w:id="9"/>
      <w:r w:rsidRPr="009779AB">
        <w:t xml:space="preserve"> </w:t>
      </w:r>
    </w:p>
    <w:p w14:paraId="5601122C" w14:textId="4B6DD14C" w:rsidR="00796C30" w:rsidRPr="009779AB" w:rsidRDefault="00DE7A32" w:rsidP="00D936FA">
      <w:pPr>
        <w:rPr>
          <w:lang w:eastAsia="en-AU"/>
        </w:rPr>
      </w:pPr>
      <w:r w:rsidRPr="009779AB">
        <w:rPr>
          <w:lang w:eastAsia="en-AU"/>
        </w:rPr>
        <w:t xml:space="preserve">Approximately </w:t>
      </w:r>
      <w:r w:rsidR="00582BCA" w:rsidRPr="009779AB">
        <w:rPr>
          <w:lang w:eastAsia="en-AU"/>
        </w:rPr>
        <w:t>546</w:t>
      </w:r>
      <w:r w:rsidRPr="009779AB">
        <w:rPr>
          <w:lang w:eastAsia="en-AU"/>
        </w:rPr>
        <w:t xml:space="preserve"> people participated in the engagement across </w:t>
      </w:r>
      <w:r w:rsidR="002306C8" w:rsidRPr="009779AB">
        <w:rPr>
          <w:lang w:eastAsia="en-AU"/>
        </w:rPr>
        <w:t>all three councils. This section outlines the demographic</w:t>
      </w:r>
      <w:r w:rsidR="007733CE" w:rsidRPr="009779AB">
        <w:rPr>
          <w:lang w:eastAsia="en-AU"/>
        </w:rPr>
        <w:t xml:space="preserve"> and household cha</w:t>
      </w:r>
      <w:r w:rsidR="00951C8B" w:rsidRPr="009779AB">
        <w:rPr>
          <w:lang w:eastAsia="en-AU"/>
        </w:rPr>
        <w:t>r</w:t>
      </w:r>
      <w:r w:rsidR="007733CE" w:rsidRPr="009779AB">
        <w:rPr>
          <w:lang w:eastAsia="en-AU"/>
        </w:rPr>
        <w:t>acteristic</w:t>
      </w:r>
      <w:r w:rsidR="002306C8" w:rsidRPr="009779AB">
        <w:rPr>
          <w:lang w:eastAsia="en-AU"/>
        </w:rPr>
        <w:t xml:space="preserve"> information gathered through the surveys. </w:t>
      </w:r>
    </w:p>
    <w:p w14:paraId="37FB51EA" w14:textId="77777777" w:rsidR="00951C8B" w:rsidRPr="009779AB" w:rsidRDefault="00951C8B" w:rsidP="00A2557F">
      <w:pPr>
        <w:pStyle w:val="CIn-BodyHeading"/>
        <w:tabs>
          <w:tab w:val="left" w:pos="1134"/>
        </w:tabs>
      </w:pPr>
    </w:p>
    <w:p w14:paraId="6511FF21" w14:textId="752F707D" w:rsidR="00A52706" w:rsidRPr="009779AB" w:rsidRDefault="008E5754" w:rsidP="00A2557F">
      <w:pPr>
        <w:pStyle w:val="CIn-BodyHeading"/>
        <w:tabs>
          <w:tab w:val="left" w:pos="1134"/>
        </w:tabs>
      </w:pPr>
      <w:r w:rsidRPr="009779AB">
        <w:t>Suburb</w:t>
      </w:r>
    </w:p>
    <w:p w14:paraId="7A630A19" w14:textId="29BB3EDD" w:rsidR="00A52706" w:rsidRPr="009779AB" w:rsidRDefault="00A52706" w:rsidP="00A52706">
      <w:r w:rsidRPr="009779AB">
        <w:t>The survey collected participants</w:t>
      </w:r>
      <w:r w:rsidR="009E037C" w:rsidRPr="009779AB">
        <w:t>’</w:t>
      </w:r>
      <w:r w:rsidRPr="009779AB">
        <w:t xml:space="preserve"> suburbs </w:t>
      </w:r>
      <w:r w:rsidR="004E63CE" w:rsidRPr="009779AB">
        <w:t xml:space="preserve">where they live. </w:t>
      </w:r>
      <w:r w:rsidR="00B66A41" w:rsidRPr="009779AB">
        <w:t xml:space="preserve">As illustrated in </w:t>
      </w:r>
      <w:r w:rsidR="00B66A41" w:rsidRPr="009779AB">
        <w:fldChar w:fldCharType="begin"/>
      </w:r>
      <w:r w:rsidR="00B66A41" w:rsidRPr="009779AB">
        <w:instrText xml:space="preserve"> REF _Ref146006057 \h </w:instrText>
      </w:r>
      <w:r w:rsidR="00B66A41" w:rsidRPr="009779AB">
        <w:fldChar w:fldCharType="separate"/>
      </w:r>
      <w:r w:rsidR="0079030F" w:rsidRPr="009779AB">
        <w:t xml:space="preserve">Figure </w:t>
      </w:r>
      <w:r w:rsidR="0079030F">
        <w:rPr>
          <w:noProof/>
        </w:rPr>
        <w:t>3</w:t>
      </w:r>
      <w:r w:rsidR="00B66A41" w:rsidRPr="009779AB">
        <w:fldChar w:fldCharType="end"/>
      </w:r>
      <w:r w:rsidR="00B66A41" w:rsidRPr="009779AB">
        <w:t>, t</w:t>
      </w:r>
      <w:r w:rsidR="004E63CE" w:rsidRPr="009779AB">
        <w:t>he suburb</w:t>
      </w:r>
      <w:r w:rsidR="00987F57" w:rsidRPr="009779AB">
        <w:t xml:space="preserve">s that had the highest </w:t>
      </w:r>
      <w:r w:rsidR="00B86099" w:rsidRPr="009779AB">
        <w:t xml:space="preserve">rates of participation were Fitzroy North, Richmond and North Melbourne. </w:t>
      </w:r>
    </w:p>
    <w:p w14:paraId="66B9C70D" w14:textId="4449FA3E" w:rsidR="00785959" w:rsidRPr="009779AB" w:rsidRDefault="00785959" w:rsidP="00A2557F">
      <w:pPr>
        <w:pStyle w:val="CIn-BodyHeading"/>
        <w:tabs>
          <w:tab w:val="left" w:pos="1134"/>
        </w:tabs>
      </w:pPr>
      <w:r w:rsidRPr="009779AB">
        <w:rPr>
          <w:noProof/>
        </w:rPr>
        <w:drawing>
          <wp:inline distT="0" distB="0" distL="0" distR="0" wp14:anchorId="416F0DDD" wp14:editId="3650AC40">
            <wp:extent cx="6840220" cy="4112355"/>
            <wp:effectExtent l="0" t="0" r="0" b="2540"/>
            <wp:docPr id="1071276463" name="Chart 1">
              <a:extLst xmlns:a="http://schemas.openxmlformats.org/drawingml/2006/main">
                <a:ext uri="{FF2B5EF4-FFF2-40B4-BE49-F238E27FC236}">
                  <a16:creationId xmlns:a16="http://schemas.microsoft.com/office/drawing/2014/main" id="{8F1D05CF-6FAF-71CE-6800-C3FBE2DEE2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7896884" w14:textId="204312D6" w:rsidR="008E5754" w:rsidRPr="009779AB" w:rsidRDefault="00C84E6A" w:rsidP="00C84E6A">
      <w:pPr>
        <w:pStyle w:val="Caption"/>
        <w:rPr>
          <w:noProof w:val="0"/>
        </w:rPr>
      </w:pPr>
      <w:bookmarkStart w:id="10" w:name="_Ref146006057"/>
      <w:r w:rsidRPr="009779AB">
        <w:rPr>
          <w:noProof w:val="0"/>
        </w:rPr>
        <w:t xml:space="preserve">Figure </w:t>
      </w:r>
      <w:r w:rsidRPr="009779AB">
        <w:rPr>
          <w:noProof w:val="0"/>
        </w:rPr>
        <w:fldChar w:fldCharType="begin"/>
      </w:r>
      <w:r w:rsidRPr="009779AB">
        <w:rPr>
          <w:noProof w:val="0"/>
        </w:rPr>
        <w:instrText xml:space="preserve"> SEQ Figure \* ARABIC </w:instrText>
      </w:r>
      <w:r w:rsidRPr="009779AB">
        <w:rPr>
          <w:noProof w:val="0"/>
        </w:rPr>
        <w:fldChar w:fldCharType="separate"/>
      </w:r>
      <w:r w:rsidR="0079030F">
        <w:t>3</w:t>
      </w:r>
      <w:r w:rsidRPr="009779AB">
        <w:rPr>
          <w:noProof w:val="0"/>
        </w:rPr>
        <w:fldChar w:fldCharType="end"/>
      </w:r>
      <w:bookmarkEnd w:id="10"/>
      <w:r w:rsidRPr="009779AB">
        <w:rPr>
          <w:noProof w:val="0"/>
        </w:rPr>
        <w:t>. Participants</w:t>
      </w:r>
      <w:r w:rsidR="009E037C" w:rsidRPr="009779AB">
        <w:rPr>
          <w:noProof w:val="0"/>
        </w:rPr>
        <w:t>’</w:t>
      </w:r>
      <w:r w:rsidRPr="009779AB">
        <w:rPr>
          <w:noProof w:val="0"/>
        </w:rPr>
        <w:t xml:space="preserve"> suburb</w:t>
      </w:r>
    </w:p>
    <w:p w14:paraId="037A13A6" w14:textId="77777777" w:rsidR="00951C8B" w:rsidRPr="009779AB" w:rsidRDefault="00951C8B" w:rsidP="00425E6A">
      <w:pPr>
        <w:pStyle w:val="CIn-BodyHeading"/>
      </w:pPr>
    </w:p>
    <w:p w14:paraId="5F432E6C" w14:textId="3F824411" w:rsidR="00425E6A" w:rsidRPr="009779AB" w:rsidRDefault="00425E6A" w:rsidP="00425E6A">
      <w:pPr>
        <w:pStyle w:val="CIn-BodyHeading"/>
      </w:pPr>
      <w:r w:rsidRPr="009779AB">
        <w:t>Gender</w:t>
      </w:r>
    </w:p>
    <w:p w14:paraId="2F58CDE9" w14:textId="7EDB1B53" w:rsidR="00425E6A" w:rsidRPr="009779AB" w:rsidRDefault="00425E6A" w:rsidP="00425E6A">
      <w:r w:rsidRPr="009779AB">
        <w:fldChar w:fldCharType="begin"/>
      </w:r>
      <w:r w:rsidRPr="009779AB">
        <w:instrText xml:space="preserve"> REF _Ref146008037 \h </w:instrText>
      </w:r>
      <w:r w:rsidRPr="009779AB">
        <w:fldChar w:fldCharType="separate"/>
      </w:r>
      <w:r w:rsidR="0079030F" w:rsidRPr="009779AB">
        <w:t xml:space="preserve">Figure </w:t>
      </w:r>
      <w:r w:rsidR="0079030F">
        <w:rPr>
          <w:noProof/>
        </w:rPr>
        <w:t>4</w:t>
      </w:r>
      <w:r w:rsidRPr="009779AB">
        <w:fldChar w:fldCharType="end"/>
      </w:r>
      <w:r w:rsidRPr="009779AB">
        <w:t xml:space="preserve"> illustrates the gender of survey participants in the three municipalities.  </w:t>
      </w:r>
    </w:p>
    <w:p w14:paraId="7CE0425A" w14:textId="49EE2907" w:rsidR="00425E6A" w:rsidRPr="009779AB" w:rsidRDefault="00425E6A" w:rsidP="00425E6A">
      <w:r w:rsidRPr="009779AB">
        <w:rPr>
          <w:noProof/>
          <w:lang w:eastAsia="en-AU"/>
        </w:rPr>
        <w:drawing>
          <wp:inline distT="0" distB="0" distL="0" distR="0" wp14:anchorId="3AAE4234" wp14:editId="037302AB">
            <wp:extent cx="6832600" cy="1520741"/>
            <wp:effectExtent l="0" t="0" r="6350" b="3810"/>
            <wp:docPr id="931458227" name="Chart 1">
              <a:extLst xmlns:a="http://schemas.openxmlformats.org/drawingml/2006/main">
                <a:ext uri="{FF2B5EF4-FFF2-40B4-BE49-F238E27FC236}">
                  <a16:creationId xmlns:a16="http://schemas.microsoft.com/office/drawing/2014/main" id="{DE11475F-7CFF-D25F-6FE9-2A003F32E5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25E6750" w14:textId="56185501" w:rsidR="00425E6A" w:rsidRPr="009779AB" w:rsidRDefault="00425E6A" w:rsidP="00425E6A">
      <w:pPr>
        <w:pStyle w:val="Caption"/>
        <w:rPr>
          <w:noProof w:val="0"/>
        </w:rPr>
      </w:pPr>
      <w:bookmarkStart w:id="11" w:name="_Ref146008037"/>
      <w:r w:rsidRPr="009779AB">
        <w:rPr>
          <w:noProof w:val="0"/>
        </w:rPr>
        <w:t xml:space="preserve">Figure </w:t>
      </w:r>
      <w:r w:rsidRPr="009779AB">
        <w:rPr>
          <w:noProof w:val="0"/>
        </w:rPr>
        <w:fldChar w:fldCharType="begin"/>
      </w:r>
      <w:r w:rsidRPr="009779AB">
        <w:rPr>
          <w:noProof w:val="0"/>
        </w:rPr>
        <w:instrText xml:space="preserve"> SEQ Figure \* ARABIC </w:instrText>
      </w:r>
      <w:r w:rsidRPr="009779AB">
        <w:rPr>
          <w:noProof w:val="0"/>
        </w:rPr>
        <w:fldChar w:fldCharType="separate"/>
      </w:r>
      <w:r w:rsidR="0079030F">
        <w:t>4</w:t>
      </w:r>
      <w:r w:rsidRPr="009779AB">
        <w:rPr>
          <w:noProof w:val="0"/>
        </w:rPr>
        <w:fldChar w:fldCharType="end"/>
      </w:r>
      <w:bookmarkEnd w:id="11"/>
      <w:r w:rsidRPr="009779AB">
        <w:rPr>
          <w:noProof w:val="0"/>
        </w:rPr>
        <w:t>. Survey participants</w:t>
      </w:r>
      <w:r w:rsidR="009E037C" w:rsidRPr="009779AB">
        <w:rPr>
          <w:noProof w:val="0"/>
        </w:rPr>
        <w:t>’</w:t>
      </w:r>
      <w:r w:rsidRPr="009779AB">
        <w:rPr>
          <w:noProof w:val="0"/>
        </w:rPr>
        <w:t xml:space="preserve"> gender</w:t>
      </w:r>
    </w:p>
    <w:p w14:paraId="20FFB5E5" w14:textId="77777777" w:rsidR="00425E6A" w:rsidRPr="009779AB" w:rsidRDefault="00425E6A">
      <w:pPr>
        <w:rPr>
          <w:rFonts w:ascii="Arial" w:hAnsi="Arial"/>
          <w:b/>
          <w:caps/>
          <w:spacing w:val="10"/>
          <w:sz w:val="18"/>
          <w:szCs w:val="18"/>
          <w:lang w:eastAsia="en-AU"/>
        </w:rPr>
      </w:pPr>
      <w:r w:rsidRPr="009779AB">
        <w:br w:type="page"/>
      </w:r>
    </w:p>
    <w:p w14:paraId="31C88348" w14:textId="77777777" w:rsidR="00B66A41" w:rsidRPr="009779AB" w:rsidRDefault="00B66A41" w:rsidP="00B66A41">
      <w:pPr>
        <w:pStyle w:val="CIn-BodyHeading"/>
      </w:pPr>
      <w:r w:rsidRPr="009779AB">
        <w:lastRenderedPageBreak/>
        <w:t xml:space="preserve">Age </w:t>
      </w:r>
    </w:p>
    <w:p w14:paraId="76B5A6AF" w14:textId="692A8081" w:rsidR="00B66A41" w:rsidRPr="009779AB" w:rsidRDefault="00347E20" w:rsidP="00347E20">
      <w:r w:rsidRPr="009779AB">
        <w:fldChar w:fldCharType="begin"/>
      </w:r>
      <w:r w:rsidRPr="009779AB">
        <w:instrText xml:space="preserve"> REF _Ref146007863 \h </w:instrText>
      </w:r>
      <w:r w:rsidRPr="009779AB">
        <w:fldChar w:fldCharType="separate"/>
      </w:r>
      <w:r w:rsidR="0079030F" w:rsidRPr="009779AB">
        <w:t xml:space="preserve">Figure </w:t>
      </w:r>
      <w:r w:rsidR="0079030F">
        <w:rPr>
          <w:noProof/>
        </w:rPr>
        <w:t>5</w:t>
      </w:r>
      <w:r w:rsidRPr="009779AB">
        <w:fldChar w:fldCharType="end"/>
      </w:r>
      <w:r w:rsidRPr="009779AB">
        <w:t xml:space="preserve"> shows the different age groups </w:t>
      </w:r>
      <w:r w:rsidR="00E5308B" w:rsidRPr="009779AB">
        <w:t xml:space="preserve">of survey participation </w:t>
      </w:r>
      <w:r w:rsidRPr="009779AB">
        <w:t>within each municipality</w:t>
      </w:r>
      <w:r w:rsidR="00E5308B" w:rsidRPr="009779AB">
        <w:t xml:space="preserve">. </w:t>
      </w:r>
      <w:r w:rsidR="00825749" w:rsidRPr="009779AB">
        <w:t xml:space="preserve">City of Yarra and City of Melbourne had high representation from those aged </w:t>
      </w:r>
      <w:r w:rsidR="00B66D8F" w:rsidRPr="009779AB">
        <w:t xml:space="preserve">35 to 40. City of Port </w:t>
      </w:r>
      <w:proofErr w:type="spellStart"/>
      <w:r w:rsidR="00B66D8F" w:rsidRPr="009779AB">
        <w:t>Phillp</w:t>
      </w:r>
      <w:proofErr w:type="spellEnd"/>
      <w:r w:rsidR="00B66D8F" w:rsidRPr="009779AB">
        <w:t xml:space="preserve"> </w:t>
      </w:r>
      <w:r w:rsidR="00333051" w:rsidRPr="009779AB">
        <w:t>had</w:t>
      </w:r>
      <w:r w:rsidR="00B66D8F" w:rsidRPr="009779AB">
        <w:t xml:space="preserve"> </w:t>
      </w:r>
      <w:r w:rsidR="00333051" w:rsidRPr="009779AB">
        <w:t>many</w:t>
      </w:r>
      <w:r w:rsidR="00B66D8F" w:rsidRPr="009779AB">
        <w:t xml:space="preserve"> participants aged 60 and over. </w:t>
      </w:r>
    </w:p>
    <w:p w14:paraId="3EA887E2" w14:textId="06FD7097" w:rsidR="00DC1EF2" w:rsidRPr="009779AB" w:rsidRDefault="00E46716" w:rsidP="008E5754">
      <w:pPr>
        <w:pStyle w:val="CIn-BodyHeading"/>
      </w:pPr>
      <w:r w:rsidRPr="009779AB">
        <w:rPr>
          <w:noProof/>
        </w:rPr>
        <w:drawing>
          <wp:inline distT="0" distB="0" distL="0" distR="0" wp14:anchorId="43D5169D" wp14:editId="60CA51D1">
            <wp:extent cx="6832600" cy="2393343"/>
            <wp:effectExtent l="0" t="0" r="6350" b="6985"/>
            <wp:docPr id="1240761038" name="Chart 1">
              <a:extLst xmlns:a="http://schemas.openxmlformats.org/drawingml/2006/main">
                <a:ext uri="{FF2B5EF4-FFF2-40B4-BE49-F238E27FC236}">
                  <a16:creationId xmlns:a16="http://schemas.microsoft.com/office/drawing/2014/main" id="{2DE02649-A338-9BBF-42E4-BB4E374FE9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77727D2" w14:textId="7FD32CCD" w:rsidR="00636073" w:rsidRPr="009779AB" w:rsidRDefault="00636073" w:rsidP="00636073">
      <w:pPr>
        <w:pStyle w:val="Caption"/>
        <w:rPr>
          <w:noProof w:val="0"/>
        </w:rPr>
      </w:pPr>
      <w:bookmarkStart w:id="12" w:name="_Ref146007863"/>
      <w:r w:rsidRPr="009779AB">
        <w:rPr>
          <w:noProof w:val="0"/>
        </w:rPr>
        <w:t xml:space="preserve">Figure </w:t>
      </w:r>
      <w:r w:rsidRPr="009779AB">
        <w:rPr>
          <w:noProof w:val="0"/>
        </w:rPr>
        <w:fldChar w:fldCharType="begin"/>
      </w:r>
      <w:r w:rsidRPr="009779AB">
        <w:rPr>
          <w:noProof w:val="0"/>
        </w:rPr>
        <w:instrText xml:space="preserve"> SEQ Figure \* ARABIC </w:instrText>
      </w:r>
      <w:r w:rsidRPr="009779AB">
        <w:rPr>
          <w:noProof w:val="0"/>
        </w:rPr>
        <w:fldChar w:fldCharType="separate"/>
      </w:r>
      <w:r w:rsidR="0079030F">
        <w:t>5</w:t>
      </w:r>
      <w:r w:rsidRPr="009779AB">
        <w:rPr>
          <w:noProof w:val="0"/>
        </w:rPr>
        <w:fldChar w:fldCharType="end"/>
      </w:r>
      <w:bookmarkEnd w:id="12"/>
      <w:r w:rsidR="00DC1EF2" w:rsidRPr="009779AB">
        <w:rPr>
          <w:noProof w:val="0"/>
        </w:rPr>
        <w:t>. Survey participants</w:t>
      </w:r>
      <w:r w:rsidR="009E037C" w:rsidRPr="009779AB">
        <w:rPr>
          <w:noProof w:val="0"/>
        </w:rPr>
        <w:t>’</w:t>
      </w:r>
      <w:r w:rsidR="00DC1EF2" w:rsidRPr="009779AB">
        <w:rPr>
          <w:noProof w:val="0"/>
        </w:rPr>
        <w:t xml:space="preserve"> age group</w:t>
      </w:r>
    </w:p>
    <w:p w14:paraId="18B2279D" w14:textId="77777777" w:rsidR="00391BE1" w:rsidRPr="009779AB" w:rsidRDefault="00391BE1" w:rsidP="00425E6A">
      <w:pPr>
        <w:pStyle w:val="CIn-BodyHeading"/>
      </w:pPr>
    </w:p>
    <w:p w14:paraId="10146074" w14:textId="1B7CAAD3" w:rsidR="00425E6A" w:rsidRPr="009779AB" w:rsidRDefault="00425E6A" w:rsidP="00425E6A">
      <w:pPr>
        <w:pStyle w:val="CIn-BodyHeading"/>
      </w:pPr>
      <w:r w:rsidRPr="009779AB">
        <w:t>Connection to each potential neighbourhood battery project AREA</w:t>
      </w:r>
    </w:p>
    <w:p w14:paraId="442D0470" w14:textId="7C4021C2" w:rsidR="00425E6A" w:rsidRPr="009779AB" w:rsidRDefault="0059206E" w:rsidP="0059206E">
      <w:r w:rsidRPr="009779AB">
        <w:t xml:space="preserve">The survey asked participants to identify which potential neighbourhood battery project they would like to comment on and identify their connection to </w:t>
      </w:r>
      <w:r w:rsidR="0023140F" w:rsidRPr="009779AB">
        <w:t xml:space="preserve">the project area. </w:t>
      </w:r>
      <w:r w:rsidR="0023140F" w:rsidRPr="009779AB">
        <w:fldChar w:fldCharType="begin"/>
      </w:r>
      <w:r w:rsidR="0023140F" w:rsidRPr="009779AB">
        <w:instrText xml:space="preserve"> REF _Ref146020898 \h </w:instrText>
      </w:r>
      <w:r w:rsidR="0023140F" w:rsidRPr="009779AB">
        <w:fldChar w:fldCharType="separate"/>
      </w:r>
      <w:r w:rsidR="0079030F" w:rsidRPr="009779AB">
        <w:t xml:space="preserve">Figure </w:t>
      </w:r>
      <w:r w:rsidR="0079030F">
        <w:rPr>
          <w:noProof/>
        </w:rPr>
        <w:t>6</w:t>
      </w:r>
      <w:r w:rsidR="0023140F" w:rsidRPr="009779AB">
        <w:fldChar w:fldCharType="end"/>
      </w:r>
      <w:r w:rsidR="0023140F" w:rsidRPr="009779AB">
        <w:t xml:space="preserve"> illustrates that most participants live in the area</w:t>
      </w:r>
      <w:r w:rsidR="0005658B" w:rsidRPr="009779AB">
        <w:t xml:space="preserve"> connected to the potential neighbourhood bat</w:t>
      </w:r>
      <w:r w:rsidR="006F3438" w:rsidRPr="009779AB">
        <w:t>t</w:t>
      </w:r>
      <w:r w:rsidR="0005658B" w:rsidRPr="009779AB">
        <w:t xml:space="preserve">ery project. </w:t>
      </w:r>
    </w:p>
    <w:p w14:paraId="3554D3FD" w14:textId="749CB2F5" w:rsidR="00425E6A" w:rsidRPr="009779AB" w:rsidRDefault="00AA3131" w:rsidP="00425E6A">
      <w:pPr>
        <w:pStyle w:val="CIn-BodyHeading"/>
      </w:pPr>
      <w:r w:rsidRPr="009779AB">
        <w:rPr>
          <w:noProof/>
        </w:rPr>
        <w:drawing>
          <wp:inline distT="0" distB="0" distL="0" distR="0" wp14:anchorId="3A8A5D16" wp14:editId="3258E82F">
            <wp:extent cx="6840220" cy="4037428"/>
            <wp:effectExtent l="0" t="0" r="0" b="1270"/>
            <wp:docPr id="1576416212" name="Chart 1">
              <a:extLst xmlns:a="http://schemas.openxmlformats.org/drawingml/2006/main">
                <a:ext uri="{FF2B5EF4-FFF2-40B4-BE49-F238E27FC236}">
                  <a16:creationId xmlns:a16="http://schemas.microsoft.com/office/drawing/2014/main" id="{04C3F113-BD0B-F1EF-B31E-74ACB21970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B23005F" w14:textId="0413DDED" w:rsidR="00425E6A" w:rsidRPr="009779AB" w:rsidRDefault="00425E6A" w:rsidP="00425E6A">
      <w:pPr>
        <w:pStyle w:val="Caption"/>
        <w:rPr>
          <w:noProof w:val="0"/>
        </w:rPr>
      </w:pPr>
      <w:bookmarkStart w:id="13" w:name="_Ref146020898"/>
      <w:r w:rsidRPr="009779AB">
        <w:rPr>
          <w:noProof w:val="0"/>
        </w:rPr>
        <w:t xml:space="preserve">Figure </w:t>
      </w:r>
      <w:r w:rsidRPr="009779AB">
        <w:rPr>
          <w:noProof w:val="0"/>
        </w:rPr>
        <w:fldChar w:fldCharType="begin"/>
      </w:r>
      <w:r w:rsidRPr="009779AB">
        <w:rPr>
          <w:noProof w:val="0"/>
        </w:rPr>
        <w:instrText xml:space="preserve"> SEQ Figure \* ARABIC </w:instrText>
      </w:r>
      <w:r w:rsidRPr="009779AB">
        <w:rPr>
          <w:noProof w:val="0"/>
        </w:rPr>
        <w:fldChar w:fldCharType="separate"/>
      </w:r>
      <w:r w:rsidR="0079030F">
        <w:t>6</w:t>
      </w:r>
      <w:r w:rsidRPr="009779AB">
        <w:rPr>
          <w:noProof w:val="0"/>
        </w:rPr>
        <w:fldChar w:fldCharType="end"/>
      </w:r>
      <w:bookmarkEnd w:id="13"/>
      <w:r w:rsidRPr="009779AB">
        <w:rPr>
          <w:noProof w:val="0"/>
        </w:rPr>
        <w:t xml:space="preserve">. </w:t>
      </w:r>
      <w:r w:rsidR="0059206E" w:rsidRPr="009779AB">
        <w:rPr>
          <w:noProof w:val="0"/>
        </w:rPr>
        <w:t>Survey participants</w:t>
      </w:r>
      <w:r w:rsidR="009E037C" w:rsidRPr="009779AB">
        <w:rPr>
          <w:noProof w:val="0"/>
        </w:rPr>
        <w:t>’</w:t>
      </w:r>
      <w:r w:rsidR="0059206E" w:rsidRPr="009779AB">
        <w:rPr>
          <w:noProof w:val="0"/>
        </w:rPr>
        <w:t xml:space="preserve"> connection to the potential neighbourhood battery project area</w:t>
      </w:r>
    </w:p>
    <w:p w14:paraId="2F7AF7AE" w14:textId="6E39FD69" w:rsidR="00014375" w:rsidRPr="009779AB" w:rsidRDefault="00014375">
      <w:pPr>
        <w:rPr>
          <w:rFonts w:ascii="Arial" w:hAnsi="Arial"/>
          <w:b/>
          <w:caps/>
          <w:spacing w:val="10"/>
          <w:sz w:val="18"/>
          <w:szCs w:val="18"/>
          <w:lang w:eastAsia="en-AU"/>
        </w:rPr>
      </w:pPr>
      <w:r w:rsidRPr="009779AB">
        <w:rPr>
          <w:rFonts w:ascii="Arial" w:hAnsi="Arial"/>
          <w:b/>
          <w:caps/>
          <w:spacing w:val="10"/>
          <w:sz w:val="18"/>
          <w:szCs w:val="18"/>
          <w:lang w:eastAsia="en-AU"/>
        </w:rPr>
        <w:br w:type="page"/>
      </w:r>
    </w:p>
    <w:p w14:paraId="3425254A" w14:textId="1A07920F" w:rsidR="00425E6A" w:rsidRPr="009779AB" w:rsidRDefault="004F771F" w:rsidP="00425E6A">
      <w:pPr>
        <w:rPr>
          <w:rFonts w:ascii="Arial" w:hAnsi="Arial"/>
          <w:b/>
          <w:caps/>
          <w:spacing w:val="10"/>
          <w:sz w:val="18"/>
          <w:szCs w:val="18"/>
          <w:lang w:eastAsia="en-AU"/>
        </w:rPr>
      </w:pPr>
      <w:r w:rsidRPr="009779AB">
        <w:rPr>
          <w:rFonts w:ascii="Arial" w:hAnsi="Arial"/>
          <w:b/>
          <w:caps/>
          <w:spacing w:val="10"/>
          <w:sz w:val="18"/>
          <w:szCs w:val="18"/>
          <w:lang w:eastAsia="en-AU"/>
        </w:rPr>
        <w:lastRenderedPageBreak/>
        <w:t>Current understanding of neighbourhood batteries</w:t>
      </w:r>
    </w:p>
    <w:p w14:paraId="4D745A79" w14:textId="620E794B" w:rsidR="00922D6F" w:rsidRPr="009779AB" w:rsidRDefault="00811E5B" w:rsidP="00811E5B">
      <w:pPr>
        <w:rPr>
          <w:lang w:eastAsia="en-AU"/>
        </w:rPr>
      </w:pPr>
      <w:r w:rsidRPr="009779AB">
        <w:rPr>
          <w:lang w:eastAsia="en-AU"/>
        </w:rPr>
        <w:t>The survey asked participants to indicate their level of understanding of neighbourhood batteries.</w:t>
      </w:r>
      <w:r w:rsidR="00BA01F8" w:rsidRPr="009779AB">
        <w:rPr>
          <w:lang w:eastAsia="en-AU"/>
        </w:rPr>
        <w:t xml:space="preserve"> </w:t>
      </w:r>
      <w:r w:rsidR="00BA01F8" w:rsidRPr="009779AB">
        <w:rPr>
          <w:lang w:eastAsia="en-AU"/>
        </w:rPr>
        <w:fldChar w:fldCharType="begin"/>
      </w:r>
      <w:r w:rsidR="00BA01F8" w:rsidRPr="009779AB">
        <w:rPr>
          <w:lang w:eastAsia="en-AU"/>
        </w:rPr>
        <w:instrText xml:space="preserve"> REF _Ref146022416 \h </w:instrText>
      </w:r>
      <w:r w:rsidR="00BA01F8" w:rsidRPr="009779AB">
        <w:rPr>
          <w:lang w:eastAsia="en-AU"/>
        </w:rPr>
      </w:r>
      <w:r w:rsidR="00BA01F8" w:rsidRPr="009779AB">
        <w:rPr>
          <w:lang w:eastAsia="en-AU"/>
        </w:rPr>
        <w:fldChar w:fldCharType="separate"/>
      </w:r>
      <w:r w:rsidR="0079030F" w:rsidRPr="009779AB">
        <w:t xml:space="preserve">Figure </w:t>
      </w:r>
      <w:r w:rsidR="0079030F">
        <w:rPr>
          <w:noProof/>
        </w:rPr>
        <w:t>7</w:t>
      </w:r>
      <w:r w:rsidR="00BA01F8" w:rsidRPr="009779AB">
        <w:rPr>
          <w:lang w:eastAsia="en-AU"/>
        </w:rPr>
        <w:fldChar w:fldCharType="end"/>
      </w:r>
      <w:r w:rsidR="00BA01F8" w:rsidRPr="009779AB">
        <w:rPr>
          <w:lang w:eastAsia="en-AU"/>
        </w:rPr>
        <w:t xml:space="preserve"> shows </w:t>
      </w:r>
      <w:r w:rsidR="00045E3D" w:rsidRPr="009779AB">
        <w:rPr>
          <w:lang w:eastAsia="en-AU"/>
        </w:rPr>
        <w:t xml:space="preserve">that participants were predominantly a mix of people who are quite knowledgeable and those </w:t>
      </w:r>
      <w:r w:rsidR="00391BE1" w:rsidRPr="009779AB">
        <w:rPr>
          <w:lang w:eastAsia="en-AU"/>
        </w:rPr>
        <w:t>who</w:t>
      </w:r>
      <w:r w:rsidR="00045E3D" w:rsidRPr="009779AB">
        <w:rPr>
          <w:lang w:eastAsia="en-AU"/>
        </w:rPr>
        <w:t xml:space="preserve"> learn</w:t>
      </w:r>
      <w:r w:rsidR="00F73B84" w:rsidRPr="009779AB">
        <w:rPr>
          <w:lang w:eastAsia="en-AU"/>
        </w:rPr>
        <w:t>ed what they kn</w:t>
      </w:r>
      <w:r w:rsidR="00391BE1" w:rsidRPr="009779AB">
        <w:rPr>
          <w:lang w:eastAsia="en-AU"/>
        </w:rPr>
        <w:t>e</w:t>
      </w:r>
      <w:r w:rsidR="00F73B84" w:rsidRPr="009779AB">
        <w:rPr>
          <w:lang w:eastAsia="en-AU"/>
        </w:rPr>
        <w:t xml:space="preserve">w from the stage 1 engagement. </w:t>
      </w:r>
      <w:r w:rsidR="00391BE1" w:rsidRPr="009779AB">
        <w:rPr>
          <w:lang w:eastAsia="en-AU"/>
        </w:rPr>
        <w:t xml:space="preserve">An analysis of the data did not indicate significant trends between understanding and support for neighbourhood batteries. </w:t>
      </w:r>
      <w:r w:rsidRPr="009779AB">
        <w:rPr>
          <w:lang w:eastAsia="en-AU"/>
        </w:rPr>
        <w:t xml:space="preserve"> </w:t>
      </w:r>
    </w:p>
    <w:p w14:paraId="4C13F3E3" w14:textId="1B552A7E" w:rsidR="004F771F" w:rsidRPr="009779AB" w:rsidRDefault="004F771F" w:rsidP="00425E6A">
      <w:r w:rsidRPr="009779AB">
        <w:rPr>
          <w:noProof/>
          <w:lang w:eastAsia="en-AU"/>
        </w:rPr>
        <w:drawing>
          <wp:inline distT="0" distB="0" distL="0" distR="0" wp14:anchorId="2D4BE44A" wp14:editId="73FF2FA4">
            <wp:extent cx="6840220" cy="1963972"/>
            <wp:effectExtent l="0" t="0" r="0" b="0"/>
            <wp:docPr id="1934665197" name="Chart 1">
              <a:extLst xmlns:a="http://schemas.openxmlformats.org/drawingml/2006/main">
                <a:ext uri="{FF2B5EF4-FFF2-40B4-BE49-F238E27FC236}">
                  <a16:creationId xmlns:a16="http://schemas.microsoft.com/office/drawing/2014/main" id="{2EF5D2B0-2E39-B30D-F453-87609FE16A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556715D" w14:textId="23A7C8B0" w:rsidR="00811E5B" w:rsidRPr="009779AB" w:rsidRDefault="00811E5B" w:rsidP="00811E5B">
      <w:pPr>
        <w:pStyle w:val="Caption"/>
        <w:rPr>
          <w:noProof w:val="0"/>
        </w:rPr>
      </w:pPr>
      <w:bookmarkStart w:id="14" w:name="_Ref146022416"/>
      <w:r w:rsidRPr="009779AB">
        <w:rPr>
          <w:noProof w:val="0"/>
        </w:rPr>
        <w:t xml:space="preserve">Figure </w:t>
      </w:r>
      <w:r w:rsidRPr="009779AB">
        <w:rPr>
          <w:noProof w:val="0"/>
        </w:rPr>
        <w:fldChar w:fldCharType="begin"/>
      </w:r>
      <w:r w:rsidRPr="009779AB">
        <w:rPr>
          <w:noProof w:val="0"/>
        </w:rPr>
        <w:instrText xml:space="preserve"> SEQ Figure \* ARABIC </w:instrText>
      </w:r>
      <w:r w:rsidRPr="009779AB">
        <w:rPr>
          <w:noProof w:val="0"/>
        </w:rPr>
        <w:fldChar w:fldCharType="separate"/>
      </w:r>
      <w:r w:rsidR="0079030F">
        <w:t>7</w:t>
      </w:r>
      <w:r w:rsidRPr="009779AB">
        <w:rPr>
          <w:noProof w:val="0"/>
        </w:rPr>
        <w:fldChar w:fldCharType="end"/>
      </w:r>
      <w:bookmarkEnd w:id="14"/>
      <w:r w:rsidRPr="009779AB">
        <w:rPr>
          <w:noProof w:val="0"/>
        </w:rPr>
        <w:t xml:space="preserve">. </w:t>
      </w:r>
      <w:r w:rsidR="005364FC" w:rsidRPr="009779AB">
        <w:rPr>
          <w:noProof w:val="0"/>
        </w:rPr>
        <w:t>Survey participants</w:t>
      </w:r>
      <w:r w:rsidR="009E037C" w:rsidRPr="009779AB">
        <w:rPr>
          <w:noProof w:val="0"/>
        </w:rPr>
        <w:t>’</w:t>
      </w:r>
      <w:r w:rsidR="005364FC" w:rsidRPr="009779AB">
        <w:rPr>
          <w:noProof w:val="0"/>
        </w:rPr>
        <w:t xml:space="preserve"> current understanding of neighbourhood batteries</w:t>
      </w:r>
    </w:p>
    <w:p w14:paraId="7B9ECBDA" w14:textId="77777777" w:rsidR="0072507A" w:rsidRPr="009779AB" w:rsidRDefault="0072507A" w:rsidP="00425E6A"/>
    <w:p w14:paraId="184AC74F" w14:textId="641DED31" w:rsidR="00391BE1" w:rsidRPr="009779AB" w:rsidRDefault="008A7166" w:rsidP="00391BE1">
      <w:pPr>
        <w:rPr>
          <w:rFonts w:ascii="Arial" w:hAnsi="Arial"/>
          <w:b/>
          <w:caps/>
          <w:spacing w:val="10"/>
          <w:sz w:val="18"/>
          <w:szCs w:val="18"/>
          <w:lang w:eastAsia="en-AU"/>
        </w:rPr>
      </w:pPr>
      <w:r w:rsidRPr="009779AB">
        <w:rPr>
          <w:rFonts w:ascii="Arial" w:hAnsi="Arial"/>
          <w:b/>
          <w:caps/>
          <w:spacing w:val="10"/>
          <w:sz w:val="18"/>
          <w:szCs w:val="18"/>
          <w:lang w:eastAsia="en-AU"/>
        </w:rPr>
        <w:t>Solar power and solar battery ownership</w:t>
      </w:r>
    </w:p>
    <w:p w14:paraId="790AF24C" w14:textId="2E5FA473" w:rsidR="008A7166" w:rsidRPr="009779AB" w:rsidRDefault="00D47741" w:rsidP="00D47741">
      <w:pPr>
        <w:rPr>
          <w:lang w:eastAsia="en-AU"/>
        </w:rPr>
      </w:pPr>
      <w:r w:rsidRPr="009779AB">
        <w:rPr>
          <w:lang w:eastAsia="en-AU"/>
        </w:rPr>
        <w:t xml:space="preserve">The survey asked participants to indicate their solar power and solar battery ownership. As </w:t>
      </w:r>
      <w:r w:rsidRPr="009779AB">
        <w:rPr>
          <w:lang w:eastAsia="en-AU"/>
        </w:rPr>
        <w:fldChar w:fldCharType="begin"/>
      </w:r>
      <w:r w:rsidRPr="009779AB">
        <w:rPr>
          <w:lang w:eastAsia="en-AU"/>
        </w:rPr>
        <w:instrText xml:space="preserve"> REF _Ref132715879 \h </w:instrText>
      </w:r>
      <w:r w:rsidRPr="009779AB">
        <w:rPr>
          <w:lang w:eastAsia="en-AU"/>
        </w:rPr>
      </w:r>
      <w:r w:rsidRPr="009779AB">
        <w:rPr>
          <w:lang w:eastAsia="en-AU"/>
        </w:rPr>
        <w:fldChar w:fldCharType="separate"/>
      </w:r>
      <w:r w:rsidR="0079030F" w:rsidRPr="009779AB">
        <w:t xml:space="preserve">Figure </w:t>
      </w:r>
      <w:r w:rsidR="0079030F">
        <w:rPr>
          <w:noProof/>
        </w:rPr>
        <w:t>8</w:t>
      </w:r>
      <w:r w:rsidRPr="009779AB">
        <w:rPr>
          <w:lang w:eastAsia="en-AU"/>
        </w:rPr>
        <w:fldChar w:fldCharType="end"/>
      </w:r>
      <w:r w:rsidRPr="009779AB">
        <w:rPr>
          <w:lang w:eastAsia="en-AU"/>
        </w:rPr>
        <w:t xml:space="preserve"> and </w:t>
      </w:r>
      <w:r w:rsidRPr="009779AB">
        <w:rPr>
          <w:lang w:eastAsia="en-AU"/>
        </w:rPr>
        <w:fldChar w:fldCharType="begin"/>
      </w:r>
      <w:r w:rsidRPr="009779AB">
        <w:rPr>
          <w:lang w:eastAsia="en-AU"/>
        </w:rPr>
        <w:instrText xml:space="preserve"> REF _Ref132716043 \h </w:instrText>
      </w:r>
      <w:r w:rsidRPr="009779AB">
        <w:rPr>
          <w:lang w:eastAsia="en-AU"/>
        </w:rPr>
      </w:r>
      <w:r w:rsidRPr="009779AB">
        <w:rPr>
          <w:lang w:eastAsia="en-AU"/>
        </w:rPr>
        <w:fldChar w:fldCharType="separate"/>
      </w:r>
      <w:r w:rsidR="0079030F" w:rsidRPr="009779AB">
        <w:t xml:space="preserve">Figure </w:t>
      </w:r>
      <w:r w:rsidR="0079030F">
        <w:rPr>
          <w:noProof/>
        </w:rPr>
        <w:t>9</w:t>
      </w:r>
      <w:r w:rsidRPr="009779AB">
        <w:rPr>
          <w:lang w:eastAsia="en-AU"/>
        </w:rPr>
        <w:fldChar w:fldCharType="end"/>
      </w:r>
      <w:r w:rsidRPr="009779AB">
        <w:rPr>
          <w:lang w:eastAsia="en-AU"/>
        </w:rPr>
        <w:t xml:space="preserve"> show, </w:t>
      </w:r>
      <w:r w:rsidR="0055620F" w:rsidRPr="009779AB">
        <w:rPr>
          <w:lang w:eastAsia="en-AU"/>
        </w:rPr>
        <w:t>most respondents in Yarra and Port Phillip have solar panels</w:t>
      </w:r>
      <w:r w:rsidR="00DD23A2" w:rsidRPr="009779AB">
        <w:rPr>
          <w:lang w:eastAsia="en-AU"/>
        </w:rPr>
        <w:t xml:space="preserve"> but not solar batter</w:t>
      </w:r>
      <w:r w:rsidR="00BF372E" w:rsidRPr="009779AB">
        <w:rPr>
          <w:lang w:eastAsia="en-AU"/>
        </w:rPr>
        <w:t>ies</w:t>
      </w:r>
      <w:r w:rsidR="0055620F" w:rsidRPr="009779AB">
        <w:rPr>
          <w:lang w:eastAsia="en-AU"/>
        </w:rPr>
        <w:t>.</w:t>
      </w:r>
      <w:r w:rsidR="00BF372E" w:rsidRPr="009779AB">
        <w:rPr>
          <w:lang w:eastAsia="en-AU"/>
        </w:rPr>
        <w:t xml:space="preserve"> A high proportion of these participants are interested in getting a solar battery.</w:t>
      </w:r>
      <w:r w:rsidR="0055620F" w:rsidRPr="009779AB">
        <w:rPr>
          <w:lang w:eastAsia="en-AU"/>
        </w:rPr>
        <w:t xml:space="preserve"> Many participants in City of Melbourne indicated th</w:t>
      </w:r>
      <w:r w:rsidR="00DD23A2" w:rsidRPr="009779AB">
        <w:rPr>
          <w:lang w:eastAsia="en-AU"/>
        </w:rPr>
        <w:t xml:space="preserve">ey </w:t>
      </w:r>
      <w:r w:rsidR="006C6B71" w:rsidRPr="009779AB">
        <w:rPr>
          <w:lang w:eastAsia="en-AU"/>
        </w:rPr>
        <w:t>can’t</w:t>
      </w:r>
      <w:r w:rsidR="00DD23A2" w:rsidRPr="009779AB">
        <w:rPr>
          <w:lang w:eastAsia="en-AU"/>
        </w:rPr>
        <w:t xml:space="preserve"> have solar panels and therefore, can</w:t>
      </w:r>
      <w:r w:rsidR="009E037C" w:rsidRPr="009779AB">
        <w:rPr>
          <w:lang w:eastAsia="en-AU"/>
        </w:rPr>
        <w:t>’</w:t>
      </w:r>
      <w:r w:rsidR="00DD23A2" w:rsidRPr="009779AB">
        <w:rPr>
          <w:lang w:eastAsia="en-AU"/>
        </w:rPr>
        <w:t>t have a solar battery</w:t>
      </w:r>
      <w:r w:rsidR="0055620F" w:rsidRPr="009779AB">
        <w:rPr>
          <w:lang w:eastAsia="en-AU"/>
        </w:rPr>
        <w:t xml:space="preserve">. </w:t>
      </w:r>
    </w:p>
    <w:p w14:paraId="5BA9F077" w14:textId="1282EBA2" w:rsidR="00BF372E" w:rsidRPr="009779AB" w:rsidRDefault="00BA210A" w:rsidP="00D47741">
      <w:pPr>
        <w:rPr>
          <w:lang w:eastAsia="en-AU"/>
        </w:rPr>
      </w:pPr>
      <w:r w:rsidRPr="009779AB">
        <w:rPr>
          <w:lang w:eastAsia="en-AU"/>
        </w:rPr>
        <w:t xml:space="preserve">An analysis of the data indicated no significant trend between solar power </w:t>
      </w:r>
      <w:proofErr w:type="gramStart"/>
      <w:r w:rsidRPr="009779AB">
        <w:rPr>
          <w:lang w:eastAsia="en-AU"/>
        </w:rPr>
        <w:t>or</w:t>
      </w:r>
      <w:proofErr w:type="gramEnd"/>
      <w:r w:rsidRPr="009779AB">
        <w:rPr>
          <w:lang w:eastAsia="en-AU"/>
        </w:rPr>
        <w:t xml:space="preserve"> battery ownership with support for neighbourhood batteries. </w:t>
      </w:r>
    </w:p>
    <w:p w14:paraId="3C5B2106" w14:textId="77777777" w:rsidR="00B85FE9" w:rsidRPr="009779AB" w:rsidRDefault="00B85FE9" w:rsidP="7079B36A">
      <w:pPr>
        <w:rPr>
          <w:rFonts w:ascii="Arial" w:hAnsi="Arial"/>
          <w:b/>
          <w:bCs/>
          <w:caps/>
          <w:spacing w:val="10"/>
          <w:sz w:val="18"/>
          <w:szCs w:val="18"/>
          <w:lang w:eastAsia="en-AU"/>
        </w:rPr>
      </w:pPr>
      <w:r w:rsidRPr="009779AB">
        <w:rPr>
          <w:noProof/>
          <w:lang w:eastAsia="en-AU"/>
        </w:rPr>
        <w:drawing>
          <wp:inline distT="0" distB="0" distL="0" distR="0" wp14:anchorId="6102F833" wp14:editId="462BD28B">
            <wp:extent cx="6878955" cy="1941342"/>
            <wp:effectExtent l="0" t="0" r="0" b="1905"/>
            <wp:docPr id="1149597199" name="Chart 1">
              <a:extLst xmlns:a="http://schemas.openxmlformats.org/drawingml/2006/main">
                <a:ext uri="{FF2B5EF4-FFF2-40B4-BE49-F238E27FC236}">
                  <a16:creationId xmlns:a16="http://schemas.microsoft.com/office/drawing/2014/main" id="{9AF3234D-D4FE-2D76-33C1-BD37BCFB19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5FCBA6F" w14:textId="2011BF8D" w:rsidR="000A385C" w:rsidRPr="009779AB" w:rsidRDefault="000A385C" w:rsidP="000A385C">
      <w:pPr>
        <w:pStyle w:val="Caption"/>
        <w:rPr>
          <w:noProof w:val="0"/>
        </w:rPr>
      </w:pPr>
      <w:bookmarkStart w:id="15" w:name="_Ref132715879"/>
      <w:bookmarkStart w:id="16" w:name="_Ref133261052"/>
      <w:r w:rsidRPr="009779AB">
        <w:rPr>
          <w:noProof w:val="0"/>
        </w:rPr>
        <w:t xml:space="preserve">Figure </w:t>
      </w:r>
      <w:r w:rsidRPr="009779AB">
        <w:rPr>
          <w:noProof w:val="0"/>
        </w:rPr>
        <w:fldChar w:fldCharType="begin"/>
      </w:r>
      <w:r w:rsidRPr="009779AB">
        <w:rPr>
          <w:noProof w:val="0"/>
        </w:rPr>
        <w:instrText xml:space="preserve"> SEQ Figure \* ARABIC </w:instrText>
      </w:r>
      <w:r w:rsidRPr="009779AB">
        <w:rPr>
          <w:noProof w:val="0"/>
        </w:rPr>
        <w:fldChar w:fldCharType="separate"/>
      </w:r>
      <w:r w:rsidR="0079030F">
        <w:t>8</w:t>
      </w:r>
      <w:r w:rsidRPr="009779AB">
        <w:rPr>
          <w:noProof w:val="0"/>
        </w:rPr>
        <w:fldChar w:fldCharType="end"/>
      </w:r>
      <w:bookmarkEnd w:id="15"/>
      <w:bookmarkEnd w:id="16"/>
      <w:r w:rsidRPr="009779AB">
        <w:rPr>
          <w:noProof w:val="0"/>
        </w:rPr>
        <w:t>. Number of participants with solar power</w:t>
      </w:r>
    </w:p>
    <w:p w14:paraId="6D1CAC25" w14:textId="79EA6A6E" w:rsidR="000A385C" w:rsidRPr="009779AB" w:rsidRDefault="00B85FE9" w:rsidP="7079B36A">
      <w:pPr>
        <w:rPr>
          <w:rFonts w:ascii="Arial" w:hAnsi="Arial"/>
          <w:b/>
          <w:bCs/>
          <w:caps/>
          <w:spacing w:val="10"/>
          <w:sz w:val="18"/>
          <w:szCs w:val="18"/>
          <w:lang w:eastAsia="en-AU"/>
        </w:rPr>
      </w:pPr>
      <w:r w:rsidRPr="009779AB">
        <w:rPr>
          <w:noProof/>
          <w:lang w:eastAsia="en-AU"/>
        </w:rPr>
        <w:drawing>
          <wp:inline distT="0" distB="0" distL="0" distR="0" wp14:anchorId="31020176" wp14:editId="068C1997">
            <wp:extent cx="6840220" cy="1962444"/>
            <wp:effectExtent l="0" t="0" r="0" b="0"/>
            <wp:docPr id="870164484" name="Chart 2">
              <a:extLst xmlns:a="http://schemas.openxmlformats.org/drawingml/2006/main">
                <a:ext uri="{FF2B5EF4-FFF2-40B4-BE49-F238E27FC236}">
                  <a16:creationId xmlns:a16="http://schemas.microsoft.com/office/drawing/2014/main" id="{4338476B-0435-4427-9216-7A2A871064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3472C16" w14:textId="62919EFD" w:rsidR="000317BE" w:rsidRPr="009779AB" w:rsidRDefault="00F4779D" w:rsidP="00B85FE9">
      <w:pPr>
        <w:pStyle w:val="Caption"/>
        <w:rPr>
          <w:noProof w:val="0"/>
          <w:highlight w:val="yellow"/>
        </w:rPr>
      </w:pPr>
      <w:bookmarkStart w:id="17" w:name="_Ref132716043"/>
      <w:r w:rsidRPr="009779AB">
        <w:rPr>
          <w:noProof w:val="0"/>
        </w:rPr>
        <w:t xml:space="preserve">Figure </w:t>
      </w:r>
      <w:r w:rsidRPr="009779AB">
        <w:rPr>
          <w:noProof w:val="0"/>
        </w:rPr>
        <w:fldChar w:fldCharType="begin"/>
      </w:r>
      <w:r w:rsidRPr="009779AB">
        <w:rPr>
          <w:noProof w:val="0"/>
        </w:rPr>
        <w:instrText xml:space="preserve"> SEQ Figure \* ARABIC </w:instrText>
      </w:r>
      <w:r w:rsidRPr="009779AB">
        <w:rPr>
          <w:noProof w:val="0"/>
        </w:rPr>
        <w:fldChar w:fldCharType="separate"/>
      </w:r>
      <w:r w:rsidR="0079030F">
        <w:t>9</w:t>
      </w:r>
      <w:r w:rsidRPr="009779AB">
        <w:rPr>
          <w:noProof w:val="0"/>
        </w:rPr>
        <w:fldChar w:fldCharType="end"/>
      </w:r>
      <w:bookmarkEnd w:id="17"/>
      <w:r w:rsidRPr="009779AB">
        <w:rPr>
          <w:noProof w:val="0"/>
        </w:rPr>
        <w:t>. Number of participants with solar batteries</w:t>
      </w:r>
    </w:p>
    <w:p w14:paraId="2D995AD8" w14:textId="6CCD7027" w:rsidR="00913CBE" w:rsidRPr="009779AB" w:rsidRDefault="00913CBE" w:rsidP="00913CBE">
      <w:pPr>
        <w:pStyle w:val="Heading1"/>
      </w:pPr>
      <w:bookmarkStart w:id="18" w:name="_Toc148693249"/>
      <w:r w:rsidRPr="009779AB">
        <w:lastRenderedPageBreak/>
        <w:t>Findings</w:t>
      </w:r>
      <w:bookmarkEnd w:id="18"/>
      <w:r w:rsidRPr="009779AB">
        <w:t xml:space="preserve"> </w:t>
      </w:r>
    </w:p>
    <w:p w14:paraId="09274FFC" w14:textId="7CB3660D" w:rsidR="00B93321" w:rsidRPr="009779AB" w:rsidRDefault="00B93321" w:rsidP="00B93321">
      <w:r>
        <w:t xml:space="preserve">Across the three councils, </w:t>
      </w:r>
      <w:r w:rsidR="000C5339">
        <w:t xml:space="preserve">the project team </w:t>
      </w:r>
      <w:r>
        <w:t>identified</w:t>
      </w:r>
      <w:r w:rsidR="000C5339">
        <w:t xml:space="preserve"> 1</w:t>
      </w:r>
      <w:r w:rsidR="1019B81A">
        <w:t>6</w:t>
      </w:r>
      <w:r w:rsidR="000C5339">
        <w:t xml:space="preserve"> areas</w:t>
      </w:r>
      <w:r>
        <w:t xml:space="preserve"> for further assessment</w:t>
      </w:r>
      <w:r w:rsidR="00134ECA">
        <w:t xml:space="preserve"> (</w:t>
      </w:r>
      <w:r>
        <w:fldChar w:fldCharType="begin"/>
      </w:r>
      <w:r>
        <w:instrText xml:space="preserve"> REF _Ref146025588 \h </w:instrText>
      </w:r>
      <w:r>
        <w:fldChar w:fldCharType="separate"/>
      </w:r>
      <w:r w:rsidR="0079030F" w:rsidRPr="009779AB">
        <w:t xml:space="preserve">Table </w:t>
      </w:r>
      <w:r w:rsidR="0079030F">
        <w:rPr>
          <w:noProof/>
        </w:rPr>
        <w:t>2</w:t>
      </w:r>
      <w:r>
        <w:fldChar w:fldCharType="end"/>
      </w:r>
      <w:r w:rsidR="00134ECA">
        <w:t>)</w:t>
      </w:r>
      <w:r>
        <w:t xml:space="preserve">. These areas were selected because of their potential to generate high levels of solar energy </w:t>
      </w:r>
      <w:r w:rsidR="00C80EBF">
        <w:t>as</w:t>
      </w:r>
      <w:r w:rsidR="00815CBD">
        <w:t xml:space="preserve"> </w:t>
      </w:r>
      <w:r w:rsidR="00C80EBF">
        <w:t>well as</w:t>
      </w:r>
      <w:r>
        <w:t xml:space="preserve"> use the energy the battery would store</w:t>
      </w:r>
      <w:r w:rsidR="00C80EBF">
        <w:t xml:space="preserve"> when it is most needed (in the evening)</w:t>
      </w:r>
      <w:r>
        <w:t>.</w:t>
      </w:r>
    </w:p>
    <w:p w14:paraId="363D341F" w14:textId="57FC252F" w:rsidR="00014375" w:rsidRPr="009779AB" w:rsidRDefault="00865B15" w:rsidP="00AE7AD5">
      <w:r w:rsidRPr="009779AB">
        <w:t>This</w:t>
      </w:r>
      <w:r w:rsidR="00560153" w:rsidRPr="009779AB">
        <w:t xml:space="preserve"> section provides a summary </w:t>
      </w:r>
      <w:r w:rsidR="00815CBD" w:rsidRPr="009779AB">
        <w:t xml:space="preserve">of the engagement findings by </w:t>
      </w:r>
      <w:r w:rsidR="00F24684" w:rsidRPr="009779AB">
        <w:t xml:space="preserve">area. </w:t>
      </w:r>
      <w:r w:rsidR="00014375" w:rsidRPr="009779AB">
        <w:t>The following suburbs have been combined as the areas identified for a potential future neighbourhood battery in these suburbs are alongside each other:</w:t>
      </w:r>
    </w:p>
    <w:p w14:paraId="627B2D33" w14:textId="73E6685C" w:rsidR="00014375" w:rsidRPr="009779AB" w:rsidRDefault="00014375" w:rsidP="00014375">
      <w:pPr>
        <w:pStyle w:val="ListParagraph"/>
        <w:numPr>
          <w:ilvl w:val="0"/>
          <w:numId w:val="22"/>
        </w:numPr>
      </w:pPr>
      <w:r w:rsidRPr="009779AB">
        <w:t>Carlton and Fitzroy (which also had a joint pop-up event)</w:t>
      </w:r>
    </w:p>
    <w:p w14:paraId="67FDC4E5" w14:textId="342B158C" w:rsidR="00014375" w:rsidRPr="009779AB" w:rsidRDefault="00014375" w:rsidP="00014375">
      <w:pPr>
        <w:pStyle w:val="ListParagraph"/>
        <w:numPr>
          <w:ilvl w:val="0"/>
          <w:numId w:val="22"/>
        </w:numPr>
      </w:pPr>
      <w:r w:rsidRPr="009779AB">
        <w:t xml:space="preserve">Elwood, Balaclava and Ripponlea. </w:t>
      </w:r>
    </w:p>
    <w:p w14:paraId="5AECE5B2" w14:textId="70DE3693" w:rsidR="00815CBD" w:rsidRPr="009779AB" w:rsidRDefault="00E02468" w:rsidP="00AE7AD5">
      <w:r w:rsidRPr="009779AB">
        <w:t>The findings summarise</w:t>
      </w:r>
      <w:r w:rsidR="00E06278" w:rsidRPr="009779AB">
        <w:t>d</w:t>
      </w:r>
      <w:r w:rsidRPr="009779AB">
        <w:t xml:space="preserve"> in this section are </w:t>
      </w:r>
      <w:r w:rsidR="00507906" w:rsidRPr="009779AB">
        <w:t xml:space="preserve">combined </w:t>
      </w:r>
      <w:r w:rsidRPr="009779AB">
        <w:t>from</w:t>
      </w:r>
      <w:r w:rsidR="00E06278" w:rsidRPr="009779AB">
        <w:t xml:space="preserve"> the survey</w:t>
      </w:r>
      <w:r w:rsidR="00865B15" w:rsidRPr="009779AB">
        <w:t xml:space="preserve"> and pop-up</w:t>
      </w:r>
      <w:r w:rsidR="00820413" w:rsidRPr="009779AB">
        <w:t>s</w:t>
      </w:r>
      <w:r w:rsidR="00865B15" w:rsidRPr="009779AB">
        <w:t>. Findings from the</w:t>
      </w:r>
      <w:r w:rsidR="00E06278" w:rsidRPr="009779AB">
        <w:t xml:space="preserve"> community champion</w:t>
      </w:r>
      <w:r w:rsidR="00EF0D89" w:rsidRPr="009779AB">
        <w:t>-</w:t>
      </w:r>
      <w:r w:rsidR="00865B15" w:rsidRPr="009779AB">
        <w:t xml:space="preserve">led </w:t>
      </w:r>
      <w:r w:rsidR="00E06278" w:rsidRPr="009779AB">
        <w:t>conversatio</w:t>
      </w:r>
      <w:r w:rsidR="00865B15" w:rsidRPr="009779AB">
        <w:t>ns have been reported separately</w:t>
      </w:r>
      <w:r w:rsidR="00E06278" w:rsidRPr="009779AB">
        <w:t xml:space="preserve">. </w:t>
      </w:r>
      <w:r w:rsidRPr="009779AB">
        <w:t xml:space="preserve"> </w:t>
      </w:r>
    </w:p>
    <w:p w14:paraId="55833B7A" w14:textId="0D92C59F" w:rsidR="00453BA2" w:rsidRPr="009779AB" w:rsidRDefault="003F084E" w:rsidP="00AE7AD5">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For each potential project</w:t>
      </w:r>
      <w:r w:rsidR="00014375" w:rsidRPr="009779AB">
        <w:rPr>
          <w:rStyle w:val="BoldCtrlShiftAltB"/>
          <w:rFonts w:asciiTheme="minorHAnsi" w:eastAsiaTheme="minorHAnsi" w:hAnsiTheme="minorHAnsi" w:cstheme="minorBidi"/>
        </w:rPr>
        <w:t>,</w:t>
      </w:r>
      <w:r w:rsidRPr="009779AB">
        <w:rPr>
          <w:rStyle w:val="BoldCtrlShiftAltB"/>
          <w:rFonts w:asciiTheme="minorHAnsi" w:eastAsiaTheme="minorHAnsi" w:hAnsiTheme="minorHAnsi" w:cstheme="minorBidi"/>
        </w:rPr>
        <w:t xml:space="preserve"> the </w:t>
      </w:r>
      <w:r w:rsidR="00453BA2" w:rsidRPr="009779AB">
        <w:rPr>
          <w:rStyle w:val="BoldCtrlShiftAltB"/>
          <w:rFonts w:asciiTheme="minorHAnsi" w:eastAsiaTheme="minorHAnsi" w:hAnsiTheme="minorHAnsi" w:cstheme="minorBidi"/>
        </w:rPr>
        <w:t xml:space="preserve">engagement activities asked participants: </w:t>
      </w:r>
    </w:p>
    <w:p w14:paraId="7116A710" w14:textId="64EC5CD9" w:rsidR="000317BE" w:rsidRPr="009779AB" w:rsidRDefault="00506027" w:rsidP="00CF078D">
      <w:pPr>
        <w:pStyle w:val="ListParagraph"/>
        <w:numPr>
          <w:ilvl w:val="0"/>
          <w:numId w:val="15"/>
        </w:num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to i</w:t>
      </w:r>
      <w:r w:rsidR="00453BA2" w:rsidRPr="009779AB">
        <w:rPr>
          <w:rStyle w:val="BoldCtrlShiftAltB"/>
          <w:rFonts w:asciiTheme="minorHAnsi" w:eastAsiaTheme="minorHAnsi" w:hAnsiTheme="minorHAnsi" w:cstheme="minorBidi"/>
        </w:rPr>
        <w:t>ndicate their level of support for a neighbourhood battery in the area</w:t>
      </w:r>
    </w:p>
    <w:p w14:paraId="0DDBF711" w14:textId="10EE07B7" w:rsidR="00453BA2" w:rsidRPr="009779AB" w:rsidRDefault="00506027" w:rsidP="1C8C1C99">
      <w:pPr>
        <w:pStyle w:val="ListParagraph"/>
        <w:numPr>
          <w:ilvl w:val="0"/>
          <w:numId w:val="15"/>
        </w:numPr>
        <w:rPr>
          <w:rStyle w:val="BoldCtrlShiftAltB"/>
          <w:rFonts w:asciiTheme="minorHAnsi" w:eastAsiaTheme="minorEastAsia" w:hAnsiTheme="minorHAnsi" w:cstheme="minorBidi"/>
        </w:rPr>
      </w:pPr>
      <w:r w:rsidRPr="009779AB">
        <w:rPr>
          <w:rStyle w:val="BoldCtrlShiftAltB"/>
          <w:rFonts w:asciiTheme="minorHAnsi" w:eastAsiaTheme="minorEastAsia" w:hAnsiTheme="minorHAnsi" w:cstheme="minorBidi"/>
        </w:rPr>
        <w:t>how they would prioritise the different operating models and their benef</w:t>
      </w:r>
      <w:r w:rsidR="726FC229" w:rsidRPr="009779AB">
        <w:rPr>
          <w:rStyle w:val="BoldCtrlShiftAltB"/>
          <w:rFonts w:asciiTheme="minorHAnsi" w:eastAsiaTheme="minorEastAsia" w:hAnsiTheme="minorHAnsi" w:cstheme="minorBidi"/>
        </w:rPr>
        <w:t>i</w:t>
      </w:r>
      <w:r w:rsidRPr="009779AB">
        <w:rPr>
          <w:rStyle w:val="BoldCtrlShiftAltB"/>
          <w:rFonts w:asciiTheme="minorHAnsi" w:eastAsiaTheme="minorEastAsia" w:hAnsiTheme="minorHAnsi" w:cstheme="minorBidi"/>
        </w:rPr>
        <w:t>ts</w:t>
      </w:r>
    </w:p>
    <w:p w14:paraId="45B901F9" w14:textId="603DF128" w:rsidR="00506027" w:rsidRPr="009779AB" w:rsidRDefault="00C92F6D" w:rsidP="00CF078D">
      <w:pPr>
        <w:pStyle w:val="ListParagraph"/>
        <w:numPr>
          <w:ilvl w:val="0"/>
          <w:numId w:val="15"/>
        </w:num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how they would prioritise the different benefits neighbourhood batteries could provide irrespective of the operating model</w:t>
      </w:r>
    </w:p>
    <w:p w14:paraId="3820DFFE" w14:textId="57E931BF" w:rsidR="00C92F6D" w:rsidRPr="009779AB" w:rsidRDefault="00CB3CDE" w:rsidP="00CF078D">
      <w:pPr>
        <w:pStyle w:val="ListParagraph"/>
        <w:numPr>
          <w:ilvl w:val="0"/>
          <w:numId w:val="15"/>
        </w:num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to indicate the preferred visual appearance of any future neighbourhood battery in the area</w:t>
      </w:r>
    </w:p>
    <w:p w14:paraId="59B5254F" w14:textId="39C9E2EC" w:rsidR="00CB3CDE" w:rsidRPr="009779AB" w:rsidRDefault="00F75DB1" w:rsidP="00CF078D">
      <w:pPr>
        <w:pStyle w:val="ListParagraph"/>
        <w:numPr>
          <w:ilvl w:val="0"/>
          <w:numId w:val="15"/>
        </w:numPr>
        <w:rPr>
          <w:rStyle w:val="BoldCtrlShiftAltB"/>
          <w:rFonts w:asciiTheme="minorHAnsi" w:eastAsiaTheme="minorHAnsi" w:hAnsiTheme="minorHAnsi" w:cstheme="minorBidi"/>
        </w:rPr>
      </w:pPr>
      <w:proofErr w:type="gramStart"/>
      <w:r w:rsidRPr="009779AB">
        <w:rPr>
          <w:rStyle w:val="BoldCtrlShiftAltB"/>
          <w:rFonts w:asciiTheme="minorHAnsi" w:eastAsiaTheme="minorHAnsi" w:hAnsiTheme="minorHAnsi" w:cstheme="minorBidi"/>
        </w:rPr>
        <w:t>ideas</w:t>
      </w:r>
      <w:proofErr w:type="gramEnd"/>
      <w:r w:rsidRPr="009779AB">
        <w:rPr>
          <w:rStyle w:val="BoldCtrlShiftAltB"/>
          <w:rFonts w:asciiTheme="minorHAnsi" w:eastAsiaTheme="minorHAnsi" w:hAnsiTheme="minorHAnsi" w:cstheme="minorBidi"/>
        </w:rPr>
        <w:t xml:space="preserve"> for specific locations within the project area.</w:t>
      </w:r>
    </w:p>
    <w:p w14:paraId="4196A269" w14:textId="72D98455" w:rsidR="00134ECA" w:rsidRPr="009779AB" w:rsidRDefault="003D7EF9" w:rsidP="00F75DB1">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 xml:space="preserve">The online survey </w:t>
      </w:r>
      <w:r w:rsidR="00F75DB1" w:rsidRPr="009779AB">
        <w:rPr>
          <w:rStyle w:val="BoldCtrlShiftAltB"/>
          <w:rFonts w:asciiTheme="minorHAnsi" w:eastAsiaTheme="minorHAnsi" w:hAnsiTheme="minorHAnsi" w:cstheme="minorBidi"/>
        </w:rPr>
        <w:t>asked</w:t>
      </w:r>
      <w:r w:rsidRPr="009779AB">
        <w:rPr>
          <w:rStyle w:val="BoldCtrlShiftAltB"/>
          <w:rFonts w:asciiTheme="minorHAnsi" w:eastAsiaTheme="minorHAnsi" w:hAnsiTheme="minorHAnsi" w:cstheme="minorBidi"/>
        </w:rPr>
        <w:t xml:space="preserve"> participants</w:t>
      </w:r>
      <w:r w:rsidR="00F75DB1" w:rsidRPr="009779AB">
        <w:rPr>
          <w:rStyle w:val="BoldCtrlShiftAltB"/>
          <w:rFonts w:asciiTheme="minorHAnsi" w:eastAsiaTheme="minorHAnsi" w:hAnsiTheme="minorHAnsi" w:cstheme="minorBidi"/>
        </w:rPr>
        <w:t xml:space="preserve"> to consider their preference for </w:t>
      </w:r>
      <w:r w:rsidR="00551D89" w:rsidRPr="009779AB">
        <w:rPr>
          <w:rStyle w:val="BoldCtrlShiftAltB"/>
          <w:rFonts w:asciiTheme="minorHAnsi" w:eastAsiaTheme="minorHAnsi" w:hAnsiTheme="minorHAnsi" w:cstheme="minorBidi"/>
        </w:rPr>
        <w:t>Co</w:t>
      </w:r>
      <w:bookmarkStart w:id="19" w:name="_GoBack"/>
      <w:bookmarkEnd w:id="19"/>
      <w:r w:rsidR="00551D89" w:rsidRPr="009779AB">
        <w:rPr>
          <w:rStyle w:val="BoldCtrlShiftAltB"/>
          <w:rFonts w:asciiTheme="minorHAnsi" w:eastAsiaTheme="minorHAnsi" w:hAnsiTheme="minorHAnsi" w:cstheme="minorBidi"/>
        </w:rPr>
        <w:t xml:space="preserve">uncils to </w:t>
      </w:r>
      <w:r w:rsidR="00F75DB1" w:rsidRPr="009779AB">
        <w:rPr>
          <w:rStyle w:val="BoldCtrlShiftAltB"/>
          <w:rFonts w:asciiTheme="minorHAnsi" w:eastAsiaTheme="minorHAnsi" w:hAnsiTheme="minorHAnsi" w:cstheme="minorBidi"/>
        </w:rPr>
        <w:t xml:space="preserve">fast-track neighbourhood battery projects or to take the time </w:t>
      </w:r>
      <w:r w:rsidRPr="009779AB">
        <w:rPr>
          <w:rStyle w:val="BoldCtrlShiftAltB"/>
          <w:rFonts w:asciiTheme="minorHAnsi" w:eastAsiaTheme="minorHAnsi" w:hAnsiTheme="minorHAnsi" w:cstheme="minorBidi"/>
        </w:rPr>
        <w:t xml:space="preserve">to explore models that allow for greater community involvement. </w:t>
      </w:r>
      <w:r w:rsidR="00694003" w:rsidRPr="009779AB">
        <w:rPr>
          <w:rStyle w:val="BoldCtrlShiftAltB"/>
          <w:rFonts w:asciiTheme="minorHAnsi" w:eastAsiaTheme="minorHAnsi" w:hAnsiTheme="minorHAnsi" w:cstheme="minorBidi"/>
        </w:rPr>
        <w:t>The findings from this question have been reported on at a municipal level</w:t>
      </w:r>
      <w:r w:rsidR="008C46B2" w:rsidRPr="009779AB">
        <w:rPr>
          <w:rStyle w:val="BoldCtrlShiftAltB"/>
          <w:rFonts w:asciiTheme="minorHAnsi" w:eastAsiaTheme="minorHAnsi" w:hAnsiTheme="minorHAnsi" w:cstheme="minorBidi"/>
        </w:rPr>
        <w:t xml:space="preserve"> in section </w:t>
      </w:r>
      <w:r w:rsidR="00B226B0" w:rsidRPr="009779AB">
        <w:rPr>
          <w:rStyle w:val="BoldCtrlShiftAltB"/>
          <w:rFonts w:asciiTheme="minorHAnsi" w:eastAsiaTheme="minorHAnsi" w:hAnsiTheme="minorHAnsi" w:cstheme="minorBidi"/>
        </w:rPr>
        <w:t>5</w:t>
      </w:r>
      <w:r w:rsidR="008C46B2" w:rsidRPr="009779AB">
        <w:rPr>
          <w:rStyle w:val="BoldCtrlShiftAltB"/>
          <w:rFonts w:asciiTheme="minorHAnsi" w:eastAsiaTheme="minorHAnsi" w:hAnsiTheme="minorHAnsi" w:cstheme="minorBidi"/>
        </w:rPr>
        <w:t xml:space="preserve">. </w:t>
      </w:r>
    </w:p>
    <w:p w14:paraId="66026676" w14:textId="5EFE32DF" w:rsidR="00124211" w:rsidRPr="009779AB" w:rsidRDefault="00124211" w:rsidP="00124211">
      <w:pPr>
        <w:pStyle w:val="Caption"/>
        <w:rPr>
          <w:rStyle w:val="BoldCtrlShiftAltB"/>
          <w:rFonts w:asciiTheme="minorHAnsi" w:eastAsiaTheme="minorHAnsi" w:hAnsiTheme="minorHAnsi" w:cstheme="minorBidi"/>
          <w:noProof w:val="0"/>
        </w:rPr>
      </w:pPr>
      <w:bookmarkStart w:id="20" w:name="_Ref146025588"/>
      <w:r w:rsidRPr="009779AB">
        <w:rPr>
          <w:noProof w:val="0"/>
        </w:rPr>
        <w:t xml:space="preserve">Table </w:t>
      </w:r>
      <w:r w:rsidRPr="009779AB">
        <w:rPr>
          <w:noProof w:val="0"/>
        </w:rPr>
        <w:fldChar w:fldCharType="begin"/>
      </w:r>
      <w:r w:rsidRPr="009779AB">
        <w:rPr>
          <w:noProof w:val="0"/>
        </w:rPr>
        <w:instrText xml:space="preserve"> SEQ Table \* ARABIC </w:instrText>
      </w:r>
      <w:r w:rsidRPr="009779AB">
        <w:rPr>
          <w:noProof w:val="0"/>
        </w:rPr>
        <w:fldChar w:fldCharType="separate"/>
      </w:r>
      <w:r w:rsidR="0079030F">
        <w:t>2</w:t>
      </w:r>
      <w:r w:rsidRPr="009779AB">
        <w:rPr>
          <w:noProof w:val="0"/>
        </w:rPr>
        <w:fldChar w:fldCharType="end"/>
      </w:r>
      <w:bookmarkEnd w:id="20"/>
      <w:r w:rsidRPr="009779AB">
        <w:rPr>
          <w:noProof w:val="0"/>
        </w:rPr>
        <w:t>. List of proposed projects by council area</w:t>
      </w:r>
    </w:p>
    <w:tbl>
      <w:tblPr>
        <w:tblStyle w:val="CapireStandardTable"/>
        <w:tblW w:w="0" w:type="auto"/>
        <w:tblLook w:val="04A0" w:firstRow="1" w:lastRow="0" w:firstColumn="1" w:lastColumn="0" w:noHBand="0" w:noVBand="1"/>
      </w:tblPr>
      <w:tblGrid>
        <w:gridCol w:w="3587"/>
        <w:gridCol w:w="3587"/>
      </w:tblGrid>
      <w:tr w:rsidR="00124211" w:rsidRPr="009779AB" w14:paraId="06745F26" w14:textId="77777777" w:rsidTr="00124211">
        <w:trPr>
          <w:cnfStyle w:val="100000000000" w:firstRow="1" w:lastRow="0" w:firstColumn="0" w:lastColumn="0" w:oddVBand="0" w:evenVBand="0" w:oddHBand="0" w:evenHBand="0" w:firstRowFirstColumn="0" w:firstRowLastColumn="0" w:lastRowFirstColumn="0" w:lastRowLastColumn="0"/>
        </w:trPr>
        <w:tc>
          <w:tcPr>
            <w:tcW w:w="3587" w:type="dxa"/>
          </w:tcPr>
          <w:p w14:paraId="64A8394D" w14:textId="16B0A31B" w:rsidR="00124211" w:rsidRPr="009779AB" w:rsidRDefault="00124211" w:rsidP="00F75DB1">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 xml:space="preserve">Council area </w:t>
            </w:r>
          </w:p>
        </w:tc>
        <w:tc>
          <w:tcPr>
            <w:tcW w:w="3587" w:type="dxa"/>
          </w:tcPr>
          <w:p w14:paraId="24AB2062" w14:textId="00BCEC4B" w:rsidR="00124211" w:rsidRPr="009779AB" w:rsidRDefault="00124211" w:rsidP="00F75DB1">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Suburb</w:t>
            </w:r>
          </w:p>
        </w:tc>
      </w:tr>
      <w:tr w:rsidR="00124211" w:rsidRPr="009779AB" w14:paraId="77F14428" w14:textId="77777777" w:rsidTr="00124211">
        <w:tc>
          <w:tcPr>
            <w:tcW w:w="3587" w:type="dxa"/>
          </w:tcPr>
          <w:p w14:paraId="3972DC25" w14:textId="78FA9D38" w:rsidR="00124211" w:rsidRPr="009779AB" w:rsidRDefault="00124211" w:rsidP="00F75DB1">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Melbourne</w:t>
            </w:r>
          </w:p>
        </w:tc>
        <w:tc>
          <w:tcPr>
            <w:tcW w:w="3587" w:type="dxa"/>
          </w:tcPr>
          <w:p w14:paraId="067438C8" w14:textId="6D63B5C0" w:rsidR="00124211" w:rsidRPr="009779AB" w:rsidRDefault="00124211" w:rsidP="00F75DB1">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East Melbourne</w:t>
            </w:r>
          </w:p>
        </w:tc>
      </w:tr>
      <w:tr w:rsidR="00124211" w:rsidRPr="009779AB" w14:paraId="20694F88" w14:textId="77777777" w:rsidTr="00124211">
        <w:tc>
          <w:tcPr>
            <w:tcW w:w="3587" w:type="dxa"/>
          </w:tcPr>
          <w:p w14:paraId="7DD09FB3" w14:textId="37CFC901" w:rsidR="00124211" w:rsidRPr="009779AB" w:rsidRDefault="00124211" w:rsidP="00F75DB1">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Melbourne</w:t>
            </w:r>
          </w:p>
        </w:tc>
        <w:tc>
          <w:tcPr>
            <w:tcW w:w="3587" w:type="dxa"/>
          </w:tcPr>
          <w:p w14:paraId="478B88E4" w14:textId="7FC21A2E" w:rsidR="00124211" w:rsidRPr="009779AB" w:rsidRDefault="00F361C0" w:rsidP="00F75DB1">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Kensington</w:t>
            </w:r>
          </w:p>
        </w:tc>
      </w:tr>
      <w:tr w:rsidR="00F361C0" w:rsidRPr="009779AB" w14:paraId="5724626A" w14:textId="77777777" w:rsidTr="00124211">
        <w:tc>
          <w:tcPr>
            <w:tcW w:w="3587" w:type="dxa"/>
          </w:tcPr>
          <w:p w14:paraId="031CE88E" w14:textId="65F94602" w:rsidR="00F361C0" w:rsidRPr="009779AB" w:rsidRDefault="00F361C0"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Melbourne</w:t>
            </w:r>
          </w:p>
        </w:tc>
        <w:tc>
          <w:tcPr>
            <w:tcW w:w="3587" w:type="dxa"/>
          </w:tcPr>
          <w:p w14:paraId="07124264" w14:textId="065042D1" w:rsidR="00F361C0" w:rsidRPr="009779AB" w:rsidRDefault="00F361C0"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North Melbourne</w:t>
            </w:r>
          </w:p>
        </w:tc>
      </w:tr>
      <w:tr w:rsidR="00F361C0" w:rsidRPr="009779AB" w14:paraId="177F60B5" w14:textId="77777777" w:rsidTr="00124211">
        <w:tc>
          <w:tcPr>
            <w:tcW w:w="3587" w:type="dxa"/>
          </w:tcPr>
          <w:p w14:paraId="29E05560" w14:textId="62EA8FE7" w:rsidR="00F361C0" w:rsidRPr="009779AB" w:rsidRDefault="00F361C0"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Melbourne</w:t>
            </w:r>
          </w:p>
        </w:tc>
        <w:tc>
          <w:tcPr>
            <w:tcW w:w="3587" w:type="dxa"/>
          </w:tcPr>
          <w:p w14:paraId="1E3807B0" w14:textId="13B1DEC3" w:rsidR="00F361C0" w:rsidRPr="009779AB" w:rsidRDefault="00F361C0"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South Yarra</w:t>
            </w:r>
          </w:p>
        </w:tc>
      </w:tr>
      <w:tr w:rsidR="00F361C0" w:rsidRPr="009779AB" w14:paraId="21B0F1B5" w14:textId="77777777" w:rsidTr="00124211">
        <w:tc>
          <w:tcPr>
            <w:tcW w:w="3587" w:type="dxa"/>
          </w:tcPr>
          <w:p w14:paraId="0CADAC91" w14:textId="3E323390" w:rsidR="00F361C0" w:rsidRPr="009779AB" w:rsidRDefault="00F361C0" w:rsidP="007F0F81">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Melbourne</w:t>
            </w:r>
          </w:p>
        </w:tc>
        <w:tc>
          <w:tcPr>
            <w:tcW w:w="3587" w:type="dxa"/>
          </w:tcPr>
          <w:p w14:paraId="7DC1DB9D" w14:textId="0F4197AD" w:rsidR="00F361C0" w:rsidRPr="009779AB" w:rsidRDefault="00F361C0"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Carlton</w:t>
            </w:r>
          </w:p>
        </w:tc>
      </w:tr>
      <w:tr w:rsidR="00884817" w:rsidRPr="009779AB" w14:paraId="6A1EACA2" w14:textId="77777777" w:rsidTr="00124211">
        <w:tc>
          <w:tcPr>
            <w:tcW w:w="3587" w:type="dxa"/>
          </w:tcPr>
          <w:p w14:paraId="525819BC" w14:textId="52BBE1C2" w:rsidR="00884817" w:rsidRPr="009779AB" w:rsidRDefault="00884817"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Yarra</w:t>
            </w:r>
          </w:p>
        </w:tc>
        <w:tc>
          <w:tcPr>
            <w:tcW w:w="3587" w:type="dxa"/>
          </w:tcPr>
          <w:p w14:paraId="18E02601" w14:textId="579A4E69" w:rsidR="00884817" w:rsidRPr="009779AB" w:rsidRDefault="00884817"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Fitzroy</w:t>
            </w:r>
          </w:p>
        </w:tc>
      </w:tr>
      <w:tr w:rsidR="00F361C0" w:rsidRPr="009779AB" w14:paraId="768BF816" w14:textId="77777777" w:rsidTr="00124211">
        <w:tc>
          <w:tcPr>
            <w:tcW w:w="3587" w:type="dxa"/>
          </w:tcPr>
          <w:p w14:paraId="1C357F07" w14:textId="107BA069" w:rsidR="00F361C0" w:rsidRPr="009779AB" w:rsidRDefault="00F361C0"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Yarra</w:t>
            </w:r>
          </w:p>
        </w:tc>
        <w:tc>
          <w:tcPr>
            <w:tcW w:w="3587" w:type="dxa"/>
          </w:tcPr>
          <w:p w14:paraId="4B56F3F4" w14:textId="20EECFD8" w:rsidR="00F361C0" w:rsidRPr="009779AB" w:rsidRDefault="00F361C0"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Abbotsford</w:t>
            </w:r>
          </w:p>
        </w:tc>
      </w:tr>
      <w:tr w:rsidR="00F361C0" w:rsidRPr="009779AB" w14:paraId="123D9A4C" w14:textId="77777777" w:rsidTr="00124211">
        <w:tc>
          <w:tcPr>
            <w:tcW w:w="3587" w:type="dxa"/>
          </w:tcPr>
          <w:p w14:paraId="72B96085" w14:textId="06B4D6BA" w:rsidR="00F361C0" w:rsidRPr="009779AB" w:rsidRDefault="00F361C0"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Yarra</w:t>
            </w:r>
          </w:p>
        </w:tc>
        <w:tc>
          <w:tcPr>
            <w:tcW w:w="3587" w:type="dxa"/>
          </w:tcPr>
          <w:p w14:paraId="4CB8CA53" w14:textId="24A73516" w:rsidR="00F361C0" w:rsidRPr="009779AB" w:rsidRDefault="00F361C0"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Clifton Hill</w:t>
            </w:r>
          </w:p>
        </w:tc>
      </w:tr>
      <w:tr w:rsidR="00F361C0" w:rsidRPr="009779AB" w14:paraId="660A1CFD" w14:textId="77777777" w:rsidTr="00124211">
        <w:tc>
          <w:tcPr>
            <w:tcW w:w="3587" w:type="dxa"/>
          </w:tcPr>
          <w:p w14:paraId="4D1CD5A9" w14:textId="229E9598" w:rsidR="00F361C0" w:rsidRPr="009779AB" w:rsidRDefault="00134ECA"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Yarra</w:t>
            </w:r>
          </w:p>
        </w:tc>
        <w:tc>
          <w:tcPr>
            <w:tcW w:w="3587" w:type="dxa"/>
          </w:tcPr>
          <w:p w14:paraId="663DA5AF" w14:textId="112F123E" w:rsidR="00F361C0" w:rsidRPr="009779AB" w:rsidRDefault="00134ECA"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Richmond</w:t>
            </w:r>
          </w:p>
        </w:tc>
      </w:tr>
      <w:tr w:rsidR="00134ECA" w:rsidRPr="009779AB" w14:paraId="2F09C422" w14:textId="77777777" w:rsidTr="00124211">
        <w:tc>
          <w:tcPr>
            <w:tcW w:w="3587" w:type="dxa"/>
          </w:tcPr>
          <w:p w14:paraId="46CC8CBF" w14:textId="4CE5A230" w:rsidR="00134ECA" w:rsidRPr="009779AB" w:rsidRDefault="00134ECA"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Yarra</w:t>
            </w:r>
          </w:p>
        </w:tc>
        <w:tc>
          <w:tcPr>
            <w:tcW w:w="3587" w:type="dxa"/>
          </w:tcPr>
          <w:p w14:paraId="30405501" w14:textId="24BE763F" w:rsidR="00134ECA" w:rsidRPr="009779AB" w:rsidRDefault="00134ECA"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Fitzroy North</w:t>
            </w:r>
          </w:p>
        </w:tc>
      </w:tr>
      <w:tr w:rsidR="00134ECA" w:rsidRPr="009779AB" w14:paraId="43072DCE" w14:textId="77777777" w:rsidTr="00124211">
        <w:tc>
          <w:tcPr>
            <w:tcW w:w="3587" w:type="dxa"/>
          </w:tcPr>
          <w:p w14:paraId="762E4E90" w14:textId="0006C48B" w:rsidR="00134ECA" w:rsidRPr="009779AB" w:rsidRDefault="00134ECA"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Port Phillip</w:t>
            </w:r>
          </w:p>
        </w:tc>
        <w:tc>
          <w:tcPr>
            <w:tcW w:w="3587" w:type="dxa"/>
          </w:tcPr>
          <w:p w14:paraId="6988E006" w14:textId="4AF29426" w:rsidR="00134ECA" w:rsidRPr="009779AB" w:rsidRDefault="00134ECA" w:rsidP="00F361C0">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Balaclava</w:t>
            </w:r>
            <w:r w:rsidR="0042646C" w:rsidRPr="009779AB">
              <w:rPr>
                <w:rStyle w:val="BoldCtrlShiftAltB"/>
                <w:rFonts w:asciiTheme="minorHAnsi" w:eastAsiaTheme="minorHAnsi" w:hAnsiTheme="minorHAnsi" w:cstheme="minorBidi"/>
              </w:rPr>
              <w:t xml:space="preserve"> </w:t>
            </w:r>
          </w:p>
        </w:tc>
      </w:tr>
      <w:tr w:rsidR="00884817" w:rsidRPr="009779AB" w14:paraId="4840DF12" w14:textId="77777777" w:rsidTr="00124211">
        <w:tc>
          <w:tcPr>
            <w:tcW w:w="3587" w:type="dxa"/>
          </w:tcPr>
          <w:p w14:paraId="1C45ADA7" w14:textId="05E35700" w:rsidR="00884817" w:rsidRPr="009779AB" w:rsidRDefault="00884817" w:rsidP="00884817">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Port Phillip</w:t>
            </w:r>
          </w:p>
        </w:tc>
        <w:tc>
          <w:tcPr>
            <w:tcW w:w="3587" w:type="dxa"/>
          </w:tcPr>
          <w:p w14:paraId="38239611" w14:textId="0DB9D90E" w:rsidR="00884817" w:rsidRPr="009779AB" w:rsidRDefault="00884817" w:rsidP="00884817">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 xml:space="preserve">Elwood </w:t>
            </w:r>
          </w:p>
        </w:tc>
      </w:tr>
      <w:tr w:rsidR="00884817" w:rsidRPr="009779AB" w14:paraId="14EF26B7" w14:textId="77777777" w:rsidTr="00124211">
        <w:tc>
          <w:tcPr>
            <w:tcW w:w="3587" w:type="dxa"/>
          </w:tcPr>
          <w:p w14:paraId="324942AF" w14:textId="106BCBA0" w:rsidR="00884817" w:rsidRPr="009779AB" w:rsidRDefault="00884817" w:rsidP="00884817">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Port Phillip</w:t>
            </w:r>
          </w:p>
        </w:tc>
        <w:tc>
          <w:tcPr>
            <w:tcW w:w="3587" w:type="dxa"/>
          </w:tcPr>
          <w:p w14:paraId="3F901129" w14:textId="2DC8AFB9" w:rsidR="00884817" w:rsidRPr="009779AB" w:rsidRDefault="00884817" w:rsidP="00884817">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Ripponlea</w:t>
            </w:r>
          </w:p>
        </w:tc>
      </w:tr>
      <w:tr w:rsidR="00884817" w:rsidRPr="009779AB" w14:paraId="510B3E0D" w14:textId="77777777" w:rsidTr="00124211">
        <w:tc>
          <w:tcPr>
            <w:tcW w:w="3587" w:type="dxa"/>
          </w:tcPr>
          <w:p w14:paraId="3D4E4303" w14:textId="72D8E0F7" w:rsidR="00884817" w:rsidRPr="009779AB" w:rsidRDefault="00884817" w:rsidP="00884817">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Port Phillip</w:t>
            </w:r>
          </w:p>
        </w:tc>
        <w:tc>
          <w:tcPr>
            <w:tcW w:w="3587" w:type="dxa"/>
          </w:tcPr>
          <w:p w14:paraId="7E6DB024" w14:textId="1CBCD0AB" w:rsidR="00884817" w:rsidRPr="009779AB" w:rsidRDefault="00884817" w:rsidP="00884817">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Port Melbourne</w:t>
            </w:r>
          </w:p>
        </w:tc>
      </w:tr>
      <w:tr w:rsidR="00884817" w:rsidRPr="009779AB" w14:paraId="68E0C744" w14:textId="77777777" w:rsidTr="00124211">
        <w:tc>
          <w:tcPr>
            <w:tcW w:w="3587" w:type="dxa"/>
          </w:tcPr>
          <w:p w14:paraId="2CEC7740" w14:textId="00EA6847" w:rsidR="00884817" w:rsidRPr="009779AB" w:rsidRDefault="00884817" w:rsidP="00884817">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Port Phillip</w:t>
            </w:r>
          </w:p>
        </w:tc>
        <w:tc>
          <w:tcPr>
            <w:tcW w:w="3587" w:type="dxa"/>
          </w:tcPr>
          <w:p w14:paraId="06A7A7E6" w14:textId="3E71EF2C" w:rsidR="00884817" w:rsidRPr="009779AB" w:rsidRDefault="00884817" w:rsidP="00884817">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St Kilda West</w:t>
            </w:r>
          </w:p>
        </w:tc>
      </w:tr>
      <w:tr w:rsidR="00884817" w:rsidRPr="009779AB" w14:paraId="0243583E" w14:textId="77777777" w:rsidTr="00124211">
        <w:tc>
          <w:tcPr>
            <w:tcW w:w="3587" w:type="dxa"/>
          </w:tcPr>
          <w:p w14:paraId="6782006B" w14:textId="1B228A6A" w:rsidR="00884817" w:rsidRPr="009779AB" w:rsidRDefault="00884817" w:rsidP="00884817">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City of Port Phillip</w:t>
            </w:r>
          </w:p>
        </w:tc>
        <w:tc>
          <w:tcPr>
            <w:tcW w:w="3587" w:type="dxa"/>
          </w:tcPr>
          <w:p w14:paraId="0157040F" w14:textId="0A15665C" w:rsidR="00884817" w:rsidRPr="009779AB" w:rsidRDefault="00884817" w:rsidP="00884817">
            <w:pPr>
              <w:rPr>
                <w:rStyle w:val="BoldCtrlShiftAltB"/>
                <w:rFonts w:asciiTheme="minorHAnsi" w:eastAsiaTheme="minorHAnsi" w:hAnsiTheme="minorHAnsi" w:cstheme="minorBidi"/>
              </w:rPr>
            </w:pPr>
            <w:r w:rsidRPr="009779AB">
              <w:rPr>
                <w:rStyle w:val="BoldCtrlShiftAltB"/>
                <w:rFonts w:asciiTheme="minorHAnsi" w:eastAsiaTheme="minorHAnsi" w:hAnsiTheme="minorHAnsi" w:cstheme="minorBidi"/>
              </w:rPr>
              <w:t>South Melbourne</w:t>
            </w:r>
          </w:p>
        </w:tc>
      </w:tr>
    </w:tbl>
    <w:p w14:paraId="574E0A9E" w14:textId="7A01319F" w:rsidR="00124211" w:rsidRPr="009779AB" w:rsidRDefault="00124211" w:rsidP="00F75DB1">
      <w:pPr>
        <w:rPr>
          <w:rStyle w:val="BoldCtrlShiftAltB"/>
          <w:rFonts w:asciiTheme="minorHAnsi" w:eastAsiaTheme="minorHAnsi" w:hAnsiTheme="minorHAnsi" w:cstheme="minorBidi"/>
        </w:rPr>
      </w:pPr>
    </w:p>
    <w:bookmarkStart w:id="21" w:name="_Toc148693250"/>
    <w:p w14:paraId="42941EB1" w14:textId="0E30F0C2" w:rsidR="00F276F6" w:rsidRPr="009779AB" w:rsidRDefault="00C44764" w:rsidP="00F276F6">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44" behindDoc="0" locked="0" layoutInCell="1" allowOverlap="1" wp14:anchorId="58D10CDF" wp14:editId="0B36AB66">
                <wp:simplePos x="0" y="0"/>
                <wp:positionH relativeFrom="column">
                  <wp:posOffset>2125980</wp:posOffset>
                </wp:positionH>
                <wp:positionV relativeFrom="paragraph">
                  <wp:posOffset>71755</wp:posOffset>
                </wp:positionV>
                <wp:extent cx="4544695" cy="1949450"/>
                <wp:effectExtent l="0" t="0" r="0" b="0"/>
                <wp:wrapSquare wrapText="bothSides"/>
                <wp:docPr id="252227319" name="Group 252227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4695" cy="1949450"/>
                          <a:chOff x="0" y="0"/>
                          <a:chExt cx="4544619" cy="1949623"/>
                        </a:xfrm>
                      </wpg:grpSpPr>
                      <pic:pic xmlns:pic="http://schemas.openxmlformats.org/drawingml/2006/picture">
                        <pic:nvPicPr>
                          <pic:cNvPr id="840794734" name="Picture 1"/>
                          <pic:cNvPicPr>
                            <a:picLocks noChangeAspect="1"/>
                          </pic:cNvPicPr>
                        </pic:nvPicPr>
                        <pic:blipFill>
                          <a:blip r:embed="rId43" cstate="print"/>
                          <a:stretch>
                            <a:fillRect/>
                          </a:stretch>
                        </pic:blipFill>
                        <pic:spPr>
                          <a:xfrm>
                            <a:off x="0" y="1443"/>
                            <a:ext cx="3037205" cy="1948180"/>
                          </a:xfrm>
                          <a:prstGeom prst="rect">
                            <a:avLst/>
                          </a:prstGeom>
                        </pic:spPr>
                      </pic:pic>
                      <pic:pic xmlns:pic="http://schemas.openxmlformats.org/drawingml/2006/picture">
                        <pic:nvPicPr>
                          <pic:cNvPr id="1044139056" name="Picture 3"/>
                          <pic:cNvPicPr>
                            <a:picLocks noChangeAspect="1"/>
                          </pic:cNvPicPr>
                        </pic:nvPicPr>
                        <pic:blipFill>
                          <a:blip r:embed="rId44" cstate="print"/>
                          <a:srcRect/>
                          <a:stretch>
                            <a:fillRect/>
                          </a:stretch>
                        </pic:blipFill>
                        <pic:spPr bwMode="auto">
                          <a:xfrm rot="5400000">
                            <a:off x="2840596" y="243523"/>
                            <a:ext cx="1947545" cy="14605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265E5D6">
              <v:group id="Group 30" style="position:absolute;margin-left:167.4pt;margin-top:5.65pt;width:357.85pt;height:153.5pt;z-index:251657221;mso-width-relative:margin;mso-height-relative:margin" coordsize="45446,19496" o:spid="_x0000_s1026" w14:anchorId="135F54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 style="position:absolute;top:14;width:30372;height:1948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">
                  <v:imagedata o:title="" r:id="rId45"/>
                </v:shape>
                <v:shape id="Picture 3" style="position:absolute;left:28406;top:2435;width:19475;height:14605;rotation:9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">
                  <v:imagedata o:title="" r:id="rId46"/>
                </v:shape>
                <w10:wrap type="square"/>
              </v:group>
            </w:pict>
          </mc:Fallback>
        </mc:AlternateContent>
      </w:r>
      <w:r w:rsidR="00F276F6" w:rsidRPr="009779AB">
        <w:t>East Melbourne</w:t>
      </w:r>
      <w:bookmarkEnd w:id="21"/>
    </w:p>
    <w:p w14:paraId="6F1F10A1" w14:textId="47761E80" w:rsidR="00120837" w:rsidRPr="009779AB" w:rsidRDefault="00120837" w:rsidP="00120837">
      <w:pPr>
        <w:pStyle w:val="ListBulletlvl1"/>
        <w:numPr>
          <w:ilvl w:val="0"/>
          <w:numId w:val="0"/>
        </w:numPr>
        <w:rPr>
          <w:rStyle w:val="BoldCtrlShiftAltB"/>
          <w:rFonts w:asciiTheme="minorHAnsi" w:eastAsia="Calibri" w:hAnsiTheme="minorHAnsi" w:cstheme="minorHAnsi"/>
          <w:b/>
          <w:color w:val="auto"/>
          <w:sz w:val="24"/>
          <w:szCs w:val="24"/>
        </w:rPr>
      </w:pPr>
      <w:r w:rsidRPr="009779AB">
        <w:rPr>
          <w:rStyle w:val="BoldCtrlShiftAltB"/>
          <w:rFonts w:asciiTheme="minorHAnsi" w:eastAsia="Calibri" w:hAnsiTheme="minorHAnsi" w:cstheme="minorHAnsi"/>
          <w:b/>
          <w:color w:val="auto"/>
          <w:sz w:val="24"/>
          <w:szCs w:val="24"/>
        </w:rPr>
        <w:t>60% support for a neighbourhood battery project in the East Melbourne area</w:t>
      </w:r>
    </w:p>
    <w:p w14:paraId="15CDDC17" w14:textId="3D357687" w:rsidR="00120837" w:rsidRPr="009779AB" w:rsidRDefault="003D6833" w:rsidP="00120837">
      <w:r w:rsidRPr="009779AB">
        <w:rPr>
          <w:noProof/>
          <w:lang w:eastAsia="en-AU"/>
        </w:rPr>
        <mc:AlternateContent>
          <mc:Choice Requires="wps">
            <w:drawing>
              <wp:anchor distT="91440" distB="91440" distL="114300" distR="114300" simplePos="0" relativeHeight="251658245" behindDoc="1" locked="0" layoutInCell="1" allowOverlap="1" wp14:anchorId="270C087B" wp14:editId="4B5A2199">
                <wp:simplePos x="0" y="0"/>
                <wp:positionH relativeFrom="page">
                  <wp:posOffset>4747895</wp:posOffset>
                </wp:positionH>
                <wp:positionV relativeFrom="paragraph">
                  <wp:posOffset>905510</wp:posOffset>
                </wp:positionV>
                <wp:extent cx="2383790" cy="990600"/>
                <wp:effectExtent l="0" t="0" r="0" b="0"/>
                <wp:wrapTight wrapText="bothSides">
                  <wp:wrapPolygon edited="0">
                    <wp:start x="518" y="0"/>
                    <wp:lineTo x="518" y="21185"/>
                    <wp:lineTo x="21059" y="21185"/>
                    <wp:lineTo x="21059" y="0"/>
                    <wp:lineTo x="518" y="0"/>
                  </wp:wrapPolygon>
                </wp:wrapTight>
                <wp:docPr id="587495186" name="Text Box 587495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990600"/>
                        </a:xfrm>
                        <a:prstGeom prst="rect">
                          <a:avLst/>
                        </a:prstGeom>
                        <a:noFill/>
                        <a:ln w="9525">
                          <a:noFill/>
                          <a:miter lim="800000"/>
                          <a:headEnd/>
                          <a:tailEnd/>
                        </a:ln>
                      </wps:spPr>
                      <wps:txbx>
                        <w:txbxContent>
                          <w:p w14:paraId="0BF6E4A4" w14:textId="77777777" w:rsidR="00A514A8" w:rsidRPr="009779AB" w:rsidRDefault="00A514A8" w:rsidP="003B6633">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“Batteries are extremely important to transition to renewables. We should all welcome them in our communities.” –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42AF8D0">
              <v:shape id="Text Box 587495186" style="position:absolute;margin-left:373.85pt;margin-top:71.3pt;width:187.7pt;height:78pt;z-index:-251658235;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" w14:anchorId="270C087B">
                <v:textbox>
                  <w:txbxContent>
                    <w:p w:rsidRPr="009779AB" w:rsidR="00A514A8" w:rsidP="003B6633" w:rsidRDefault="00A514A8" w14:paraId="5C6D29B4" w14:textId="77777777">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“Batteries are extremely important to transition to renewables. We should all welcome them in our communities.” – Survey participant</w:t>
                      </w:r>
                    </w:p>
                  </w:txbxContent>
                </v:textbox>
                <w10:wrap type="tight" anchorx="page"/>
              </v:shape>
            </w:pict>
          </mc:Fallback>
        </mc:AlternateContent>
      </w:r>
      <w:r w:rsidR="00014375" w:rsidRPr="009779AB">
        <w:rPr>
          <w:noProof/>
          <w:lang w:eastAsia="en-AU"/>
        </w:rPr>
        <w:drawing>
          <wp:anchor distT="0" distB="0" distL="114300" distR="114300" simplePos="0" relativeHeight="251658243" behindDoc="0" locked="0" layoutInCell="1" allowOverlap="1" wp14:anchorId="1E974A23" wp14:editId="59DA0156">
            <wp:simplePos x="0" y="0"/>
            <wp:positionH relativeFrom="column">
              <wp:posOffset>-1905</wp:posOffset>
            </wp:positionH>
            <wp:positionV relativeFrom="paragraph">
              <wp:posOffset>969083</wp:posOffset>
            </wp:positionV>
            <wp:extent cx="554990" cy="554990"/>
            <wp:effectExtent l="0" t="0" r="0" b="0"/>
            <wp:wrapSquare wrapText="bothSides"/>
            <wp:docPr id="1011017467" name="Picture 101101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0837" w:rsidRPr="009779AB">
        <w:t>Participants discussed</w:t>
      </w:r>
      <w:r w:rsidR="00EF5B37" w:rsidRPr="009779AB">
        <w:t xml:space="preserve"> their support in relation to</w:t>
      </w:r>
      <w:r w:rsidR="00120837" w:rsidRPr="009779AB">
        <w:t xml:space="preserve"> the importance of transitioning to renewables and moving to carbon neutral</w:t>
      </w:r>
      <w:r w:rsidR="00EF5B37" w:rsidRPr="009779AB">
        <w:t>ity</w:t>
      </w:r>
      <w:r w:rsidR="00120837" w:rsidRPr="009779AB">
        <w:t xml:space="preserve">. </w:t>
      </w:r>
    </w:p>
    <w:p w14:paraId="18353A8D" w14:textId="01460F6D" w:rsidR="00B4194F" w:rsidRPr="009779AB" w:rsidRDefault="005E077A" w:rsidP="00F276F6">
      <w:pPr>
        <w:pStyle w:val="ListBulletlvl1"/>
        <w:numPr>
          <w:ilvl w:val="0"/>
          <w:numId w:val="0"/>
        </w:numPr>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70</w:t>
      </w:r>
      <w:r w:rsidR="00E820A7" w:rsidRPr="009779AB">
        <w:rPr>
          <w:rStyle w:val="BoldCtrlShiftAltB"/>
          <w:rFonts w:asciiTheme="minorHAnsi" w:eastAsia="Calibri" w:hAnsiTheme="minorHAnsi" w:cstheme="minorHAnsi"/>
          <w:b/>
          <w:bCs/>
        </w:rPr>
        <w:t xml:space="preserve">% </w:t>
      </w:r>
      <w:r w:rsidR="007D0D78" w:rsidRPr="009779AB">
        <w:rPr>
          <w:rStyle w:val="BoldCtrlShiftAltB"/>
          <w:rFonts w:asciiTheme="minorHAnsi" w:eastAsia="Calibri" w:hAnsiTheme="minorHAnsi" w:cstheme="minorHAnsi"/>
          <w:b/>
          <w:bCs/>
        </w:rPr>
        <w:t>identified the solar sponge model as a first priority.</w:t>
      </w:r>
      <w:r w:rsidR="005844C7" w:rsidRPr="009779AB">
        <w:rPr>
          <w:rStyle w:val="BoldCtrlShiftAltB"/>
          <w:rFonts w:asciiTheme="minorHAnsi" w:eastAsia="Calibri" w:hAnsiTheme="minorHAnsi" w:cstheme="minorHAnsi"/>
          <w:b/>
          <w:bCs/>
        </w:rPr>
        <w:t xml:space="preserve"> </w:t>
      </w:r>
    </w:p>
    <w:p w14:paraId="4D13E7E6" w14:textId="2D8CDBB6" w:rsidR="00B4194F" w:rsidRPr="009779AB" w:rsidRDefault="00B4194F" w:rsidP="00B4194F">
      <w:r w:rsidRPr="009779AB">
        <w:t xml:space="preserve">Participants commented positively </w:t>
      </w:r>
      <w:r w:rsidR="00A65608" w:rsidRPr="009779AB">
        <w:t>about</w:t>
      </w:r>
      <w:r w:rsidRPr="009779AB">
        <w:t xml:space="preserve"> </w:t>
      </w:r>
      <w:r w:rsidR="00A65608" w:rsidRPr="009779AB">
        <w:t>this model</w:t>
      </w:r>
      <w:r w:rsidRPr="009779AB">
        <w:t xml:space="preserve"> providing the opportunity to share resources, reduce emissions</w:t>
      </w:r>
      <w:r w:rsidR="00A65608" w:rsidRPr="009779AB">
        <w:t>,</w:t>
      </w:r>
      <w:r w:rsidRPr="009779AB">
        <w:t xml:space="preserve"> benefit the community</w:t>
      </w:r>
      <w:r w:rsidR="00A65608" w:rsidRPr="009779AB">
        <w:t xml:space="preserve">, </w:t>
      </w:r>
      <w:r w:rsidR="00154452" w:rsidRPr="009779AB">
        <w:t xml:space="preserve">and </w:t>
      </w:r>
      <w:r w:rsidRPr="009779AB">
        <w:t xml:space="preserve">reduce pressure on the grid. </w:t>
      </w:r>
    </w:p>
    <w:p w14:paraId="5E22570D" w14:textId="653AFC98" w:rsidR="00C63B8B" w:rsidRPr="009779AB" w:rsidRDefault="007D0D78" w:rsidP="004F1ECE">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b/>
          <w:bCs/>
        </w:rPr>
        <w:t xml:space="preserve"> </w:t>
      </w:r>
      <w:r w:rsidR="00444AC0" w:rsidRPr="009779AB">
        <w:rPr>
          <w:rStyle w:val="BoldCtrlShiftAltB"/>
          <w:rFonts w:asciiTheme="minorHAnsi" w:eastAsia="Calibri" w:hAnsiTheme="minorHAnsi" w:cstheme="minorHAnsi"/>
          <w:b/>
          <w:bCs/>
          <w:noProof/>
          <w:lang w:eastAsia="en-AU"/>
        </w:rPr>
        <w:drawing>
          <wp:inline distT="0" distB="0" distL="0" distR="0" wp14:anchorId="188A1F5B" wp14:editId="0592A119">
            <wp:extent cx="6779260" cy="1396365"/>
            <wp:effectExtent l="0" t="0" r="2540" b="0"/>
            <wp:docPr id="124455726" name="Picture 124455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779260" cy="1396365"/>
                    </a:xfrm>
                    <a:prstGeom prst="rect">
                      <a:avLst/>
                    </a:prstGeom>
                    <a:noFill/>
                  </pic:spPr>
                </pic:pic>
              </a:graphicData>
            </a:graphic>
          </wp:inline>
        </w:drawing>
      </w:r>
    </w:p>
    <w:p w14:paraId="6B657709" w14:textId="129EB30A" w:rsidR="00C63B8B" w:rsidRPr="009779AB" w:rsidRDefault="005E077A" w:rsidP="00473E4E">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Support for other benefits neighbourhood batteries could provide</w:t>
      </w:r>
    </w:p>
    <w:p w14:paraId="00A9869C" w14:textId="486D8785" w:rsidR="005E077A" w:rsidRPr="009779AB" w:rsidRDefault="005E077A" w:rsidP="00473E4E">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659E69CD" w14:textId="3CC2A21E" w:rsidR="006B114A" w:rsidRPr="009779AB" w:rsidRDefault="103AE439" w:rsidP="041B8A25">
      <w:pPr>
        <w:pStyle w:val="ListParagraph"/>
        <w:numPr>
          <w:ilvl w:val="0"/>
          <w:numId w:val="16"/>
        </w:numPr>
        <w:rPr>
          <w:rStyle w:val="BoldCtrlShiftAltB"/>
          <w:rFonts w:asciiTheme="minorHAnsi" w:eastAsia="Calibri" w:hAnsiTheme="minorHAnsi" w:cstheme="minorBidi"/>
        </w:rPr>
      </w:pPr>
      <w:r w:rsidRPr="009779AB">
        <w:rPr>
          <w:rStyle w:val="BoldCtrlShiftAltB"/>
          <w:rFonts w:asciiTheme="minorHAnsi" w:eastAsia="Calibri" w:hAnsiTheme="minorHAnsi" w:cstheme="minorBidi"/>
        </w:rPr>
        <w:t>Publicly</w:t>
      </w:r>
      <w:r w:rsidR="4A8E59A4" w:rsidRPr="009779AB">
        <w:rPr>
          <w:rStyle w:val="BoldCtrlShiftAltB"/>
          <w:rFonts w:asciiTheme="minorHAnsi" w:eastAsia="Calibri" w:hAnsiTheme="minorHAnsi" w:cstheme="minorBidi"/>
        </w:rPr>
        <w:t xml:space="preserve"> accessibl</w:t>
      </w:r>
      <w:r w:rsidR="47DF9954" w:rsidRPr="009779AB">
        <w:rPr>
          <w:rStyle w:val="BoldCtrlShiftAltB"/>
          <w:rFonts w:asciiTheme="minorHAnsi" w:eastAsia="Calibri" w:hAnsiTheme="minorHAnsi" w:cstheme="minorBidi"/>
        </w:rPr>
        <w:t>e</w:t>
      </w:r>
      <w:r w:rsidR="4A8E59A4" w:rsidRPr="009779AB">
        <w:rPr>
          <w:rStyle w:val="BoldCtrlShiftAltB"/>
          <w:rFonts w:asciiTheme="minorHAnsi" w:eastAsia="Calibri" w:hAnsiTheme="minorHAnsi" w:cstheme="minorBidi"/>
        </w:rPr>
        <w:t xml:space="preserve"> electric vehicle charging points</w:t>
      </w:r>
      <w:r w:rsidR="3751B7A8" w:rsidRPr="009779AB">
        <w:rPr>
          <w:rStyle w:val="BoldCtrlShiftAltB"/>
          <w:rFonts w:asciiTheme="minorHAnsi" w:eastAsia="Calibri" w:hAnsiTheme="minorHAnsi" w:cstheme="minorBidi"/>
        </w:rPr>
        <w:t xml:space="preserve"> (top-voted priority one)</w:t>
      </w:r>
    </w:p>
    <w:p w14:paraId="13E33094" w14:textId="1D6A94BA" w:rsidR="006B114A" w:rsidRPr="009779AB" w:rsidRDefault="00B119D0" w:rsidP="00CF078D">
      <w:pPr>
        <w:pStyle w:val="ListParagraph"/>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A dedicated renewable electricity plan linked to revenues from the neighbourhood battery, which anyone can sign up to.</w:t>
      </w:r>
    </w:p>
    <w:p w14:paraId="110E85F4" w14:textId="4B37FE7B" w:rsidR="00C63B8B" w:rsidRPr="009779AB" w:rsidRDefault="00750A02" w:rsidP="00F276F6">
      <w:pPr>
        <w:pStyle w:val="ListBulletlvl1"/>
        <w:numPr>
          <w:ilvl w:val="0"/>
          <w:numId w:val="0"/>
        </w:numPr>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79BE7171" w14:textId="5AAE1603" w:rsidR="00750A02" w:rsidRPr="009779AB" w:rsidRDefault="00750A02" w:rsidP="007C7746">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Participants expressed some concerns</w:t>
      </w:r>
      <w:r w:rsidR="00111A59" w:rsidRPr="009779AB">
        <w:rPr>
          <w:rStyle w:val="BoldCtrlShiftAltB"/>
          <w:rFonts w:asciiTheme="minorHAnsi" w:eastAsia="Calibri" w:hAnsiTheme="minorHAnsi" w:cstheme="minorHAnsi"/>
        </w:rPr>
        <w:t>. Concerns</w:t>
      </w:r>
      <w:r w:rsidRPr="009779AB">
        <w:rPr>
          <w:rStyle w:val="BoldCtrlShiftAltB"/>
          <w:rFonts w:asciiTheme="minorHAnsi" w:eastAsia="Calibri" w:hAnsiTheme="minorHAnsi" w:cstheme="minorHAnsi"/>
        </w:rPr>
        <w:t xml:space="preserve"> includ</w:t>
      </w:r>
      <w:r w:rsidR="00111A59" w:rsidRPr="009779AB">
        <w:rPr>
          <w:rStyle w:val="BoldCtrlShiftAltB"/>
          <w:rFonts w:asciiTheme="minorHAnsi" w:eastAsia="Calibri" w:hAnsiTheme="minorHAnsi" w:cstheme="minorHAnsi"/>
        </w:rPr>
        <w:t>e</w:t>
      </w:r>
      <w:r w:rsidRPr="009779AB">
        <w:rPr>
          <w:rStyle w:val="BoldCtrlShiftAltB"/>
          <w:rFonts w:asciiTheme="minorHAnsi" w:eastAsia="Calibri" w:hAnsiTheme="minorHAnsi" w:cstheme="minorHAnsi"/>
        </w:rPr>
        <w:t xml:space="preserve"> the potential impact on the streetscape </w:t>
      </w:r>
      <w:r w:rsidR="00111A59" w:rsidRPr="009779AB">
        <w:rPr>
          <w:rStyle w:val="BoldCtrlShiftAltB"/>
          <w:rFonts w:asciiTheme="minorHAnsi" w:eastAsia="Calibri" w:hAnsiTheme="minorHAnsi" w:cstheme="minorHAnsi"/>
        </w:rPr>
        <w:t xml:space="preserve">and that </w:t>
      </w:r>
      <w:r w:rsidR="00A514A8" w:rsidRPr="009779AB">
        <w:rPr>
          <w:rStyle w:val="BoldCtrlShiftAltB"/>
          <w:rFonts w:asciiTheme="minorHAnsi" w:eastAsia="Calibri" w:hAnsiTheme="minorHAnsi" w:cstheme="minorHAnsi"/>
        </w:rPr>
        <w:t xml:space="preserve">a </w:t>
      </w:r>
      <w:r w:rsidRPr="009779AB">
        <w:rPr>
          <w:rStyle w:val="BoldCtrlShiftAltB"/>
          <w:rFonts w:asciiTheme="minorHAnsi" w:eastAsia="Calibri" w:hAnsiTheme="minorHAnsi" w:cstheme="minorHAnsi"/>
        </w:rPr>
        <w:t xml:space="preserve">battery </w:t>
      </w:r>
      <w:r w:rsidR="00A514A8" w:rsidRPr="009779AB">
        <w:rPr>
          <w:rStyle w:val="BoldCtrlShiftAltB"/>
          <w:rFonts w:asciiTheme="minorHAnsi" w:eastAsia="Calibri" w:hAnsiTheme="minorHAnsi" w:cstheme="minorHAnsi"/>
        </w:rPr>
        <w:t xml:space="preserve">could </w:t>
      </w:r>
      <w:r w:rsidRPr="009779AB">
        <w:rPr>
          <w:rStyle w:val="BoldCtrlShiftAltB"/>
          <w:rFonts w:asciiTheme="minorHAnsi" w:eastAsia="Calibri" w:hAnsiTheme="minorHAnsi" w:cstheme="minorHAnsi"/>
        </w:rPr>
        <w:t xml:space="preserve">be </w:t>
      </w:r>
      <w:r w:rsidR="00A514A8" w:rsidRPr="009779AB">
        <w:rPr>
          <w:rStyle w:val="BoldCtrlShiftAltB"/>
          <w:rFonts w:asciiTheme="minorHAnsi" w:eastAsia="Calibri" w:hAnsiTheme="minorHAnsi" w:cstheme="minorHAnsi"/>
        </w:rPr>
        <w:t>best located</w:t>
      </w:r>
      <w:r w:rsidRPr="009779AB">
        <w:rPr>
          <w:rStyle w:val="BoldCtrlShiftAltB"/>
          <w:rFonts w:asciiTheme="minorHAnsi" w:eastAsia="Calibri" w:hAnsiTheme="minorHAnsi" w:cstheme="minorHAnsi"/>
        </w:rPr>
        <w:t xml:space="preserve"> on existing community facilities.</w:t>
      </w:r>
      <w:r w:rsidR="007C7746" w:rsidRPr="009779AB">
        <w:rPr>
          <w:rStyle w:val="BoldCtrlShiftAltB"/>
          <w:rFonts w:asciiTheme="minorHAnsi" w:eastAsia="Calibri" w:hAnsiTheme="minorHAnsi" w:cstheme="minorHAnsi"/>
        </w:rPr>
        <w:t xml:space="preserve"> </w:t>
      </w:r>
      <w:r w:rsidR="00355451" w:rsidRPr="009779AB">
        <w:rPr>
          <w:rStyle w:val="BoldCtrlShiftAltB"/>
          <w:rFonts w:asciiTheme="minorHAnsi" w:eastAsia="Calibri" w:hAnsiTheme="minorHAnsi" w:cstheme="minorHAnsi"/>
        </w:rPr>
        <w:t xml:space="preserve">Other comments included a desire to </w:t>
      </w:r>
      <w:r w:rsidR="007C7746" w:rsidRPr="009779AB">
        <w:rPr>
          <w:rStyle w:val="BoldCtrlShiftAltB"/>
          <w:rFonts w:asciiTheme="minorHAnsi" w:eastAsia="Calibri" w:hAnsiTheme="minorHAnsi" w:cstheme="minorHAnsi"/>
        </w:rPr>
        <w:t>see a quantitative difference in electricity security</w:t>
      </w:r>
      <w:r w:rsidR="00355451" w:rsidRPr="009779AB">
        <w:rPr>
          <w:rStyle w:val="BoldCtrlShiftAltB"/>
          <w:rFonts w:asciiTheme="minorHAnsi" w:eastAsia="Calibri" w:hAnsiTheme="minorHAnsi" w:cstheme="minorHAnsi"/>
        </w:rPr>
        <w:t xml:space="preserve"> and concern </w:t>
      </w:r>
      <w:r w:rsidR="000F5A51" w:rsidRPr="009779AB">
        <w:rPr>
          <w:rStyle w:val="BoldCtrlShiftAltB"/>
          <w:rFonts w:asciiTheme="minorHAnsi" w:eastAsia="Calibri" w:hAnsiTheme="minorHAnsi" w:cstheme="minorHAnsi"/>
        </w:rPr>
        <w:t>that the financially focused model would remove a sense of community connection.</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529"/>
        <w:gridCol w:w="2268"/>
      </w:tblGrid>
      <w:tr w:rsidR="00014375" w:rsidRPr="009779AB" w14:paraId="229D2AF1" w14:textId="77777777" w:rsidTr="00B86704">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3B886B01" w14:textId="0C07560B" w:rsidR="00014375" w:rsidRPr="009779AB" w:rsidRDefault="00014375" w:rsidP="000951BB">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options</w:t>
            </w:r>
          </w:p>
        </w:tc>
        <w:tc>
          <w:tcPr>
            <w:tcW w:w="2529" w:type="dxa"/>
            <w:tcBorders>
              <w:top w:val="single" w:sz="18" w:space="0" w:color="FDB917" w:themeColor="accent1"/>
              <w:bottom w:val="single" w:sz="18" w:space="0" w:color="FDB917" w:themeColor="accent1"/>
            </w:tcBorders>
          </w:tcPr>
          <w:p w14:paraId="1E36BBE6" w14:textId="78074686" w:rsidR="00014375" w:rsidRPr="009779AB" w:rsidRDefault="00014375" w:rsidP="000951BB">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297" behindDoc="0" locked="0" layoutInCell="1" allowOverlap="1" wp14:anchorId="2D7AF1C3" wp14:editId="2A3BC650">
                  <wp:simplePos x="0" y="0"/>
                  <wp:positionH relativeFrom="column">
                    <wp:posOffset>22860</wp:posOffset>
                  </wp:positionH>
                  <wp:positionV relativeFrom="paragraph">
                    <wp:posOffset>94615</wp:posOffset>
                  </wp:positionV>
                  <wp:extent cx="1359376" cy="764649"/>
                  <wp:effectExtent l="0" t="0" r="0" b="0"/>
                  <wp:wrapThrough wrapText="bothSides">
                    <wp:wrapPolygon edited="0">
                      <wp:start x="0" y="0"/>
                      <wp:lineTo x="0" y="20990"/>
                      <wp:lineTo x="21196" y="20990"/>
                      <wp:lineTo x="21196" y="0"/>
                      <wp:lineTo x="0" y="0"/>
                    </wp:wrapPolygon>
                  </wp:wrapThrough>
                  <wp:docPr id="733150531" name="Picture 733150531" descr="A person standing in front of a door&#10;&#10;Description automatically generated">
                    <a:extLst xmlns:a="http://schemas.openxmlformats.org/drawingml/2006/main">
                      <a:ext uri="{FF2B5EF4-FFF2-40B4-BE49-F238E27FC236}">
                        <a16:creationId xmlns:a16="http://schemas.microsoft.com/office/drawing/2014/main" id="{3E29503D-8107-E3D4-EE53-99844C65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erson standing in front of a door&#10;&#10;Description automatically generated">
                            <a:extLst>
                              <a:ext uri="{FF2B5EF4-FFF2-40B4-BE49-F238E27FC236}">
                                <a16:creationId xmlns:a16="http://schemas.microsoft.com/office/drawing/2014/main" id="{3E29503D-8107-E3D4-EE53-99844C65103A}"/>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59376" cy="764649"/>
                          </a:xfrm>
                          <a:prstGeom prst="rect">
                            <a:avLst/>
                          </a:prstGeom>
                        </pic:spPr>
                      </pic:pic>
                    </a:graphicData>
                  </a:graphic>
                </wp:anchor>
              </w:drawing>
            </w:r>
            <w:r w:rsidRPr="009779AB">
              <w:rPr>
                <w:rStyle w:val="BoldCtrlShiftAltB"/>
                <w:rFonts w:asciiTheme="minorHAnsi" w:eastAsia="Calibri" w:hAnsiTheme="minorHAnsi" w:cstheme="minorHAnsi"/>
              </w:rPr>
              <w:t>33% support</w:t>
            </w:r>
          </w:p>
        </w:tc>
        <w:tc>
          <w:tcPr>
            <w:tcW w:w="2268" w:type="dxa"/>
            <w:tcBorders>
              <w:top w:val="single" w:sz="18" w:space="0" w:color="FDB917" w:themeColor="accent1"/>
              <w:bottom w:val="single" w:sz="18" w:space="0" w:color="FDB917" w:themeColor="accent1"/>
              <w:right w:val="single" w:sz="18" w:space="0" w:color="FDB917" w:themeColor="accent1"/>
            </w:tcBorders>
          </w:tcPr>
          <w:p w14:paraId="34D320C6" w14:textId="3E1784C8" w:rsidR="00014375" w:rsidRPr="009779AB" w:rsidRDefault="00014375" w:rsidP="000951BB">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298" behindDoc="0" locked="0" layoutInCell="1" allowOverlap="1" wp14:anchorId="1E899C7D" wp14:editId="4BA2685C">
                  <wp:simplePos x="0" y="0"/>
                  <wp:positionH relativeFrom="column">
                    <wp:posOffset>-635</wp:posOffset>
                  </wp:positionH>
                  <wp:positionV relativeFrom="paragraph">
                    <wp:posOffset>92075</wp:posOffset>
                  </wp:positionV>
                  <wp:extent cx="1150890" cy="767705"/>
                  <wp:effectExtent l="0" t="0" r="0" b="0"/>
                  <wp:wrapThrough wrapText="bothSides">
                    <wp:wrapPolygon edited="0">
                      <wp:start x="0" y="0"/>
                      <wp:lineTo x="0" y="20921"/>
                      <wp:lineTo x="21099" y="20921"/>
                      <wp:lineTo x="21099" y="0"/>
                      <wp:lineTo x="0" y="0"/>
                    </wp:wrapPolygon>
                  </wp:wrapThrough>
                  <wp:docPr id="608294657" name="Picture 608294657" descr="A fence with a painting on it&#10;&#10;Description automatically generated">
                    <a:extLst xmlns:a="http://schemas.openxmlformats.org/drawingml/2006/main">
                      <a:ext uri="{FF2B5EF4-FFF2-40B4-BE49-F238E27FC236}">
                        <a16:creationId xmlns:a16="http://schemas.microsoft.com/office/drawing/2014/main" id="{60889482-1FF1-E82A-327F-DE0EB69FF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fence with a painting on it&#10;&#10;Description automatically generated">
                            <a:extLst>
                              <a:ext uri="{FF2B5EF4-FFF2-40B4-BE49-F238E27FC236}">
                                <a16:creationId xmlns:a16="http://schemas.microsoft.com/office/drawing/2014/main" id="{60889482-1FF1-E82A-327F-DE0EB69FF413}"/>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0890" cy="767705"/>
                          </a:xfrm>
                          <a:prstGeom prst="rect">
                            <a:avLst/>
                          </a:prstGeom>
                        </pic:spPr>
                      </pic:pic>
                    </a:graphicData>
                  </a:graphic>
                </wp:anchor>
              </w:drawing>
            </w:r>
            <w:r w:rsidRPr="009779AB">
              <w:rPr>
                <w:rStyle w:val="BoldCtrlShiftAltB"/>
                <w:rFonts w:asciiTheme="minorHAnsi" w:eastAsia="Calibri" w:hAnsiTheme="minorHAnsi" w:cstheme="minorHAnsi"/>
              </w:rPr>
              <w:t>33% support</w:t>
            </w:r>
          </w:p>
        </w:tc>
      </w:tr>
    </w:tbl>
    <w:p w14:paraId="34835655" w14:textId="5179F6A0" w:rsidR="00907CA9" w:rsidRPr="009779AB" w:rsidRDefault="0052603B" w:rsidP="000951BB">
      <w:pPr>
        <w:pStyle w:val="ListBulletlvl1"/>
        <w:numPr>
          <w:ilvl w:val="0"/>
          <w:numId w:val="0"/>
        </w:numPr>
        <w:spacing w:before="240"/>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5FD0A6F4" w14:textId="73460E7B" w:rsidR="00EF6C62" w:rsidRPr="009779AB" w:rsidRDefault="00E8489B" w:rsidP="002F589C">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Participants did not identify </w:t>
      </w:r>
      <w:r w:rsidR="00EB5AE0" w:rsidRPr="009779AB">
        <w:rPr>
          <w:rStyle w:val="BoldCtrlShiftAltB"/>
          <w:rFonts w:asciiTheme="minorHAnsi" w:eastAsia="Calibri" w:hAnsiTheme="minorHAnsi" w:cstheme="minorHAnsi"/>
        </w:rPr>
        <w:t xml:space="preserve">specific locations. </w:t>
      </w:r>
      <w:r w:rsidRPr="009779AB">
        <w:rPr>
          <w:rStyle w:val="BoldCtrlShiftAltB"/>
          <w:rFonts w:asciiTheme="minorHAnsi" w:eastAsia="Calibri" w:hAnsiTheme="minorHAnsi" w:cstheme="minorHAnsi"/>
        </w:rPr>
        <w:t xml:space="preserve">General responses </w:t>
      </w:r>
      <w:r w:rsidR="00874FD1" w:rsidRPr="009779AB">
        <w:rPr>
          <w:rStyle w:val="BoldCtrlShiftAltB"/>
          <w:rFonts w:asciiTheme="minorHAnsi" w:eastAsia="Calibri" w:hAnsiTheme="minorHAnsi" w:cstheme="minorHAnsi"/>
        </w:rPr>
        <w:t xml:space="preserve">indicated preferences for locations </w:t>
      </w:r>
      <w:r w:rsidR="00AB297F" w:rsidRPr="009779AB">
        <w:rPr>
          <w:rStyle w:val="BoldCtrlShiftAltB"/>
          <w:rFonts w:asciiTheme="minorHAnsi" w:eastAsia="Calibri" w:hAnsiTheme="minorHAnsi" w:cstheme="minorHAnsi"/>
        </w:rPr>
        <w:t>with</w:t>
      </w:r>
      <w:r w:rsidR="00874FD1" w:rsidRPr="009779AB">
        <w:rPr>
          <w:rStyle w:val="BoldCtrlShiftAltB"/>
          <w:rFonts w:asciiTheme="minorHAnsi" w:eastAsia="Calibri" w:hAnsiTheme="minorHAnsi" w:cstheme="minorHAnsi"/>
        </w:rPr>
        <w:t xml:space="preserve"> a low visual impact</w:t>
      </w:r>
      <w:r w:rsidR="004E4E42" w:rsidRPr="009779AB">
        <w:rPr>
          <w:rStyle w:val="BoldCtrlShiftAltB"/>
          <w:rFonts w:asciiTheme="minorHAnsi" w:eastAsia="Calibri" w:hAnsiTheme="minorHAnsi" w:cstheme="minorHAnsi"/>
        </w:rPr>
        <w:t>,</w:t>
      </w:r>
      <w:r w:rsidR="00874FD1" w:rsidRPr="009779AB">
        <w:rPr>
          <w:rStyle w:val="BoldCtrlShiftAltB"/>
          <w:rFonts w:asciiTheme="minorHAnsi" w:eastAsia="Calibri" w:hAnsiTheme="minorHAnsi" w:cstheme="minorHAnsi"/>
        </w:rPr>
        <w:t xml:space="preserve"> such as </w:t>
      </w:r>
      <w:r w:rsidR="004E4E42" w:rsidRPr="009779AB">
        <w:rPr>
          <w:rStyle w:val="BoldCtrlShiftAltB"/>
          <w:rFonts w:asciiTheme="minorHAnsi" w:eastAsia="Calibri" w:hAnsiTheme="minorHAnsi" w:cstheme="minorHAnsi"/>
        </w:rPr>
        <w:t>along the railway line</w:t>
      </w:r>
      <w:r w:rsidR="00723EEC" w:rsidRPr="009779AB">
        <w:rPr>
          <w:rStyle w:val="BoldCtrlShiftAltB"/>
          <w:rFonts w:asciiTheme="minorHAnsi" w:eastAsia="Calibri" w:hAnsiTheme="minorHAnsi" w:cstheme="minorHAnsi"/>
        </w:rPr>
        <w:t xml:space="preserve"> or hidden behind existing structures. </w:t>
      </w:r>
    </w:p>
    <w:p w14:paraId="2C22571F" w14:textId="5494E6D3" w:rsidR="00AB297F" w:rsidRPr="009779AB" w:rsidRDefault="00AB297F" w:rsidP="002439A9">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Six survey participants commented on this project area</w:t>
      </w:r>
      <w:r w:rsidR="002E13A2" w:rsidRPr="009779AB">
        <w:rPr>
          <w:rStyle w:val="BoldCtrlShiftAltB"/>
          <w:rFonts w:asciiTheme="minorHAnsi" w:eastAsia="Calibri" w:hAnsiTheme="minorHAnsi" w:cstheme="minorHAnsi"/>
        </w:rPr>
        <w:t>,</w:t>
      </w:r>
      <w:r w:rsidRPr="009779AB">
        <w:rPr>
          <w:rStyle w:val="BoldCtrlShiftAltB"/>
          <w:rFonts w:asciiTheme="minorHAnsi" w:eastAsia="Calibri" w:hAnsiTheme="minorHAnsi" w:cstheme="minorHAnsi"/>
        </w:rPr>
        <w:t xml:space="preserve"> and </w:t>
      </w:r>
      <w:r w:rsidR="006A4C19" w:rsidRPr="009779AB">
        <w:rPr>
          <w:rStyle w:val="BoldCtrlShiftAltB"/>
          <w:rFonts w:asciiTheme="minorHAnsi" w:eastAsia="Calibri" w:hAnsiTheme="minorHAnsi" w:cstheme="minorHAnsi"/>
        </w:rPr>
        <w:t>22</w:t>
      </w:r>
      <w:r w:rsidR="00E12653" w:rsidRPr="009779AB">
        <w:rPr>
          <w:rStyle w:val="BoldCtrlShiftAltB"/>
          <w:rFonts w:asciiTheme="minorHAnsi" w:eastAsia="Calibri" w:hAnsiTheme="minorHAnsi" w:cstheme="minorHAnsi"/>
        </w:rPr>
        <w:t xml:space="preserve"> people attended the pop-up. </w:t>
      </w:r>
    </w:p>
    <w:bookmarkStart w:id="22" w:name="_Toc148693251"/>
    <w:p w14:paraId="0949D2E7" w14:textId="083FAE1B" w:rsidR="00DF6D99" w:rsidRPr="009779AB" w:rsidRDefault="00C44764" w:rsidP="00DF6D99">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48" behindDoc="0" locked="0" layoutInCell="1" allowOverlap="1" wp14:anchorId="3689F8E1" wp14:editId="50AF65AE">
                <wp:simplePos x="0" y="0"/>
                <wp:positionH relativeFrom="column">
                  <wp:posOffset>2219076</wp:posOffset>
                </wp:positionH>
                <wp:positionV relativeFrom="paragraph">
                  <wp:posOffset>249</wp:posOffset>
                </wp:positionV>
                <wp:extent cx="4480560" cy="1790652"/>
                <wp:effectExtent l="0" t="0" r="0" b="635"/>
                <wp:wrapSquare wrapText="bothSides"/>
                <wp:docPr id="1177744516" name="Group 1177744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0560" cy="1790652"/>
                          <a:chOff x="0" y="156258"/>
                          <a:chExt cx="4480858" cy="1790652"/>
                        </a:xfrm>
                      </wpg:grpSpPr>
                      <pic:pic xmlns:pic="http://schemas.openxmlformats.org/drawingml/2006/picture">
                        <pic:nvPicPr>
                          <pic:cNvPr id="1341451125" name="Picture 1"/>
                          <pic:cNvPicPr>
                            <a:picLocks noChangeAspect="1"/>
                          </pic:cNvPicPr>
                        </pic:nvPicPr>
                        <pic:blipFill rotWithShape="1">
                          <a:blip r:embed="rId51" cstate="print"/>
                          <a:srcRect t="8026"/>
                          <a:stretch/>
                        </pic:blipFill>
                        <pic:spPr>
                          <a:xfrm>
                            <a:off x="0" y="156258"/>
                            <a:ext cx="2986405" cy="1790652"/>
                          </a:xfrm>
                          <a:prstGeom prst="rect">
                            <a:avLst/>
                          </a:prstGeom>
                        </pic:spPr>
                      </pic:pic>
                      <pic:pic xmlns:pic="http://schemas.openxmlformats.org/drawingml/2006/picture">
                        <pic:nvPicPr>
                          <pic:cNvPr id="957753390" name="Picture 7"/>
                          <pic:cNvPicPr>
                            <a:picLocks noChangeAspect="1"/>
                          </pic:cNvPicPr>
                        </pic:nvPicPr>
                        <pic:blipFill rotWithShape="1">
                          <a:blip r:embed="rId52" cstate="print"/>
                          <a:srcRect t="8026"/>
                          <a:stretch/>
                        </pic:blipFill>
                        <pic:spPr bwMode="auto">
                          <a:xfrm>
                            <a:off x="3020993" y="156258"/>
                            <a:ext cx="1459865" cy="179065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F5706D5">
              <v:group id="Group 28" style="position:absolute;margin-left:174.75pt;margin-top:0;width:352.8pt;height:141pt;z-index:251657225" coordsize="44808,17906" coordorigin=",1562" o:spid="_x0000_s1026" w14:anchorId="48C49DB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">
                <v:shape id="Picture 1" style="position:absolute;top:1562;width:29864;height:1790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">
                  <v:imagedata croptop="5260f" o:title="" r:id="rId53"/>
                </v:shape>
                <v:shape id="Picture 7" style="position:absolute;left:30209;top:1562;width:14599;height:1790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">
                  <v:imagedata croptop="5260f" o:title="" r:id="rId54"/>
                </v:shape>
                <w10:wrap type="square"/>
              </v:group>
            </w:pict>
          </mc:Fallback>
        </mc:AlternateContent>
      </w:r>
      <w:r w:rsidR="007F68CA" w:rsidRPr="009779AB">
        <w:t>Kensington</w:t>
      </w:r>
      <w:bookmarkEnd w:id="22"/>
    </w:p>
    <w:p w14:paraId="702C98D8" w14:textId="583F4DCC" w:rsidR="00DF6D99" w:rsidRPr="009779AB" w:rsidRDefault="00F10D06" w:rsidP="009F336C">
      <w:pPr>
        <w:pStyle w:val="ListBulletlvl1"/>
        <w:numPr>
          <w:ilvl w:val="0"/>
          <w:numId w:val="0"/>
        </w:numPr>
        <w:ind w:right="-1"/>
        <w:rPr>
          <w:rStyle w:val="BoldCtrlShiftAltB"/>
          <w:rFonts w:asciiTheme="minorHAnsi" w:eastAsia="Calibri" w:hAnsiTheme="minorHAnsi" w:cstheme="minorHAnsi"/>
          <w:b/>
          <w:color w:val="auto"/>
          <w:sz w:val="24"/>
          <w:szCs w:val="24"/>
        </w:rPr>
      </w:pPr>
      <w:r w:rsidRPr="009779AB">
        <w:rPr>
          <w:rStyle w:val="BoldCtrlShiftAltB"/>
          <w:rFonts w:asciiTheme="minorHAnsi" w:eastAsia="Calibri" w:hAnsiTheme="minorHAnsi" w:cstheme="minorHAnsi"/>
          <w:b/>
          <w:color w:val="auto"/>
          <w:sz w:val="24"/>
          <w:szCs w:val="24"/>
        </w:rPr>
        <w:t>100</w:t>
      </w:r>
      <w:r w:rsidR="00DF6D99" w:rsidRPr="009779AB">
        <w:rPr>
          <w:rStyle w:val="BoldCtrlShiftAltB"/>
          <w:rFonts w:asciiTheme="minorHAnsi" w:eastAsia="Calibri" w:hAnsiTheme="minorHAnsi" w:cstheme="minorHAnsi"/>
          <w:b/>
          <w:color w:val="auto"/>
          <w:sz w:val="24"/>
          <w:szCs w:val="24"/>
        </w:rPr>
        <w:t xml:space="preserve">% support for a neighbourhood battery project in the </w:t>
      </w:r>
      <w:r w:rsidR="00C135F4" w:rsidRPr="009779AB">
        <w:rPr>
          <w:rStyle w:val="BoldCtrlShiftAltB"/>
          <w:rFonts w:asciiTheme="minorHAnsi" w:eastAsia="Calibri" w:hAnsiTheme="minorHAnsi" w:cstheme="minorHAnsi"/>
          <w:b/>
          <w:color w:val="auto"/>
          <w:sz w:val="24"/>
          <w:szCs w:val="24"/>
        </w:rPr>
        <w:t>Kensington</w:t>
      </w:r>
      <w:r w:rsidR="00DF6D99" w:rsidRPr="009779AB">
        <w:rPr>
          <w:rStyle w:val="BoldCtrlShiftAltB"/>
          <w:rFonts w:asciiTheme="minorHAnsi" w:eastAsia="Calibri" w:hAnsiTheme="minorHAnsi" w:cstheme="minorHAnsi"/>
          <w:b/>
          <w:color w:val="auto"/>
          <w:sz w:val="24"/>
          <w:szCs w:val="24"/>
        </w:rPr>
        <w:t xml:space="preserve"> area</w:t>
      </w:r>
    </w:p>
    <w:p w14:paraId="54F81BBF" w14:textId="262E8729" w:rsidR="008F60D5" w:rsidRPr="009779AB" w:rsidRDefault="008F60D5" w:rsidP="009F336C">
      <w:pPr>
        <w:ind w:right="-1"/>
        <w:rPr>
          <w:highlight w:val="yellow"/>
        </w:rPr>
      </w:pPr>
      <w:r w:rsidRPr="009779AB">
        <w:t>Participants expressed that transitioning to renewable energy is a high priority.</w:t>
      </w:r>
      <w:r w:rsidR="00281B79" w:rsidRPr="009779AB">
        <w:t xml:space="preserve"> Despite the prevalence of solar panels in the area, c</w:t>
      </w:r>
      <w:r w:rsidR="00B400DA" w:rsidRPr="009779AB">
        <w:t xml:space="preserve">ost and available space </w:t>
      </w:r>
      <w:r w:rsidR="00281B79" w:rsidRPr="009779AB">
        <w:t>limit people having personal batteries. This is</w:t>
      </w:r>
      <w:r w:rsidRPr="009779AB">
        <w:t xml:space="preserve"> an opportunity for Kensington to host communal infrastructure</w:t>
      </w:r>
      <w:r w:rsidR="005C2117" w:rsidRPr="009779AB">
        <w:t xml:space="preserve"> and increase access to solar energy and storage options.</w:t>
      </w:r>
    </w:p>
    <w:p w14:paraId="1B950FE5" w14:textId="0041D935" w:rsidR="00DF6D99" w:rsidRPr="009779AB" w:rsidRDefault="0086630A" w:rsidP="00DF6D99">
      <w:pPr>
        <w:pStyle w:val="ListBulletlvl1"/>
        <w:numPr>
          <w:ilvl w:val="0"/>
          <w:numId w:val="0"/>
        </w:numPr>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 xml:space="preserve">Over </w:t>
      </w:r>
      <w:r w:rsidR="00DF6D99" w:rsidRPr="009779AB">
        <w:rPr>
          <w:rStyle w:val="BoldCtrlShiftAltB"/>
          <w:rFonts w:asciiTheme="minorHAnsi" w:eastAsia="Calibri" w:hAnsiTheme="minorHAnsi" w:cstheme="minorHAnsi"/>
          <w:b/>
          <w:bCs/>
        </w:rPr>
        <w:t>7</w:t>
      </w:r>
      <w:r w:rsidR="00784D5B" w:rsidRPr="009779AB">
        <w:rPr>
          <w:rStyle w:val="BoldCtrlShiftAltB"/>
          <w:rFonts w:asciiTheme="minorHAnsi" w:eastAsia="Calibri" w:hAnsiTheme="minorHAnsi" w:cstheme="minorHAnsi"/>
          <w:b/>
          <w:bCs/>
        </w:rPr>
        <w:t>5</w:t>
      </w:r>
      <w:r w:rsidR="00DF6D99" w:rsidRPr="009779AB">
        <w:rPr>
          <w:rStyle w:val="BoldCtrlShiftAltB"/>
          <w:rFonts w:asciiTheme="minorHAnsi" w:eastAsia="Calibri" w:hAnsiTheme="minorHAnsi" w:cstheme="minorHAnsi"/>
          <w:b/>
          <w:bCs/>
        </w:rPr>
        <w:t xml:space="preserve">% identified the solar sponge model as a first priority. </w:t>
      </w:r>
    </w:p>
    <w:p w14:paraId="372534B9" w14:textId="051C10FC" w:rsidR="006D696B" w:rsidRPr="009779AB" w:rsidRDefault="006D696B" w:rsidP="006D696B">
      <w:pPr>
        <w:rPr>
          <w:rStyle w:val="BoldCtrlShiftAltB"/>
          <w:rFonts w:asciiTheme="minorHAnsi" w:eastAsia="Calibri" w:hAnsiTheme="minorHAnsi" w:cstheme="minorHAnsi"/>
        </w:rPr>
      </w:pPr>
      <w:r w:rsidRPr="009779AB">
        <w:rPr>
          <w:noProof/>
          <w:lang w:eastAsia="en-AU"/>
        </w:rPr>
        <w:drawing>
          <wp:anchor distT="0" distB="0" distL="114300" distR="114300" simplePos="0" relativeHeight="251658246" behindDoc="0" locked="0" layoutInCell="1" allowOverlap="1" wp14:anchorId="7933514F" wp14:editId="280EC64B">
            <wp:simplePos x="0" y="0"/>
            <wp:positionH relativeFrom="column">
              <wp:posOffset>-1905</wp:posOffset>
            </wp:positionH>
            <wp:positionV relativeFrom="paragraph">
              <wp:posOffset>11430</wp:posOffset>
            </wp:positionV>
            <wp:extent cx="554990" cy="554990"/>
            <wp:effectExtent l="0" t="0" r="0" b="0"/>
            <wp:wrapSquare wrapText="bothSides"/>
            <wp:docPr id="1538868216" name="Picture 1538868216"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79AB">
        <w:t xml:space="preserve">Participants </w:t>
      </w:r>
      <w:r w:rsidRPr="009779AB">
        <w:rPr>
          <w:rStyle w:val="BoldCtrlShiftAltB"/>
          <w:rFonts w:asciiTheme="minorHAnsi" w:eastAsia="Calibri" w:hAnsiTheme="minorHAnsi" w:cstheme="minorHAnsi"/>
        </w:rPr>
        <w:t xml:space="preserve">like that it </w:t>
      </w:r>
      <w:r w:rsidR="002F4B8E" w:rsidRPr="009779AB">
        <w:rPr>
          <w:rStyle w:val="BoldCtrlShiftAltB"/>
          <w:rFonts w:asciiTheme="minorHAnsi" w:eastAsia="Calibri" w:hAnsiTheme="minorHAnsi" w:cstheme="minorHAnsi"/>
        </w:rPr>
        <w:t xml:space="preserve">prioritises emissions reduction, </w:t>
      </w:r>
      <w:r w:rsidRPr="009779AB">
        <w:rPr>
          <w:rStyle w:val="BoldCtrlShiftAltB"/>
          <w:rFonts w:asciiTheme="minorHAnsi" w:eastAsia="Calibri" w:hAnsiTheme="minorHAnsi" w:cstheme="minorHAnsi"/>
        </w:rPr>
        <w:t xml:space="preserve">encourages more people to use solar energy </w:t>
      </w:r>
      <w:r w:rsidR="00F06E59" w:rsidRPr="009779AB">
        <w:rPr>
          <w:rStyle w:val="BoldCtrlShiftAltB"/>
          <w:rFonts w:asciiTheme="minorHAnsi" w:eastAsia="Calibri" w:hAnsiTheme="minorHAnsi" w:cstheme="minorHAnsi"/>
        </w:rPr>
        <w:t>simply and practicall</w:t>
      </w:r>
      <w:r w:rsidRPr="009779AB">
        <w:rPr>
          <w:rStyle w:val="BoldCtrlShiftAltB"/>
          <w:rFonts w:asciiTheme="minorHAnsi" w:eastAsia="Calibri" w:hAnsiTheme="minorHAnsi" w:cstheme="minorHAnsi"/>
        </w:rPr>
        <w:t>y</w:t>
      </w:r>
      <w:r w:rsidR="002F4B8E" w:rsidRPr="009779AB">
        <w:rPr>
          <w:rStyle w:val="BoldCtrlShiftAltB"/>
          <w:rFonts w:asciiTheme="minorHAnsi" w:eastAsia="Calibri" w:hAnsiTheme="minorHAnsi" w:cstheme="minorHAnsi"/>
        </w:rPr>
        <w:t xml:space="preserve"> and </w:t>
      </w:r>
      <w:r w:rsidR="00B87AE2" w:rsidRPr="009779AB">
        <w:rPr>
          <w:rStyle w:val="BoldCtrlShiftAltB"/>
          <w:rFonts w:asciiTheme="minorHAnsi" w:eastAsia="Calibri" w:hAnsiTheme="minorHAnsi" w:cstheme="minorHAnsi"/>
        </w:rPr>
        <w:t>encourages solar uptake.</w:t>
      </w:r>
    </w:p>
    <w:p w14:paraId="46A1F000" w14:textId="5FAAD525" w:rsidR="00890DED" w:rsidRPr="009779AB" w:rsidRDefault="00444AC0" w:rsidP="006D696B">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noProof/>
          <w:lang w:eastAsia="en-AU"/>
        </w:rPr>
        <w:drawing>
          <wp:inline distT="0" distB="0" distL="0" distR="0" wp14:anchorId="17266A7C" wp14:editId="55274C66">
            <wp:extent cx="6797675" cy="1420495"/>
            <wp:effectExtent l="0" t="0" r="3175" b="8255"/>
            <wp:docPr id="845868539" name="Picture 845868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97675" cy="1420495"/>
                    </a:xfrm>
                    <a:prstGeom prst="rect">
                      <a:avLst/>
                    </a:prstGeom>
                    <a:noFill/>
                  </pic:spPr>
                </pic:pic>
              </a:graphicData>
            </a:graphic>
          </wp:inline>
        </w:drawing>
      </w:r>
    </w:p>
    <w:p w14:paraId="0D1D8495" w14:textId="1EE39DDB" w:rsidR="00DF6D99" w:rsidRPr="009779AB" w:rsidRDefault="00DF6D99" w:rsidP="00DF6D99">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Support for other benefits neighbourhood batteries could provide</w:t>
      </w:r>
    </w:p>
    <w:p w14:paraId="4074100F" w14:textId="77B15517" w:rsidR="00DF6D99" w:rsidRPr="009779AB" w:rsidRDefault="00DF6D99" w:rsidP="00DF6D99">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3F98F7AD" w14:textId="4D18ECA2" w:rsidR="00DF6D99" w:rsidRPr="009779AB" w:rsidRDefault="00213874" w:rsidP="00CF078D">
      <w:pPr>
        <w:pStyle w:val="ListParagraph"/>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A dedicated renewable electricity plan, which solar panel owners can sign </w:t>
      </w:r>
      <w:r w:rsidR="00765BF8" w:rsidRPr="009779AB">
        <w:rPr>
          <w:rStyle w:val="BoldCtrlShiftAltB"/>
          <w:rFonts w:asciiTheme="minorHAnsi" w:eastAsia="Calibri" w:hAnsiTheme="minorHAnsi" w:cstheme="minorHAnsi"/>
        </w:rPr>
        <w:t>up to</w:t>
      </w:r>
    </w:p>
    <w:p w14:paraId="3AB5D33E" w14:textId="62678B4D" w:rsidR="00765BF8" w:rsidRPr="009779AB" w:rsidRDefault="00765BF8"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Publicly accessible electric vehicle charging points</w:t>
      </w:r>
    </w:p>
    <w:p w14:paraId="30AB0D9B" w14:textId="43609FAE" w:rsidR="00765BF8" w:rsidRPr="009779AB" w:rsidRDefault="00765BF8"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The opportunity to own or invest</w:t>
      </w:r>
      <w:r w:rsidR="00006642" w:rsidRPr="009779AB">
        <w:rPr>
          <w:rStyle w:val="BoldCtrlShiftAltB"/>
          <w:rFonts w:asciiTheme="minorHAnsi" w:eastAsia="Calibri" w:hAnsiTheme="minorHAnsi" w:cstheme="minorHAnsi"/>
        </w:rPr>
        <w:t>.</w:t>
      </w:r>
    </w:p>
    <w:p w14:paraId="5E24C4FB" w14:textId="6F0A8BE3" w:rsidR="00DF6D99" w:rsidRPr="009779AB" w:rsidRDefault="00DF6D99" w:rsidP="00DF6D99">
      <w:pPr>
        <w:pStyle w:val="ListBulletlvl1"/>
        <w:numPr>
          <w:ilvl w:val="0"/>
          <w:numId w:val="0"/>
        </w:numPr>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4C132D52" w14:textId="503AF125" w:rsidR="000951BB" w:rsidRPr="009779AB" w:rsidRDefault="00B86704" w:rsidP="001E5126">
      <w:pPr>
        <w:pStyle w:val="ListBulletlvl1"/>
        <w:numPr>
          <w:ilvl w:val="0"/>
          <w:numId w:val="0"/>
        </w:numPr>
        <w:rPr>
          <w:rStyle w:val="BoldCtrlShiftAltB"/>
          <w:rFonts w:asciiTheme="minorHAnsi" w:eastAsia="Calibri" w:hAnsiTheme="minorHAnsi" w:cstheme="minorHAnsi"/>
        </w:rPr>
      </w:pPr>
      <w:r w:rsidRPr="009779AB">
        <w:rPr>
          <w:noProof/>
          <w:lang w:eastAsia="en-AU"/>
        </w:rPr>
        <mc:AlternateContent>
          <mc:Choice Requires="wps">
            <w:drawing>
              <wp:anchor distT="91440" distB="91440" distL="114300" distR="114300" simplePos="0" relativeHeight="251658247" behindDoc="1" locked="0" layoutInCell="1" allowOverlap="1" wp14:anchorId="5E557FA2" wp14:editId="1CA713CD">
                <wp:simplePos x="0" y="0"/>
                <wp:positionH relativeFrom="page">
                  <wp:posOffset>4676775</wp:posOffset>
                </wp:positionH>
                <wp:positionV relativeFrom="paragraph">
                  <wp:posOffset>627380</wp:posOffset>
                </wp:positionV>
                <wp:extent cx="2383790" cy="1115060"/>
                <wp:effectExtent l="0" t="0" r="0" b="0"/>
                <wp:wrapTight wrapText="bothSides">
                  <wp:wrapPolygon edited="0">
                    <wp:start x="518" y="0"/>
                    <wp:lineTo x="518" y="21034"/>
                    <wp:lineTo x="21059" y="21034"/>
                    <wp:lineTo x="21059" y="0"/>
                    <wp:lineTo x="518" y="0"/>
                  </wp:wrapPolygon>
                </wp:wrapTight>
                <wp:docPr id="1802095894" name="Text Box 18020958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1115060"/>
                        </a:xfrm>
                        <a:prstGeom prst="rect">
                          <a:avLst/>
                        </a:prstGeom>
                        <a:noFill/>
                        <a:ln w="9525">
                          <a:noFill/>
                          <a:miter lim="800000"/>
                          <a:headEnd/>
                          <a:tailEnd/>
                        </a:ln>
                      </wps:spPr>
                      <wps:txbx>
                        <w:txbxContent>
                          <w:p w14:paraId="33D4E45F" w14:textId="391C1976" w:rsidR="00A514A8" w:rsidRPr="009779AB" w:rsidRDefault="00A514A8" w:rsidP="00DF6D99">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“I think people want emissions reductions as their main priority but also energy bills are getting so expensive so anything to reduce bills for people is important.” –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BE12489">
              <v:shape id="Text Box 1802095894" style="position:absolute;margin-left:368.25pt;margin-top:49.4pt;width:187.7pt;height:87.8pt;z-index:-251658233;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" w14:anchorId="5E557FA2">
                <v:textbox>
                  <w:txbxContent>
                    <w:p w:rsidRPr="009779AB" w:rsidR="00A514A8" w:rsidP="00DF6D99" w:rsidRDefault="00A514A8" w14:paraId="6D673746" w14:textId="391C1976">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“I think people want emissions reductions as their main priority but also energy bills are getting so expensive so anything to reduce bills for people is important.” – Survey participant</w:t>
                      </w:r>
                    </w:p>
                  </w:txbxContent>
                </v:textbox>
                <w10:wrap type="tight" anchorx="page"/>
              </v:shape>
            </w:pict>
          </mc:Fallback>
        </mc:AlternateContent>
      </w:r>
      <w:r w:rsidR="00EF1456" w:rsidRPr="009779AB">
        <w:rPr>
          <w:rStyle w:val="BoldCtrlShiftAltB"/>
          <w:rFonts w:asciiTheme="minorHAnsi" w:eastAsia="Calibri" w:hAnsiTheme="minorHAnsi" w:cstheme="minorHAnsi"/>
        </w:rPr>
        <w:t xml:space="preserve">Some participants expressed concerns relating to </w:t>
      </w:r>
      <w:r w:rsidR="00DE3C80" w:rsidRPr="009779AB">
        <w:rPr>
          <w:rStyle w:val="BoldCtrlShiftAltB"/>
          <w:rFonts w:asciiTheme="minorHAnsi" w:eastAsia="Calibri" w:hAnsiTheme="minorHAnsi" w:cstheme="minorHAnsi"/>
        </w:rPr>
        <w:t>the safety of locating neighbourhood batteries near homes. Participants don</w:t>
      </w:r>
      <w:r w:rsidR="009E037C" w:rsidRPr="009779AB">
        <w:rPr>
          <w:rStyle w:val="BoldCtrlShiftAltB"/>
          <w:rFonts w:asciiTheme="minorHAnsi" w:eastAsia="Calibri" w:hAnsiTheme="minorHAnsi" w:cstheme="minorHAnsi"/>
        </w:rPr>
        <w:t>’</w:t>
      </w:r>
      <w:r w:rsidR="00DE3C80" w:rsidRPr="009779AB">
        <w:rPr>
          <w:rStyle w:val="BoldCtrlShiftAltB"/>
          <w:rFonts w:asciiTheme="minorHAnsi" w:eastAsia="Calibri" w:hAnsiTheme="minorHAnsi" w:cstheme="minorHAnsi"/>
        </w:rPr>
        <w:t xml:space="preserve">t want </w:t>
      </w:r>
      <w:r w:rsidR="00781DA2" w:rsidRPr="009779AB">
        <w:rPr>
          <w:rStyle w:val="BoldCtrlShiftAltB"/>
          <w:rFonts w:asciiTheme="minorHAnsi" w:eastAsia="Calibri" w:hAnsiTheme="minorHAnsi" w:cstheme="minorHAnsi"/>
        </w:rPr>
        <w:t>network providers to pr</w:t>
      </w:r>
      <w:r w:rsidR="00AD436C" w:rsidRPr="009779AB">
        <w:rPr>
          <w:rStyle w:val="BoldCtrlShiftAltB"/>
          <w:rFonts w:asciiTheme="minorHAnsi" w:eastAsia="Calibri" w:hAnsiTheme="minorHAnsi" w:cstheme="minorHAnsi"/>
        </w:rPr>
        <w:t>i</w:t>
      </w:r>
      <w:r w:rsidR="00781DA2" w:rsidRPr="009779AB">
        <w:rPr>
          <w:rStyle w:val="BoldCtrlShiftAltB"/>
          <w:rFonts w:asciiTheme="minorHAnsi" w:eastAsia="Calibri" w:hAnsiTheme="minorHAnsi" w:cstheme="minorHAnsi"/>
        </w:rPr>
        <w:t xml:space="preserve">marily benefit from the batteries. </w:t>
      </w:r>
      <w:r w:rsidR="008D4EA9" w:rsidRPr="009779AB">
        <w:rPr>
          <w:rStyle w:val="BoldCtrlShiftAltB"/>
          <w:rFonts w:asciiTheme="minorHAnsi" w:eastAsia="Calibri" w:hAnsiTheme="minorHAnsi" w:cstheme="minorHAnsi"/>
        </w:rPr>
        <w:t xml:space="preserve">The local community should feel the </w:t>
      </w:r>
      <w:r w:rsidR="00781DA2" w:rsidRPr="009779AB">
        <w:rPr>
          <w:rStyle w:val="BoldCtrlShiftAltB"/>
          <w:rFonts w:asciiTheme="minorHAnsi" w:eastAsia="Calibri" w:hAnsiTheme="minorHAnsi" w:cstheme="minorHAnsi"/>
        </w:rPr>
        <w:t>benefit</w:t>
      </w:r>
      <w:r w:rsidR="008D4EA9" w:rsidRPr="009779AB">
        <w:rPr>
          <w:rStyle w:val="BoldCtrlShiftAltB"/>
          <w:rFonts w:asciiTheme="minorHAnsi" w:eastAsia="Calibri" w:hAnsiTheme="minorHAnsi" w:cstheme="minorHAnsi"/>
        </w:rPr>
        <w:t xml:space="preserve">s </w:t>
      </w:r>
      <w:r w:rsidR="00AD436C" w:rsidRPr="009779AB">
        <w:rPr>
          <w:rStyle w:val="BoldCtrlShiftAltB"/>
          <w:rFonts w:asciiTheme="minorHAnsi" w:eastAsia="Calibri" w:hAnsiTheme="minorHAnsi" w:cstheme="minorHAnsi"/>
        </w:rPr>
        <w:t>through lower bills and or emissions reductions.</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410"/>
        <w:gridCol w:w="2245"/>
      </w:tblGrid>
      <w:tr w:rsidR="000951BB" w:rsidRPr="009779AB" w14:paraId="312BBD3F" w14:textId="77777777" w:rsidTr="00B86704">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41022BCE" w14:textId="77777777" w:rsidR="000951BB" w:rsidRPr="009779AB" w:rsidRDefault="000951BB" w:rsidP="00340B40">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options</w:t>
            </w:r>
          </w:p>
        </w:tc>
        <w:tc>
          <w:tcPr>
            <w:tcW w:w="2410" w:type="dxa"/>
            <w:tcBorders>
              <w:top w:val="single" w:sz="18" w:space="0" w:color="FDB917" w:themeColor="accent1"/>
              <w:bottom w:val="single" w:sz="18" w:space="0" w:color="FDB917" w:themeColor="accent1"/>
            </w:tcBorders>
          </w:tcPr>
          <w:p w14:paraId="0B576504" w14:textId="73ED46FD" w:rsidR="000951BB" w:rsidRPr="009779AB" w:rsidRDefault="000951BB"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00" behindDoc="0" locked="0" layoutInCell="1" allowOverlap="1" wp14:anchorId="70C94E38" wp14:editId="3A5C1A91">
                  <wp:simplePos x="0" y="0"/>
                  <wp:positionH relativeFrom="column">
                    <wp:posOffset>635</wp:posOffset>
                  </wp:positionH>
                  <wp:positionV relativeFrom="paragraph">
                    <wp:posOffset>71120</wp:posOffset>
                  </wp:positionV>
                  <wp:extent cx="1125822" cy="778916"/>
                  <wp:effectExtent l="0" t="0" r="0" b="2540"/>
                  <wp:wrapThrough wrapText="bothSides">
                    <wp:wrapPolygon edited="0">
                      <wp:start x="0" y="0"/>
                      <wp:lineTo x="0" y="21142"/>
                      <wp:lineTo x="21210" y="21142"/>
                      <wp:lineTo x="21210" y="0"/>
                      <wp:lineTo x="0" y="0"/>
                    </wp:wrapPolygon>
                  </wp:wrapThrough>
                  <wp:docPr id="1846238266" name="Picture 1846238266"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48% support</w:t>
            </w:r>
          </w:p>
        </w:tc>
        <w:tc>
          <w:tcPr>
            <w:tcW w:w="2245" w:type="dxa"/>
            <w:tcBorders>
              <w:top w:val="single" w:sz="18" w:space="0" w:color="FDB917" w:themeColor="accent1"/>
              <w:bottom w:val="single" w:sz="18" w:space="0" w:color="FDB917" w:themeColor="accent1"/>
              <w:right w:val="single" w:sz="18" w:space="0" w:color="FDB917" w:themeColor="accent1"/>
            </w:tcBorders>
          </w:tcPr>
          <w:p w14:paraId="32CB0280" w14:textId="07229E08" w:rsidR="000951BB" w:rsidRPr="009779AB" w:rsidRDefault="000951BB"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299" behindDoc="0" locked="0" layoutInCell="1" allowOverlap="1" wp14:anchorId="5D4BB196" wp14:editId="773F752E">
                  <wp:simplePos x="0" y="0"/>
                  <wp:positionH relativeFrom="column">
                    <wp:posOffset>-635</wp:posOffset>
                  </wp:positionH>
                  <wp:positionV relativeFrom="paragraph">
                    <wp:posOffset>92075</wp:posOffset>
                  </wp:positionV>
                  <wp:extent cx="1150890" cy="767705"/>
                  <wp:effectExtent l="0" t="0" r="0" b="0"/>
                  <wp:wrapThrough wrapText="bothSides">
                    <wp:wrapPolygon edited="0">
                      <wp:start x="0" y="0"/>
                      <wp:lineTo x="0" y="20921"/>
                      <wp:lineTo x="21099" y="20921"/>
                      <wp:lineTo x="21099" y="0"/>
                      <wp:lineTo x="0" y="0"/>
                    </wp:wrapPolygon>
                  </wp:wrapThrough>
                  <wp:docPr id="1942685447" name="Picture 1942685447" descr="A fence with a painting on it&#10;&#10;Description automatically generated">
                    <a:extLst xmlns:a="http://schemas.openxmlformats.org/drawingml/2006/main">
                      <a:ext uri="{FF2B5EF4-FFF2-40B4-BE49-F238E27FC236}">
                        <a16:creationId xmlns:a16="http://schemas.microsoft.com/office/drawing/2014/main" id="{60889482-1FF1-E82A-327F-DE0EB69FF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fence with a painting on it&#10;&#10;Description automatically generated">
                            <a:extLst>
                              <a:ext uri="{FF2B5EF4-FFF2-40B4-BE49-F238E27FC236}">
                                <a16:creationId xmlns:a16="http://schemas.microsoft.com/office/drawing/2014/main" id="{60889482-1FF1-E82A-327F-DE0EB69FF413}"/>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0890" cy="767705"/>
                          </a:xfrm>
                          <a:prstGeom prst="rect">
                            <a:avLst/>
                          </a:prstGeom>
                        </pic:spPr>
                      </pic:pic>
                    </a:graphicData>
                  </a:graphic>
                </wp:anchor>
              </w:drawing>
            </w:r>
            <w:r w:rsidRPr="009779AB">
              <w:rPr>
                <w:rStyle w:val="BoldCtrlShiftAltB"/>
                <w:rFonts w:asciiTheme="minorHAnsi" w:eastAsia="Calibri" w:hAnsiTheme="minorHAnsi" w:cstheme="minorHAnsi"/>
              </w:rPr>
              <w:t>30% support</w:t>
            </w:r>
          </w:p>
        </w:tc>
      </w:tr>
    </w:tbl>
    <w:p w14:paraId="683EF95D" w14:textId="7A9FE64C" w:rsidR="00DF6D99" w:rsidRPr="009779AB" w:rsidRDefault="00DF6D99" w:rsidP="000951BB">
      <w:pPr>
        <w:pStyle w:val="ListBulletlvl1"/>
        <w:numPr>
          <w:ilvl w:val="0"/>
          <w:numId w:val="0"/>
        </w:numPr>
        <w:spacing w:before="240"/>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6988555C" w14:textId="5F0FB0EE" w:rsidR="00063E37" w:rsidRPr="009779AB" w:rsidRDefault="00063E37" w:rsidP="00DF6D99">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JJ Ho</w:t>
      </w:r>
      <w:r w:rsidR="007F0F81" w:rsidRPr="009779AB">
        <w:rPr>
          <w:rStyle w:val="BoldCtrlShiftAltB"/>
          <w:rFonts w:asciiTheme="minorHAnsi" w:eastAsia="Calibri" w:hAnsiTheme="minorHAnsi" w:cstheme="minorHAnsi"/>
        </w:rPr>
        <w:t>l</w:t>
      </w:r>
      <w:r w:rsidRPr="009779AB">
        <w:rPr>
          <w:rStyle w:val="BoldCtrlShiftAltB"/>
          <w:rFonts w:asciiTheme="minorHAnsi" w:eastAsia="Calibri" w:hAnsiTheme="minorHAnsi" w:cstheme="minorHAnsi"/>
        </w:rPr>
        <w:t xml:space="preserve">land Reserve </w:t>
      </w:r>
      <w:r w:rsidR="001963F3" w:rsidRPr="009779AB">
        <w:rPr>
          <w:rStyle w:val="BoldCtrlShiftAltB"/>
          <w:rFonts w:asciiTheme="minorHAnsi" w:eastAsia="Calibri" w:hAnsiTheme="minorHAnsi" w:cstheme="minorHAnsi"/>
        </w:rPr>
        <w:t>was the most cited location</w:t>
      </w:r>
      <w:r w:rsidR="003D3025" w:rsidRPr="009779AB">
        <w:rPr>
          <w:rStyle w:val="BoldCtrlShiftAltB"/>
          <w:rFonts w:asciiTheme="minorHAnsi" w:eastAsia="Calibri" w:hAnsiTheme="minorHAnsi" w:cstheme="minorHAnsi"/>
        </w:rPr>
        <w:t xml:space="preserve">, with participants noting the opportunity to include it as part of the </w:t>
      </w:r>
      <w:r w:rsidR="00172D3D" w:rsidRPr="009779AB">
        <w:rPr>
          <w:rStyle w:val="BoldCtrlShiftAltB"/>
          <w:rFonts w:asciiTheme="minorHAnsi" w:eastAsia="Calibri" w:hAnsiTheme="minorHAnsi" w:cstheme="minorHAnsi"/>
        </w:rPr>
        <w:t xml:space="preserve">Kensington Community </w:t>
      </w:r>
      <w:r w:rsidR="005F5D95" w:rsidRPr="009779AB">
        <w:rPr>
          <w:rStyle w:val="BoldCtrlShiftAltB"/>
          <w:rFonts w:asciiTheme="minorHAnsi" w:eastAsia="Calibri" w:hAnsiTheme="minorHAnsi" w:cstheme="minorHAnsi"/>
        </w:rPr>
        <w:t xml:space="preserve">Recreation Centre redevelopment. </w:t>
      </w:r>
      <w:r w:rsidR="001963F3" w:rsidRPr="009779AB">
        <w:rPr>
          <w:rStyle w:val="BoldCtrlShiftAltB"/>
          <w:rFonts w:asciiTheme="minorHAnsi" w:eastAsia="Calibri" w:hAnsiTheme="minorHAnsi" w:cstheme="minorHAnsi"/>
        </w:rPr>
        <w:t xml:space="preserve"> </w:t>
      </w:r>
    </w:p>
    <w:p w14:paraId="1042011A" w14:textId="3F97AA7D" w:rsidR="00DF6D99" w:rsidRPr="009779AB" w:rsidRDefault="009943BF" w:rsidP="00DF6D99">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13</w:t>
      </w:r>
      <w:r w:rsidR="00DF6D99" w:rsidRPr="009779AB">
        <w:rPr>
          <w:rStyle w:val="BoldCtrlShiftAltB"/>
          <w:rFonts w:asciiTheme="minorHAnsi" w:eastAsia="Calibri" w:hAnsiTheme="minorHAnsi" w:cstheme="minorHAnsi"/>
        </w:rPr>
        <w:t xml:space="preserve"> survey participants commented on this project area, and </w:t>
      </w:r>
      <w:r w:rsidR="00A97285" w:rsidRPr="009779AB">
        <w:rPr>
          <w:rStyle w:val="BoldCtrlShiftAltB"/>
          <w:rFonts w:asciiTheme="minorHAnsi" w:eastAsia="Calibri" w:hAnsiTheme="minorHAnsi" w:cstheme="minorHAnsi"/>
        </w:rPr>
        <w:t>44</w:t>
      </w:r>
      <w:r w:rsidR="00DF6D99" w:rsidRPr="009779AB">
        <w:rPr>
          <w:rStyle w:val="BoldCtrlShiftAltB"/>
          <w:rFonts w:asciiTheme="minorHAnsi" w:eastAsia="Calibri" w:hAnsiTheme="minorHAnsi" w:cstheme="minorHAnsi"/>
        </w:rPr>
        <w:t xml:space="preserve"> people attended the pop-up. </w:t>
      </w:r>
    </w:p>
    <w:bookmarkStart w:id="23" w:name="_Toc148693252"/>
    <w:p w14:paraId="0D2D9652" w14:textId="350CD53C" w:rsidR="005D11D6" w:rsidRPr="009779AB" w:rsidRDefault="00C44764" w:rsidP="005F3DF2">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96" behindDoc="0" locked="0" layoutInCell="1" allowOverlap="1" wp14:anchorId="3D1E8077" wp14:editId="49AF3568">
                <wp:simplePos x="0" y="0"/>
                <wp:positionH relativeFrom="column">
                  <wp:posOffset>2200910</wp:posOffset>
                </wp:positionH>
                <wp:positionV relativeFrom="paragraph">
                  <wp:posOffset>31115</wp:posOffset>
                </wp:positionV>
                <wp:extent cx="4538980" cy="1790065"/>
                <wp:effectExtent l="0" t="0" r="0" b="635"/>
                <wp:wrapSquare wrapText="bothSides"/>
                <wp:docPr id="1630557093" name="Group 1630557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8980" cy="1790065"/>
                          <a:chOff x="0" y="156265"/>
                          <a:chExt cx="4539603" cy="1790727"/>
                        </a:xfrm>
                      </wpg:grpSpPr>
                      <pic:pic xmlns:pic="http://schemas.openxmlformats.org/drawingml/2006/picture">
                        <pic:nvPicPr>
                          <pic:cNvPr id="1507314206" name="Picture 1"/>
                          <pic:cNvPicPr>
                            <a:picLocks noChangeAspect="1"/>
                          </pic:cNvPicPr>
                        </pic:nvPicPr>
                        <pic:blipFill rotWithShape="1">
                          <a:blip r:embed="rId57" cstate="print"/>
                          <a:srcRect t="8026"/>
                          <a:stretch/>
                        </pic:blipFill>
                        <pic:spPr>
                          <a:xfrm>
                            <a:off x="0" y="156265"/>
                            <a:ext cx="2990215" cy="1790645"/>
                          </a:xfrm>
                          <a:prstGeom prst="rect">
                            <a:avLst/>
                          </a:prstGeom>
                        </pic:spPr>
                      </pic:pic>
                      <pic:pic xmlns:pic="http://schemas.openxmlformats.org/drawingml/2006/picture">
                        <pic:nvPicPr>
                          <pic:cNvPr id="2134375815" name="Picture 46"/>
                          <pic:cNvPicPr>
                            <a:picLocks noChangeAspect="1"/>
                          </pic:cNvPicPr>
                        </pic:nvPicPr>
                        <pic:blipFill rotWithShape="1">
                          <a:blip r:embed="rId58" cstate="print"/>
                          <a:srcRect l="52244" t="24832"/>
                          <a:stretch/>
                        </pic:blipFill>
                        <pic:spPr bwMode="auto">
                          <a:xfrm>
                            <a:off x="3023858" y="156265"/>
                            <a:ext cx="1515745" cy="179072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97A4CFB">
              <v:group id="Group 26" style="position:absolute;margin-left:173.3pt;margin-top:2.45pt;width:357.4pt;height:140.95pt;z-index:251658303;mso-width-relative:margin;mso-height-relative:margin" coordsize="45396,17907" coordorigin=",1562" o:spid="_x0000_s1026" w14:anchorId="61FF472A"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">
                <v:shape id="Picture 1" style="position:absolute;top:1562;width:29902;height:1790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">
                  <v:imagedata croptop="5260f" o:title="" r:id="rId59"/>
                </v:shape>
                <v:shape id="Picture 46" style="position:absolute;left:30238;top:1562;width:15158;height:1790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">
                  <v:imagedata cropleft="34239f" croptop="16274f" o:title="" r:id="rId60"/>
                </v:shape>
                <w10:wrap type="square"/>
              </v:group>
            </w:pict>
          </mc:Fallback>
        </mc:AlternateContent>
      </w:r>
      <w:r w:rsidR="005D11D6" w:rsidRPr="009779AB">
        <w:t>North Melbourne</w:t>
      </w:r>
      <w:bookmarkEnd w:id="23"/>
    </w:p>
    <w:p w14:paraId="28EC71AD" w14:textId="6ECF50D5" w:rsidR="005D11D6" w:rsidRPr="009779AB" w:rsidRDefault="00C135F4" w:rsidP="005D11D6">
      <w:pPr>
        <w:pStyle w:val="ListBulletlvl1"/>
        <w:numPr>
          <w:ilvl w:val="0"/>
          <w:numId w:val="0"/>
        </w:numPr>
        <w:ind w:right="-1"/>
        <w:rPr>
          <w:rStyle w:val="BoldCtrlShiftAltB"/>
          <w:rFonts w:asciiTheme="minorHAnsi" w:eastAsia="Calibri" w:hAnsiTheme="minorHAnsi" w:cstheme="minorHAnsi"/>
          <w:b/>
          <w:color w:val="auto"/>
          <w:sz w:val="24"/>
          <w:szCs w:val="24"/>
        </w:rPr>
      </w:pPr>
      <w:r w:rsidRPr="009779AB">
        <w:rPr>
          <w:rStyle w:val="BoldCtrlShiftAltB"/>
          <w:rFonts w:asciiTheme="minorHAnsi" w:eastAsia="Calibri" w:hAnsiTheme="minorHAnsi" w:cstheme="minorHAnsi"/>
          <w:b/>
          <w:color w:val="auto"/>
          <w:sz w:val="24"/>
          <w:szCs w:val="24"/>
        </w:rPr>
        <w:t>96</w:t>
      </w:r>
      <w:r w:rsidR="005D11D6" w:rsidRPr="009779AB">
        <w:rPr>
          <w:rStyle w:val="BoldCtrlShiftAltB"/>
          <w:rFonts w:asciiTheme="minorHAnsi" w:eastAsia="Calibri" w:hAnsiTheme="minorHAnsi" w:cstheme="minorHAnsi"/>
          <w:b/>
          <w:color w:val="auto"/>
          <w:sz w:val="24"/>
          <w:szCs w:val="24"/>
        </w:rPr>
        <w:t xml:space="preserve">% support for a neighbourhood battery project in the </w:t>
      </w:r>
      <w:r w:rsidRPr="009779AB">
        <w:rPr>
          <w:rStyle w:val="BoldCtrlShiftAltB"/>
          <w:rFonts w:asciiTheme="minorHAnsi" w:eastAsia="Calibri" w:hAnsiTheme="minorHAnsi" w:cstheme="minorHAnsi"/>
          <w:b/>
          <w:color w:val="auto"/>
          <w:sz w:val="24"/>
          <w:szCs w:val="24"/>
        </w:rPr>
        <w:t>North</w:t>
      </w:r>
      <w:r w:rsidR="005D11D6" w:rsidRPr="009779AB">
        <w:rPr>
          <w:rStyle w:val="BoldCtrlShiftAltB"/>
          <w:rFonts w:asciiTheme="minorHAnsi" w:eastAsia="Calibri" w:hAnsiTheme="minorHAnsi" w:cstheme="minorHAnsi"/>
          <w:b/>
          <w:color w:val="auto"/>
          <w:sz w:val="24"/>
          <w:szCs w:val="24"/>
        </w:rPr>
        <w:t xml:space="preserve"> Melbourne area</w:t>
      </w:r>
    </w:p>
    <w:p w14:paraId="47BAE210" w14:textId="328BB730" w:rsidR="002E35F0" w:rsidRPr="009779AB" w:rsidRDefault="002E35F0" w:rsidP="005D11D6">
      <w:pPr>
        <w:ind w:right="-1"/>
      </w:pPr>
      <w:r w:rsidRPr="009779AB">
        <w:t xml:space="preserve">Participants expressed support for </w:t>
      </w:r>
      <w:r w:rsidR="004709E2" w:rsidRPr="009779AB">
        <w:t xml:space="preserve">neighbourhood batteries </w:t>
      </w:r>
      <w:r w:rsidR="00BE4EDC" w:rsidRPr="009779AB">
        <w:t>to increase access to solar power and storage for thos</w:t>
      </w:r>
      <w:r w:rsidR="004709E2" w:rsidRPr="009779AB">
        <w:t xml:space="preserve">e unable to </w:t>
      </w:r>
      <w:r w:rsidR="00BE4EDC" w:rsidRPr="009779AB">
        <w:t xml:space="preserve">have their own (either through cost, space or building design, e.g. apartments). Others noted the importance of </w:t>
      </w:r>
      <w:r w:rsidR="0032633A" w:rsidRPr="009779AB">
        <w:t xml:space="preserve">increasing greener energy </w:t>
      </w:r>
      <w:r w:rsidR="007F0F81" w:rsidRPr="009779AB">
        <w:t xml:space="preserve">in the grid </w:t>
      </w:r>
      <w:r w:rsidR="0032633A" w:rsidRPr="009779AB">
        <w:t xml:space="preserve">and reducing emissions. </w:t>
      </w:r>
    </w:p>
    <w:p w14:paraId="37099743" w14:textId="23EB5B3B" w:rsidR="005D11D6" w:rsidRPr="009779AB" w:rsidRDefault="001F7295" w:rsidP="0032633A">
      <w:pPr>
        <w:ind w:right="-1"/>
        <w:rPr>
          <w:rStyle w:val="BoldCtrlShiftAltB"/>
          <w:rFonts w:asciiTheme="minorHAnsi" w:eastAsia="Calibri" w:hAnsiTheme="minorHAnsi" w:cstheme="minorHAnsi"/>
          <w:b/>
          <w:bCs/>
        </w:rPr>
      </w:pPr>
      <w:r w:rsidRPr="009779AB">
        <w:rPr>
          <w:noProof/>
          <w:lang w:eastAsia="en-AU"/>
        </w:rPr>
        <w:drawing>
          <wp:anchor distT="0" distB="0" distL="114300" distR="114300" simplePos="0" relativeHeight="251658249" behindDoc="0" locked="0" layoutInCell="1" allowOverlap="1" wp14:anchorId="21465ED1" wp14:editId="2495F618">
            <wp:simplePos x="0" y="0"/>
            <wp:positionH relativeFrom="column">
              <wp:posOffset>24130</wp:posOffset>
            </wp:positionH>
            <wp:positionV relativeFrom="paragraph">
              <wp:posOffset>11001</wp:posOffset>
            </wp:positionV>
            <wp:extent cx="554990" cy="554990"/>
            <wp:effectExtent l="0" t="0" r="0" b="0"/>
            <wp:wrapSquare wrapText="bothSides"/>
            <wp:docPr id="609143376" name="Picture 609143376"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11D6" w:rsidRPr="009779AB">
        <w:rPr>
          <w:rStyle w:val="BoldCtrlShiftAltB"/>
          <w:rFonts w:asciiTheme="minorHAnsi" w:eastAsia="Calibri" w:hAnsiTheme="minorHAnsi" w:cstheme="minorHAnsi"/>
          <w:b/>
          <w:bCs/>
        </w:rPr>
        <w:t>5</w:t>
      </w:r>
      <w:r w:rsidR="003875B2" w:rsidRPr="009779AB">
        <w:rPr>
          <w:rStyle w:val="BoldCtrlShiftAltB"/>
          <w:rFonts w:asciiTheme="minorHAnsi" w:eastAsia="Calibri" w:hAnsiTheme="minorHAnsi" w:cstheme="minorHAnsi"/>
          <w:b/>
          <w:bCs/>
        </w:rPr>
        <w:t>5</w:t>
      </w:r>
      <w:r w:rsidR="005D11D6" w:rsidRPr="009779AB">
        <w:rPr>
          <w:rStyle w:val="BoldCtrlShiftAltB"/>
          <w:rFonts w:asciiTheme="minorHAnsi" w:eastAsia="Calibri" w:hAnsiTheme="minorHAnsi" w:cstheme="minorHAnsi"/>
          <w:b/>
          <w:bCs/>
        </w:rPr>
        <w:t xml:space="preserve">% identified the solar sponge model as a first priority. </w:t>
      </w:r>
    </w:p>
    <w:p w14:paraId="05FCA9FA" w14:textId="050E7968" w:rsidR="005D11D6" w:rsidRPr="009779AB" w:rsidRDefault="00444AC0" w:rsidP="005D11D6">
      <w:pPr>
        <w:rPr>
          <w:rStyle w:val="BoldCtrlShiftAltB"/>
          <w:rFonts w:asciiTheme="minorHAnsi" w:eastAsia="Calibri" w:hAnsiTheme="minorHAnsi" w:cstheme="minorHAnsi"/>
        </w:rPr>
      </w:pPr>
      <w:r w:rsidRPr="009779AB">
        <w:rPr>
          <w:noProof/>
          <w:lang w:eastAsia="en-AU"/>
        </w:rPr>
        <w:drawing>
          <wp:anchor distT="0" distB="0" distL="114300" distR="114300" simplePos="0" relativeHeight="251658259" behindDoc="0" locked="0" layoutInCell="1" allowOverlap="1" wp14:anchorId="05691CC2" wp14:editId="4992E540">
            <wp:simplePos x="0" y="0"/>
            <wp:positionH relativeFrom="column">
              <wp:posOffset>-18357</wp:posOffset>
            </wp:positionH>
            <wp:positionV relativeFrom="paragraph">
              <wp:posOffset>525060</wp:posOffset>
            </wp:positionV>
            <wp:extent cx="6797675" cy="1341120"/>
            <wp:effectExtent l="0" t="0" r="3175" b="0"/>
            <wp:wrapSquare wrapText="bothSides"/>
            <wp:docPr id="1769754846" name="Picture 176975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97675" cy="1341120"/>
                    </a:xfrm>
                    <a:prstGeom prst="rect">
                      <a:avLst/>
                    </a:prstGeom>
                    <a:noFill/>
                  </pic:spPr>
                </pic:pic>
              </a:graphicData>
            </a:graphic>
          </wp:anchor>
        </w:drawing>
      </w:r>
      <w:r w:rsidR="005D11D6" w:rsidRPr="009779AB">
        <w:t xml:space="preserve">Participants </w:t>
      </w:r>
      <w:r w:rsidR="005D11D6" w:rsidRPr="009779AB">
        <w:rPr>
          <w:rStyle w:val="BoldCtrlShiftAltB"/>
          <w:rFonts w:asciiTheme="minorHAnsi" w:eastAsia="Calibri" w:hAnsiTheme="minorHAnsi" w:cstheme="minorHAnsi"/>
        </w:rPr>
        <w:t>like that it prioritise</w:t>
      </w:r>
      <w:r w:rsidR="004B55F9" w:rsidRPr="009779AB">
        <w:rPr>
          <w:rStyle w:val="BoldCtrlShiftAltB"/>
          <w:rFonts w:asciiTheme="minorHAnsi" w:eastAsia="Calibri" w:hAnsiTheme="minorHAnsi" w:cstheme="minorHAnsi"/>
        </w:rPr>
        <w:t xml:space="preserve">s using stored solar energy and emissions reduction. </w:t>
      </w:r>
    </w:p>
    <w:p w14:paraId="43E68EEF" w14:textId="6EE5815F" w:rsidR="005D11D6" w:rsidRPr="009779AB" w:rsidRDefault="005D11D6" w:rsidP="005D11D6">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Support for other benefits neighbourhood batteries could provide</w:t>
      </w:r>
    </w:p>
    <w:p w14:paraId="7F063E1D" w14:textId="0AB5FB62" w:rsidR="005D11D6" w:rsidRPr="009779AB" w:rsidRDefault="005D11D6" w:rsidP="005D11D6">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407FC34B" w14:textId="5A9980E6" w:rsidR="00A46F7A" w:rsidRPr="009779AB" w:rsidRDefault="00A46F7A" w:rsidP="00CF078D">
      <w:pPr>
        <w:pStyle w:val="ListParagraph"/>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A dedicated renewable electricity plan that is linked to revenues from the neighbourhood battery, which anyone can sign up to</w:t>
      </w:r>
    </w:p>
    <w:p w14:paraId="0073E253" w14:textId="24FB8106" w:rsidR="00A46F7A" w:rsidRPr="009779AB" w:rsidRDefault="00A46F7A"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Publicly accessible electric vehicle charging points</w:t>
      </w:r>
    </w:p>
    <w:p w14:paraId="78BE47F7" w14:textId="68105259" w:rsidR="00A46F7A" w:rsidRPr="009779AB" w:rsidRDefault="00A46F7A"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A community benefit fund linked to revenues from the battery.</w:t>
      </w:r>
    </w:p>
    <w:p w14:paraId="5156E4F1" w14:textId="77777777" w:rsidR="005D11D6" w:rsidRPr="009779AB" w:rsidRDefault="005D11D6" w:rsidP="005D11D6">
      <w:pPr>
        <w:pStyle w:val="ListBulletlvl1"/>
        <w:numPr>
          <w:ilvl w:val="0"/>
          <w:numId w:val="0"/>
        </w:numPr>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0D99C792" w14:textId="5F9195AD" w:rsidR="005D11D6" w:rsidRPr="009779AB" w:rsidRDefault="00B86704" w:rsidP="005D11D6">
      <w:pPr>
        <w:pStyle w:val="ListBulletlvl1"/>
        <w:numPr>
          <w:ilvl w:val="0"/>
          <w:numId w:val="0"/>
        </w:numPr>
        <w:rPr>
          <w:rStyle w:val="BoldCtrlShiftAltB"/>
          <w:rFonts w:asciiTheme="minorHAnsi" w:eastAsia="Calibri" w:hAnsiTheme="minorHAnsi" w:cstheme="minorHAnsi"/>
        </w:rPr>
      </w:pPr>
      <w:r w:rsidRPr="009779AB">
        <w:rPr>
          <w:noProof/>
          <w:lang w:eastAsia="en-AU"/>
        </w:rPr>
        <mc:AlternateContent>
          <mc:Choice Requires="wps">
            <w:drawing>
              <wp:anchor distT="91440" distB="91440" distL="114300" distR="114300" simplePos="0" relativeHeight="251658250" behindDoc="1" locked="0" layoutInCell="1" allowOverlap="1" wp14:anchorId="228460DC" wp14:editId="72CA7D54">
                <wp:simplePos x="0" y="0"/>
                <wp:positionH relativeFrom="page">
                  <wp:posOffset>4719320</wp:posOffset>
                </wp:positionH>
                <wp:positionV relativeFrom="paragraph">
                  <wp:posOffset>640643</wp:posOffset>
                </wp:positionV>
                <wp:extent cx="2383790" cy="1115060"/>
                <wp:effectExtent l="0" t="0" r="0" b="0"/>
                <wp:wrapTight wrapText="bothSides">
                  <wp:wrapPolygon edited="0">
                    <wp:start x="518" y="0"/>
                    <wp:lineTo x="518" y="21034"/>
                    <wp:lineTo x="21059" y="21034"/>
                    <wp:lineTo x="21059" y="0"/>
                    <wp:lineTo x="518" y="0"/>
                  </wp:wrapPolygon>
                </wp:wrapTight>
                <wp:docPr id="1151100955" name="Text Box 1151100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1115060"/>
                        </a:xfrm>
                        <a:prstGeom prst="rect">
                          <a:avLst/>
                        </a:prstGeom>
                        <a:noFill/>
                        <a:ln w="9525">
                          <a:noFill/>
                          <a:miter lim="800000"/>
                          <a:headEnd/>
                          <a:tailEnd/>
                        </a:ln>
                      </wps:spPr>
                      <wps:txbx>
                        <w:txbxContent>
                          <w:p w14:paraId="4636101F" w14:textId="7FA18854" w:rsidR="00A514A8" w:rsidRPr="009779AB" w:rsidRDefault="00A514A8" w:rsidP="005D11D6">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“We need change in our energy production, it is overdue. And I love that it can directly benefit the community not the power companies.” –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655AAF8">
              <v:shape id="Text Box 1151100955" style="position:absolute;margin-left:371.6pt;margin-top:50.45pt;width:187.7pt;height:87.8pt;z-index:-25165823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" w14:anchorId="228460DC">
                <v:textbox>
                  <w:txbxContent>
                    <w:p w:rsidRPr="009779AB" w:rsidR="00A514A8" w:rsidP="005D11D6" w:rsidRDefault="00A514A8" w14:paraId="20C72914" w14:textId="7FA18854">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“We need change in our energy production, it is overdue. And I love that it can directly benefit the community not the power companies.” – Survey participant</w:t>
                      </w:r>
                    </w:p>
                  </w:txbxContent>
                </v:textbox>
                <w10:wrap type="tight" anchorx="page"/>
              </v:shape>
            </w:pict>
          </mc:Fallback>
        </mc:AlternateContent>
      </w:r>
      <w:r w:rsidR="00797838" w:rsidRPr="009779AB">
        <w:rPr>
          <w:rStyle w:val="BoldCtrlShiftAltB"/>
          <w:rFonts w:asciiTheme="minorHAnsi" w:eastAsia="Calibri" w:hAnsiTheme="minorHAnsi" w:cstheme="minorHAnsi"/>
        </w:rPr>
        <w:t xml:space="preserve">Some participants raised concerns relating to the financially focused model. </w:t>
      </w:r>
      <w:r w:rsidR="009F78E1" w:rsidRPr="009779AB">
        <w:rPr>
          <w:rStyle w:val="BoldCtrlShiftAltB"/>
          <w:rFonts w:asciiTheme="minorHAnsi" w:eastAsia="Calibri" w:hAnsiTheme="minorHAnsi" w:cstheme="minorHAnsi"/>
        </w:rPr>
        <w:t xml:space="preserve">Concerns included the model not aligning with the need to reduce emissions and </w:t>
      </w:r>
      <w:r w:rsidR="00337B91" w:rsidRPr="009779AB">
        <w:rPr>
          <w:rStyle w:val="BoldCtrlShiftAltB"/>
          <w:rFonts w:asciiTheme="minorHAnsi" w:eastAsia="Calibri" w:hAnsiTheme="minorHAnsi" w:cstheme="minorHAnsi"/>
        </w:rPr>
        <w:t xml:space="preserve">whether or not the local community would feel the financial benefits. </w:t>
      </w:r>
      <w:r w:rsidR="006A11AB" w:rsidRPr="009779AB">
        <w:rPr>
          <w:rStyle w:val="BoldCtrlShiftAltB"/>
          <w:rFonts w:asciiTheme="minorHAnsi" w:eastAsia="Calibri" w:hAnsiTheme="minorHAnsi" w:cstheme="minorHAnsi"/>
        </w:rPr>
        <w:t xml:space="preserve">Participants want to ensure </w:t>
      </w:r>
      <w:r w:rsidR="00112D50" w:rsidRPr="009779AB">
        <w:rPr>
          <w:rStyle w:val="BoldCtrlShiftAltB"/>
          <w:rFonts w:asciiTheme="minorHAnsi" w:eastAsia="Calibri" w:hAnsiTheme="minorHAnsi" w:cstheme="minorHAnsi"/>
        </w:rPr>
        <w:t xml:space="preserve">local communities benefit directly.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410"/>
        <w:gridCol w:w="2103"/>
      </w:tblGrid>
      <w:tr w:rsidR="00B86704" w:rsidRPr="009779AB" w14:paraId="2CA0AF23" w14:textId="77777777" w:rsidTr="00B86704">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042457AC" w14:textId="77777777" w:rsidR="00B86704" w:rsidRPr="009779AB" w:rsidRDefault="00B86704" w:rsidP="00B86704">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options</w:t>
            </w:r>
          </w:p>
        </w:tc>
        <w:tc>
          <w:tcPr>
            <w:tcW w:w="2410" w:type="dxa"/>
            <w:tcBorders>
              <w:top w:val="single" w:sz="18" w:space="0" w:color="FDB917" w:themeColor="accent1"/>
              <w:bottom w:val="single" w:sz="18" w:space="0" w:color="FDB917" w:themeColor="accent1"/>
            </w:tcBorders>
          </w:tcPr>
          <w:p w14:paraId="1AA3B53B" w14:textId="68451EFA" w:rsidR="00B86704" w:rsidRPr="009779AB" w:rsidRDefault="00B86704" w:rsidP="00B86704">
            <w:pPr>
              <w:pStyle w:val="ListBulletlvl1"/>
              <w:numPr>
                <w:ilvl w:val="0"/>
                <w:numId w:val="0"/>
              </w:numPr>
              <w:rPr>
                <w:rFonts w:eastAsia="Calibri" w:cstheme="minorHAnsi"/>
                <w:lang w:eastAsia="en-AU"/>
              </w:rPr>
            </w:pPr>
            <w:r w:rsidRPr="009779AB">
              <w:rPr>
                <w:rFonts w:eastAsia="Calibri" w:cstheme="minorHAnsi"/>
                <w:noProof/>
                <w:lang w:eastAsia="en-AU"/>
              </w:rPr>
              <w:drawing>
                <wp:anchor distT="0" distB="0" distL="114300" distR="114300" simplePos="0" relativeHeight="251658302" behindDoc="0" locked="0" layoutInCell="1" allowOverlap="1" wp14:anchorId="126620FA" wp14:editId="46C07FF9">
                  <wp:simplePos x="0" y="0"/>
                  <wp:positionH relativeFrom="column">
                    <wp:posOffset>-635</wp:posOffset>
                  </wp:positionH>
                  <wp:positionV relativeFrom="paragraph">
                    <wp:posOffset>79938</wp:posOffset>
                  </wp:positionV>
                  <wp:extent cx="1150890" cy="767705"/>
                  <wp:effectExtent l="0" t="0" r="0" b="0"/>
                  <wp:wrapThrough wrapText="bothSides">
                    <wp:wrapPolygon edited="0">
                      <wp:start x="0" y="0"/>
                      <wp:lineTo x="0" y="20921"/>
                      <wp:lineTo x="21099" y="20921"/>
                      <wp:lineTo x="21099" y="0"/>
                      <wp:lineTo x="0" y="0"/>
                    </wp:wrapPolygon>
                  </wp:wrapThrough>
                  <wp:docPr id="1919410350" name="Picture 1919410350" descr="A fence with a painting on it&#10;&#10;Description automatically generated">
                    <a:extLst xmlns:a="http://schemas.openxmlformats.org/drawingml/2006/main">
                      <a:ext uri="{FF2B5EF4-FFF2-40B4-BE49-F238E27FC236}">
                        <a16:creationId xmlns:a16="http://schemas.microsoft.com/office/drawing/2014/main" id="{60889482-1FF1-E82A-327F-DE0EB69FF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fence with a painting on it&#10;&#10;Description automatically generated">
                            <a:extLst>
                              <a:ext uri="{FF2B5EF4-FFF2-40B4-BE49-F238E27FC236}">
                                <a16:creationId xmlns:a16="http://schemas.microsoft.com/office/drawing/2014/main" id="{60889482-1FF1-E82A-327F-DE0EB69FF413}"/>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0890" cy="767705"/>
                          </a:xfrm>
                          <a:prstGeom prst="rect">
                            <a:avLst/>
                          </a:prstGeom>
                        </pic:spPr>
                      </pic:pic>
                    </a:graphicData>
                  </a:graphic>
                </wp:anchor>
              </w:drawing>
            </w:r>
            <w:r w:rsidRPr="009779AB">
              <w:rPr>
                <w:rStyle w:val="BoldCtrlShiftAltB"/>
                <w:rFonts w:asciiTheme="minorHAnsi" w:eastAsia="Calibri" w:hAnsiTheme="minorHAnsi" w:cstheme="minorHAnsi"/>
              </w:rPr>
              <w:t>40% support</w:t>
            </w:r>
          </w:p>
        </w:tc>
        <w:tc>
          <w:tcPr>
            <w:tcW w:w="2103" w:type="dxa"/>
            <w:tcBorders>
              <w:top w:val="single" w:sz="18" w:space="0" w:color="FDB917" w:themeColor="accent1"/>
              <w:bottom w:val="single" w:sz="18" w:space="0" w:color="FDB917" w:themeColor="accent1"/>
              <w:right w:val="single" w:sz="18" w:space="0" w:color="FDB917" w:themeColor="accent1"/>
            </w:tcBorders>
          </w:tcPr>
          <w:p w14:paraId="014419AF" w14:textId="73ADEE22" w:rsidR="00B86704" w:rsidRPr="009779AB" w:rsidRDefault="00B86704" w:rsidP="00B86704">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01" behindDoc="0" locked="0" layoutInCell="1" allowOverlap="1" wp14:anchorId="2B6B9CAF" wp14:editId="473F0E22">
                  <wp:simplePos x="0" y="0"/>
                  <wp:positionH relativeFrom="column">
                    <wp:posOffset>635</wp:posOffset>
                  </wp:positionH>
                  <wp:positionV relativeFrom="paragraph">
                    <wp:posOffset>71683</wp:posOffset>
                  </wp:positionV>
                  <wp:extent cx="1125822" cy="778916"/>
                  <wp:effectExtent l="0" t="0" r="0" b="2540"/>
                  <wp:wrapThrough wrapText="bothSides">
                    <wp:wrapPolygon edited="0">
                      <wp:start x="0" y="0"/>
                      <wp:lineTo x="0" y="21142"/>
                      <wp:lineTo x="21210" y="21142"/>
                      <wp:lineTo x="21210" y="0"/>
                      <wp:lineTo x="0" y="0"/>
                    </wp:wrapPolygon>
                  </wp:wrapThrough>
                  <wp:docPr id="1715471257" name="Picture 1715471257"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28% support</w:t>
            </w:r>
          </w:p>
        </w:tc>
      </w:tr>
    </w:tbl>
    <w:p w14:paraId="2F324588" w14:textId="77777777" w:rsidR="005D11D6" w:rsidRPr="009779AB" w:rsidRDefault="005D11D6" w:rsidP="00B86704">
      <w:pPr>
        <w:pStyle w:val="ListBulletlvl1"/>
        <w:numPr>
          <w:ilvl w:val="0"/>
          <w:numId w:val="0"/>
        </w:numPr>
        <w:spacing w:before="240"/>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36A246A0" w14:textId="292E45A1" w:rsidR="005D11D6" w:rsidRPr="009779AB" w:rsidRDefault="00771238" w:rsidP="005D11D6">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Participants identified the opportunity to explore how land could be found as part of the </w:t>
      </w:r>
      <w:r w:rsidR="00017989" w:rsidRPr="009779AB">
        <w:rPr>
          <w:rStyle w:val="BoldCtrlShiftAltB"/>
          <w:rFonts w:asciiTheme="minorHAnsi" w:eastAsia="Calibri" w:hAnsiTheme="minorHAnsi" w:cstheme="minorHAnsi"/>
        </w:rPr>
        <w:t xml:space="preserve">various redevelopments happening in the area. Others identified train stations or underutilised car parks, including near </w:t>
      </w:r>
      <w:r w:rsidR="007F0F81" w:rsidRPr="009779AB">
        <w:rPr>
          <w:rStyle w:val="BoldCtrlShiftAltB"/>
          <w:rFonts w:asciiTheme="minorHAnsi" w:eastAsia="Calibri" w:hAnsiTheme="minorHAnsi" w:cstheme="minorHAnsi"/>
        </w:rPr>
        <w:t xml:space="preserve">a local </w:t>
      </w:r>
      <w:r w:rsidR="00017989" w:rsidRPr="009779AB">
        <w:rPr>
          <w:rStyle w:val="BoldCtrlShiftAltB"/>
          <w:rFonts w:asciiTheme="minorHAnsi" w:eastAsia="Calibri" w:hAnsiTheme="minorHAnsi" w:cstheme="minorHAnsi"/>
        </w:rPr>
        <w:t xml:space="preserve">sub-station.  </w:t>
      </w:r>
    </w:p>
    <w:p w14:paraId="0A7C4843" w14:textId="578FFDDD" w:rsidR="005D11D6" w:rsidRPr="009779AB" w:rsidRDefault="00713253" w:rsidP="005D11D6">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3</w:t>
      </w:r>
      <w:r w:rsidR="00C55FE8" w:rsidRPr="009779AB">
        <w:rPr>
          <w:rStyle w:val="BoldCtrlShiftAltB"/>
          <w:rFonts w:asciiTheme="minorHAnsi" w:eastAsia="Calibri" w:hAnsiTheme="minorHAnsi" w:cstheme="minorHAnsi"/>
        </w:rPr>
        <w:t>2</w:t>
      </w:r>
      <w:r w:rsidR="005D11D6" w:rsidRPr="009779AB">
        <w:rPr>
          <w:rStyle w:val="BoldCtrlShiftAltB"/>
          <w:rFonts w:asciiTheme="minorHAnsi" w:eastAsia="Calibri" w:hAnsiTheme="minorHAnsi" w:cstheme="minorHAnsi"/>
        </w:rPr>
        <w:t xml:space="preserve"> survey participants commented on this project area, and </w:t>
      </w:r>
      <w:r w:rsidR="00C55FE8" w:rsidRPr="009779AB">
        <w:rPr>
          <w:rStyle w:val="BoldCtrlShiftAltB"/>
          <w:rFonts w:asciiTheme="minorHAnsi" w:eastAsia="Calibri" w:hAnsiTheme="minorHAnsi" w:cstheme="minorHAnsi"/>
        </w:rPr>
        <w:t>two</w:t>
      </w:r>
      <w:r w:rsidR="005D11D6" w:rsidRPr="009779AB">
        <w:rPr>
          <w:rStyle w:val="BoldCtrlShiftAltB"/>
          <w:rFonts w:asciiTheme="minorHAnsi" w:eastAsia="Calibri" w:hAnsiTheme="minorHAnsi" w:cstheme="minorHAnsi"/>
        </w:rPr>
        <w:t xml:space="preserve"> people attended the pop-up. </w:t>
      </w:r>
    </w:p>
    <w:bookmarkStart w:id="24" w:name="_Toc148693253"/>
    <w:p w14:paraId="07553177" w14:textId="76C58FE7" w:rsidR="00BF0651" w:rsidRPr="009779AB" w:rsidRDefault="00C44764" w:rsidP="00BF0651">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53" behindDoc="0" locked="0" layoutInCell="1" allowOverlap="1" wp14:anchorId="335772B9" wp14:editId="06E6D458">
                <wp:simplePos x="0" y="0"/>
                <wp:positionH relativeFrom="column">
                  <wp:posOffset>2068195</wp:posOffset>
                </wp:positionH>
                <wp:positionV relativeFrom="paragraph">
                  <wp:posOffset>122555</wp:posOffset>
                </wp:positionV>
                <wp:extent cx="4629150" cy="1948180"/>
                <wp:effectExtent l="0" t="0" r="0" b="0"/>
                <wp:wrapSquare wrapText="bothSides"/>
                <wp:docPr id="1552382073" name="Group 1552382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9150" cy="1948180"/>
                          <a:chOff x="0" y="0"/>
                          <a:chExt cx="4629150" cy="1948180"/>
                        </a:xfrm>
                      </wpg:grpSpPr>
                      <pic:pic xmlns:pic="http://schemas.openxmlformats.org/drawingml/2006/picture">
                        <pic:nvPicPr>
                          <pic:cNvPr id="1346191217" name="Picture 12"/>
                          <pic:cNvPicPr>
                            <a:picLocks noChangeAspect="1"/>
                          </pic:cNvPicPr>
                        </pic:nvPicPr>
                        <pic:blipFill rotWithShape="1">
                          <a:blip r:embed="rId62" cstate="print"/>
                          <a:srcRect l="13441" r="16647"/>
                          <a:stretch/>
                        </pic:blipFill>
                        <pic:spPr bwMode="auto">
                          <a:xfrm>
                            <a:off x="2813050" y="0"/>
                            <a:ext cx="1816100" cy="1948180"/>
                          </a:xfrm>
                          <a:prstGeom prst="rect">
                            <a:avLst/>
                          </a:prstGeom>
                          <a:noFill/>
                          <a:ln>
                            <a:noFill/>
                          </a:ln>
                        </pic:spPr>
                      </pic:pic>
                      <pic:pic xmlns:pic="http://schemas.openxmlformats.org/drawingml/2006/picture">
                        <pic:nvPicPr>
                          <pic:cNvPr id="1259961501" name="Picture 1"/>
                          <pic:cNvPicPr>
                            <a:picLocks noChangeAspect="1"/>
                          </pic:cNvPicPr>
                        </pic:nvPicPr>
                        <pic:blipFill>
                          <a:blip r:embed="rId63" cstate="print"/>
                          <a:stretch>
                            <a:fillRect/>
                          </a:stretch>
                        </pic:blipFill>
                        <pic:spPr>
                          <a:xfrm>
                            <a:off x="0" y="0"/>
                            <a:ext cx="2749550" cy="1936750"/>
                          </a:xfrm>
                          <a:prstGeom prst="rect">
                            <a:avLst/>
                          </a:prstGeom>
                        </pic:spPr>
                      </pic:pic>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F8A881C">
              <v:group id="Group 24" style="position:absolute;margin-left:162.85pt;margin-top:9.65pt;width:364.5pt;height:153.4pt;z-index:251657232" coordsize="46291,19481" o:spid="_x0000_s1026" w14:anchorId="10020E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">
                <v:shape id="Picture 12" style="position:absolute;left:28130;width:18161;height:1948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">
                  <v:imagedata cropleft="8809f" cropright="10910f" o:title="" r:id="rId64"/>
                </v:shape>
                <v:shape id="Picture 1" style="position:absolute;width:27495;height:1936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">
                  <v:imagedata o:title="" r:id="rId65"/>
                </v:shape>
                <w10:wrap type="square"/>
              </v:group>
            </w:pict>
          </mc:Fallback>
        </mc:AlternateContent>
      </w:r>
      <w:r w:rsidR="00BF0651" w:rsidRPr="009779AB">
        <w:t>South Yarra</w:t>
      </w:r>
      <w:bookmarkEnd w:id="24"/>
    </w:p>
    <w:p w14:paraId="6A57575A" w14:textId="5F076E33" w:rsidR="00BF0651" w:rsidRPr="009779AB" w:rsidRDefault="00BF0651" w:rsidP="00BF0651">
      <w:pPr>
        <w:pStyle w:val="ListBulletlvl1"/>
        <w:numPr>
          <w:ilvl w:val="0"/>
          <w:numId w:val="0"/>
        </w:numPr>
        <w:ind w:right="-1"/>
        <w:rPr>
          <w:rStyle w:val="BoldCtrlShiftAltB"/>
          <w:rFonts w:asciiTheme="minorHAnsi" w:eastAsia="Calibri" w:hAnsiTheme="minorHAnsi" w:cstheme="minorHAnsi"/>
          <w:b/>
          <w:color w:val="auto"/>
          <w:sz w:val="24"/>
          <w:szCs w:val="24"/>
        </w:rPr>
      </w:pPr>
      <w:r w:rsidRPr="009779AB">
        <w:rPr>
          <w:rStyle w:val="BoldCtrlShiftAltB"/>
          <w:rFonts w:asciiTheme="minorHAnsi" w:eastAsia="Calibri" w:hAnsiTheme="minorHAnsi" w:cstheme="minorHAnsi"/>
          <w:b/>
          <w:color w:val="auto"/>
          <w:sz w:val="24"/>
          <w:szCs w:val="24"/>
        </w:rPr>
        <w:t>9</w:t>
      </w:r>
      <w:r w:rsidR="006D2CB0" w:rsidRPr="009779AB">
        <w:rPr>
          <w:rStyle w:val="BoldCtrlShiftAltB"/>
          <w:rFonts w:asciiTheme="minorHAnsi" w:eastAsia="Calibri" w:hAnsiTheme="minorHAnsi" w:cstheme="minorHAnsi"/>
          <w:b/>
          <w:color w:val="auto"/>
          <w:sz w:val="24"/>
          <w:szCs w:val="24"/>
        </w:rPr>
        <w:t>0</w:t>
      </w:r>
      <w:r w:rsidRPr="009779AB">
        <w:rPr>
          <w:rStyle w:val="BoldCtrlShiftAltB"/>
          <w:rFonts w:asciiTheme="minorHAnsi" w:eastAsia="Calibri" w:hAnsiTheme="minorHAnsi" w:cstheme="minorHAnsi"/>
          <w:b/>
          <w:color w:val="auto"/>
          <w:sz w:val="24"/>
          <w:szCs w:val="24"/>
        </w:rPr>
        <w:t xml:space="preserve">% support for a neighbourhood battery project in the </w:t>
      </w:r>
      <w:r w:rsidR="00F11B6D" w:rsidRPr="009779AB">
        <w:rPr>
          <w:rStyle w:val="BoldCtrlShiftAltB"/>
          <w:rFonts w:asciiTheme="minorHAnsi" w:eastAsia="Calibri" w:hAnsiTheme="minorHAnsi" w:cstheme="minorHAnsi"/>
          <w:b/>
          <w:color w:val="auto"/>
          <w:sz w:val="24"/>
          <w:szCs w:val="24"/>
        </w:rPr>
        <w:t>South Yarra</w:t>
      </w:r>
      <w:r w:rsidRPr="009779AB">
        <w:rPr>
          <w:rStyle w:val="BoldCtrlShiftAltB"/>
          <w:rFonts w:asciiTheme="minorHAnsi" w:eastAsia="Calibri" w:hAnsiTheme="minorHAnsi" w:cstheme="minorHAnsi"/>
          <w:b/>
          <w:color w:val="auto"/>
          <w:sz w:val="24"/>
          <w:szCs w:val="24"/>
        </w:rPr>
        <w:t xml:space="preserve"> area</w:t>
      </w:r>
    </w:p>
    <w:p w14:paraId="33BF0F95" w14:textId="13E6A9B6" w:rsidR="00BF0651" w:rsidRPr="009779AB" w:rsidRDefault="00BF0651" w:rsidP="00BF0651">
      <w:pPr>
        <w:ind w:right="-1"/>
      </w:pPr>
      <w:r w:rsidRPr="009779AB">
        <w:t xml:space="preserve">Participants expressed support for neighbourhood batteries </w:t>
      </w:r>
      <w:r w:rsidR="00F83D28" w:rsidRPr="009779AB">
        <w:t xml:space="preserve">as </w:t>
      </w:r>
      <w:r w:rsidR="00811681" w:rsidRPr="009779AB">
        <w:t>they</w:t>
      </w:r>
      <w:r w:rsidR="00F83D28" w:rsidRPr="009779AB">
        <w:t xml:space="preserve"> aligned with the</w:t>
      </w:r>
      <w:r w:rsidR="009555B4" w:rsidRPr="009779AB">
        <w:t xml:space="preserve">ir support for renewable energy. </w:t>
      </w:r>
      <w:r w:rsidRPr="009779AB">
        <w:t xml:space="preserve"> </w:t>
      </w:r>
    </w:p>
    <w:p w14:paraId="7D203E95" w14:textId="25A6D303" w:rsidR="00D05B87" w:rsidRPr="009779AB" w:rsidRDefault="00D05B87" w:rsidP="00D05B87">
      <w:pPr>
        <w:spacing w:before="240"/>
        <w:ind w:right="-1"/>
        <w:rPr>
          <w:rStyle w:val="BoldCtrlShiftAltB"/>
          <w:rFonts w:asciiTheme="minorHAnsi" w:eastAsia="Calibri" w:hAnsiTheme="minorHAnsi" w:cstheme="minorBidi"/>
          <w:b/>
          <w:bCs/>
        </w:rPr>
      </w:pPr>
      <w:r w:rsidRPr="009779AB">
        <w:rPr>
          <w:noProof/>
          <w:lang w:eastAsia="en-AU"/>
        </w:rPr>
        <mc:AlternateContent>
          <mc:Choice Requires="wps">
            <w:drawing>
              <wp:anchor distT="91440" distB="91440" distL="114300" distR="114300" simplePos="0" relativeHeight="251658252" behindDoc="1" locked="0" layoutInCell="1" allowOverlap="1" wp14:anchorId="0F5CA265" wp14:editId="22CBFE48">
                <wp:simplePos x="0" y="0"/>
                <wp:positionH relativeFrom="page">
                  <wp:posOffset>4710369</wp:posOffset>
                </wp:positionH>
                <wp:positionV relativeFrom="paragraph">
                  <wp:posOffset>293156</wp:posOffset>
                </wp:positionV>
                <wp:extent cx="2383790" cy="809625"/>
                <wp:effectExtent l="0" t="0" r="0" b="0"/>
                <wp:wrapTight wrapText="bothSides">
                  <wp:wrapPolygon edited="0">
                    <wp:start x="518" y="0"/>
                    <wp:lineTo x="518" y="20838"/>
                    <wp:lineTo x="21059" y="20838"/>
                    <wp:lineTo x="21059" y="0"/>
                    <wp:lineTo x="518" y="0"/>
                  </wp:wrapPolygon>
                </wp:wrapTight>
                <wp:docPr id="2030995121" name="Text Box 2030995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809625"/>
                        </a:xfrm>
                        <a:prstGeom prst="rect">
                          <a:avLst/>
                        </a:prstGeom>
                        <a:noFill/>
                        <a:ln w="9525">
                          <a:noFill/>
                          <a:miter lim="800000"/>
                          <a:headEnd/>
                          <a:tailEnd/>
                        </a:ln>
                      </wps:spPr>
                      <wps:txbx>
                        <w:txbxContent>
                          <w:p w14:paraId="261CF1A7" w14:textId="17488438" w:rsidR="00A514A8" w:rsidRPr="009779AB" w:rsidRDefault="00A514A8" w:rsidP="00BF0651">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“The power grid has to change and this feels like a good first step in that direction.” –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3386B3F">
              <v:shape id="Text Box 2030995121" style="position:absolute;margin-left:370.9pt;margin-top:23.1pt;width:187.7pt;height:63.75pt;z-index:-251658228;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" w14:anchorId="0F5CA265">
                <v:textbox>
                  <w:txbxContent>
                    <w:p w:rsidRPr="009779AB" w:rsidR="00A514A8" w:rsidP="00BF0651" w:rsidRDefault="00A514A8" w14:paraId="247253DF" w14:textId="17488438">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“The power grid has to change and this feels like a good first step in that direction.” – Survey participant</w:t>
                      </w:r>
                    </w:p>
                  </w:txbxContent>
                </v:textbox>
                <w10:wrap type="tight" anchorx="page"/>
              </v:shape>
            </w:pict>
          </mc:Fallback>
        </mc:AlternateContent>
      </w:r>
      <w:r w:rsidRPr="009779AB">
        <w:rPr>
          <w:rStyle w:val="BoldCtrlShiftAltB"/>
          <w:rFonts w:asciiTheme="minorHAnsi" w:eastAsia="Calibri" w:hAnsiTheme="minorHAnsi" w:cstheme="minorBidi"/>
          <w:b/>
          <w:bCs/>
        </w:rPr>
        <w:t xml:space="preserve">All operating models received relatively even levels of support. </w:t>
      </w:r>
    </w:p>
    <w:p w14:paraId="0D953499" w14:textId="2550BE72" w:rsidR="00BF0651" w:rsidRPr="009779AB" w:rsidRDefault="00D05B87" w:rsidP="1C8C1C99">
      <w:pPr>
        <w:ind w:right="-1"/>
        <w:rPr>
          <w:rStyle w:val="BoldCtrlShiftAltB"/>
          <w:rFonts w:asciiTheme="minorHAnsi" w:eastAsia="Calibri" w:hAnsiTheme="minorHAnsi" w:cstheme="minorBidi"/>
        </w:rPr>
      </w:pPr>
      <w:r w:rsidRPr="009779AB">
        <w:rPr>
          <w:noProof/>
          <w:lang w:eastAsia="en-AU"/>
        </w:rPr>
        <w:drawing>
          <wp:anchor distT="0" distB="0" distL="114300" distR="114300" simplePos="0" relativeHeight="251658251" behindDoc="0" locked="0" layoutInCell="1" allowOverlap="1" wp14:anchorId="7A28D77C" wp14:editId="0D26CD12">
            <wp:simplePos x="0" y="0"/>
            <wp:positionH relativeFrom="column">
              <wp:posOffset>-319</wp:posOffset>
            </wp:positionH>
            <wp:positionV relativeFrom="paragraph">
              <wp:posOffset>68832</wp:posOffset>
            </wp:positionV>
            <wp:extent cx="554990" cy="554990"/>
            <wp:effectExtent l="0" t="0" r="0" b="0"/>
            <wp:wrapSquare wrapText="bothSides"/>
            <wp:docPr id="1371327579" name="Picture 1371327579"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7CFD" w:rsidRPr="009779AB">
        <w:t xml:space="preserve">Financial viability was identified as important </w:t>
      </w:r>
      <w:r w:rsidR="00EE46AC" w:rsidRPr="009779AB">
        <w:t xml:space="preserve">along with </w:t>
      </w:r>
      <w:r w:rsidR="00467CFD" w:rsidRPr="009779AB">
        <w:t>being future</w:t>
      </w:r>
      <w:r w:rsidR="00EE46AC" w:rsidRPr="009779AB">
        <w:t>-</w:t>
      </w:r>
      <w:r w:rsidR="00467CFD" w:rsidRPr="009779AB">
        <w:t xml:space="preserve">focused, including options to purchase more </w:t>
      </w:r>
      <w:r w:rsidR="009F5036" w:rsidRPr="009779AB">
        <w:t xml:space="preserve">neighbourhood </w:t>
      </w:r>
      <w:r w:rsidR="00467CFD" w:rsidRPr="009779AB">
        <w:t xml:space="preserve">batteries from any revenues and </w:t>
      </w:r>
      <w:r w:rsidR="0080725D" w:rsidRPr="009779AB">
        <w:t>making solar</w:t>
      </w:r>
      <w:r w:rsidR="00BF0651" w:rsidRPr="009779AB">
        <w:rPr>
          <w:rStyle w:val="BoldCtrlShiftAltB"/>
          <w:rFonts w:asciiTheme="minorHAnsi" w:eastAsia="Calibri" w:hAnsiTheme="minorHAnsi" w:cstheme="minorBidi"/>
        </w:rPr>
        <w:t xml:space="preserve"> </w:t>
      </w:r>
      <w:r w:rsidR="009E1905" w:rsidRPr="009779AB">
        <w:rPr>
          <w:rStyle w:val="BoldCtrlShiftAltB"/>
          <w:rFonts w:asciiTheme="minorHAnsi" w:eastAsia="Calibri" w:hAnsiTheme="minorHAnsi" w:cstheme="minorBidi"/>
        </w:rPr>
        <w:t xml:space="preserve">more accessible. </w:t>
      </w:r>
    </w:p>
    <w:p w14:paraId="300F9C96" w14:textId="6717596E" w:rsidR="00BF0651" w:rsidRPr="009779AB" w:rsidRDefault="00444AC0" w:rsidP="00BF0651">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noProof/>
          <w:lang w:eastAsia="en-AU"/>
        </w:rPr>
        <w:drawing>
          <wp:inline distT="0" distB="0" distL="0" distR="0" wp14:anchorId="6101163D" wp14:editId="42CA5478">
            <wp:extent cx="6821805" cy="1402080"/>
            <wp:effectExtent l="0" t="0" r="0" b="7620"/>
            <wp:docPr id="867044378" name="Picture 86704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21805" cy="1402080"/>
                    </a:xfrm>
                    <a:prstGeom prst="rect">
                      <a:avLst/>
                    </a:prstGeom>
                    <a:noFill/>
                  </pic:spPr>
                </pic:pic>
              </a:graphicData>
            </a:graphic>
          </wp:inline>
        </w:drawing>
      </w:r>
    </w:p>
    <w:p w14:paraId="61F6F983" w14:textId="73558C48" w:rsidR="00BF0651" w:rsidRPr="009779AB" w:rsidRDefault="00BF0651" w:rsidP="00D05B87">
      <w:pPr>
        <w:spacing w:before="240"/>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Support for other benefits neighbourhood batteries could provide</w:t>
      </w:r>
    </w:p>
    <w:p w14:paraId="28695FA0" w14:textId="77777777" w:rsidR="001779ED" w:rsidRPr="009779AB" w:rsidRDefault="00BF0651" w:rsidP="001779ED">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7F139F32" w14:textId="19BD1B2F" w:rsidR="001779ED" w:rsidRPr="009779AB" w:rsidRDefault="00BF0651" w:rsidP="00CF078D">
      <w:pPr>
        <w:pStyle w:val="ListParagraph"/>
        <w:numPr>
          <w:ilvl w:val="0"/>
          <w:numId w:val="17"/>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A </w:t>
      </w:r>
      <w:r w:rsidR="001779ED" w:rsidRPr="009779AB">
        <w:rPr>
          <w:rStyle w:val="BoldCtrlShiftAltB"/>
          <w:rFonts w:asciiTheme="minorHAnsi" w:eastAsia="Calibri" w:hAnsiTheme="minorHAnsi" w:cstheme="minorHAnsi"/>
        </w:rPr>
        <w:t xml:space="preserve">dedicated renewable electricity plan </w:t>
      </w:r>
      <w:r w:rsidR="00022C5E" w:rsidRPr="009779AB">
        <w:rPr>
          <w:rStyle w:val="BoldCtrlShiftAltB"/>
          <w:rFonts w:asciiTheme="minorHAnsi" w:eastAsia="Calibri" w:hAnsiTheme="minorHAnsi" w:cstheme="minorHAnsi"/>
        </w:rPr>
        <w:t>that</w:t>
      </w:r>
      <w:r w:rsidR="001779ED" w:rsidRPr="009779AB">
        <w:rPr>
          <w:rStyle w:val="BoldCtrlShiftAltB"/>
          <w:rFonts w:asciiTheme="minorHAnsi" w:eastAsia="Calibri" w:hAnsiTheme="minorHAnsi" w:cstheme="minorHAnsi"/>
        </w:rPr>
        <w:t xml:space="preserve"> solar panel owners can sign up to </w:t>
      </w:r>
    </w:p>
    <w:p w14:paraId="5165EC90" w14:textId="0E1FB06C" w:rsidR="00BF0651" w:rsidRPr="009779AB" w:rsidRDefault="00BB287F" w:rsidP="00CF078D">
      <w:pPr>
        <w:pStyle w:val="ListParagraph"/>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The opportunity to own or invest </w:t>
      </w:r>
    </w:p>
    <w:p w14:paraId="4E3122CF" w14:textId="4418FFF2" w:rsidR="00BF0651" w:rsidRPr="009779AB" w:rsidRDefault="00BF0651"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Publicly accessible electric vehicle charging points</w:t>
      </w:r>
      <w:r w:rsidR="00BB287F" w:rsidRPr="009779AB">
        <w:rPr>
          <w:rStyle w:val="BoldCtrlShiftAltB"/>
          <w:rFonts w:asciiTheme="minorHAnsi" w:eastAsia="Calibri" w:hAnsiTheme="minorHAnsi" w:cstheme="minorHAnsi"/>
        </w:rPr>
        <w:t>.</w:t>
      </w:r>
    </w:p>
    <w:p w14:paraId="05B1E737" w14:textId="7B0CF586" w:rsidR="00BF0651" w:rsidRPr="009779AB" w:rsidRDefault="00BF0651" w:rsidP="00D05B87">
      <w:pPr>
        <w:pStyle w:val="ListBulletlvl1"/>
        <w:numPr>
          <w:ilvl w:val="0"/>
          <w:numId w:val="0"/>
        </w:numPr>
        <w:spacing w:before="240"/>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14FFD27E" w14:textId="5A48AF2E" w:rsidR="00BF0651" w:rsidRPr="009779AB" w:rsidRDefault="00972F22" w:rsidP="00BF0651">
      <w:pPr>
        <w:pStyle w:val="ListBulletlvl1"/>
        <w:numPr>
          <w:ilvl w:val="0"/>
          <w:numId w:val="0"/>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Participants raised very few concerns about neighbourhood batteries. </w:t>
      </w:r>
      <w:r w:rsidR="000B60DE" w:rsidRPr="009779AB">
        <w:rPr>
          <w:rStyle w:val="BoldCtrlShiftAltB"/>
          <w:rFonts w:asciiTheme="minorHAnsi" w:eastAsia="Calibri" w:hAnsiTheme="minorHAnsi" w:cstheme="minorHAnsi"/>
        </w:rPr>
        <w:t>One participant comment</w:t>
      </w:r>
      <w:r w:rsidR="00C86913" w:rsidRPr="009779AB">
        <w:rPr>
          <w:rStyle w:val="BoldCtrlShiftAltB"/>
          <w:rFonts w:asciiTheme="minorHAnsi" w:eastAsia="Calibri" w:hAnsiTheme="minorHAnsi" w:cstheme="minorHAnsi"/>
        </w:rPr>
        <w:t>ed</w:t>
      </w:r>
      <w:r w:rsidR="000B60DE" w:rsidRPr="009779AB">
        <w:rPr>
          <w:rStyle w:val="BoldCtrlShiftAltB"/>
          <w:rFonts w:asciiTheme="minorHAnsi" w:eastAsia="Calibri" w:hAnsiTheme="minorHAnsi" w:cstheme="minorHAnsi"/>
        </w:rPr>
        <w:t xml:space="preserve"> on </w:t>
      </w:r>
      <w:r w:rsidR="00C86913" w:rsidRPr="009779AB">
        <w:rPr>
          <w:rStyle w:val="BoldCtrlShiftAltB"/>
          <w:rFonts w:asciiTheme="minorHAnsi" w:eastAsia="Calibri" w:hAnsiTheme="minorHAnsi" w:cstheme="minorHAnsi"/>
        </w:rPr>
        <w:t xml:space="preserve">the </w:t>
      </w:r>
      <w:r w:rsidR="000B60DE" w:rsidRPr="009779AB">
        <w:rPr>
          <w:rStyle w:val="BoldCtrlShiftAltB"/>
          <w:rFonts w:asciiTheme="minorHAnsi" w:eastAsia="Calibri" w:hAnsiTheme="minorHAnsi" w:cstheme="minorHAnsi"/>
        </w:rPr>
        <w:t>complex</w:t>
      </w:r>
      <w:r w:rsidR="00C86913" w:rsidRPr="009779AB">
        <w:rPr>
          <w:rStyle w:val="BoldCtrlShiftAltB"/>
          <w:rFonts w:asciiTheme="minorHAnsi" w:eastAsia="Calibri" w:hAnsiTheme="minorHAnsi" w:cstheme="minorHAnsi"/>
        </w:rPr>
        <w:t>ity</w:t>
      </w:r>
      <w:r w:rsidR="000B60DE" w:rsidRPr="009779AB">
        <w:rPr>
          <w:rStyle w:val="BoldCtrlShiftAltB"/>
          <w:rFonts w:asciiTheme="minorHAnsi" w:eastAsia="Calibri" w:hAnsiTheme="minorHAnsi" w:cstheme="minorHAnsi"/>
        </w:rPr>
        <w:t xml:space="preserve"> </w:t>
      </w:r>
      <w:r w:rsidR="002623FB" w:rsidRPr="009779AB">
        <w:rPr>
          <w:rStyle w:val="BoldCtrlShiftAltB"/>
          <w:rFonts w:asciiTheme="minorHAnsi" w:eastAsia="Calibri" w:hAnsiTheme="minorHAnsi" w:cstheme="minorHAnsi"/>
        </w:rPr>
        <w:t xml:space="preserve">of </w:t>
      </w:r>
      <w:r w:rsidR="000B60DE" w:rsidRPr="009779AB">
        <w:rPr>
          <w:rStyle w:val="BoldCtrlShiftAltB"/>
          <w:rFonts w:asciiTheme="minorHAnsi" w:eastAsia="Calibri" w:hAnsiTheme="minorHAnsi" w:cstheme="minorHAnsi"/>
        </w:rPr>
        <w:t xml:space="preserve">the models, another </w:t>
      </w:r>
      <w:r w:rsidR="009F5036" w:rsidRPr="009779AB">
        <w:rPr>
          <w:rStyle w:val="BoldCtrlShiftAltB"/>
          <w:rFonts w:asciiTheme="minorHAnsi" w:eastAsia="Calibri" w:hAnsiTheme="minorHAnsi" w:cstheme="minorHAnsi"/>
        </w:rPr>
        <w:t xml:space="preserve">asked about </w:t>
      </w:r>
      <w:r w:rsidR="000B60DE" w:rsidRPr="009779AB">
        <w:rPr>
          <w:rStyle w:val="BoldCtrlShiftAltB"/>
          <w:rFonts w:asciiTheme="minorHAnsi" w:eastAsia="Calibri" w:hAnsiTheme="minorHAnsi" w:cstheme="minorHAnsi"/>
        </w:rPr>
        <w:t xml:space="preserve">the social procurement </w:t>
      </w:r>
      <w:r w:rsidR="00477F90" w:rsidRPr="009779AB">
        <w:rPr>
          <w:rStyle w:val="BoldCtrlShiftAltB"/>
          <w:rFonts w:asciiTheme="minorHAnsi" w:eastAsia="Calibri" w:hAnsiTheme="minorHAnsi" w:cstheme="minorHAnsi"/>
        </w:rPr>
        <w:t>practices in place to deliver the projects</w:t>
      </w:r>
      <w:r w:rsidR="00892BE1" w:rsidRPr="009779AB">
        <w:rPr>
          <w:rStyle w:val="BoldCtrlShiftAltB"/>
          <w:rFonts w:asciiTheme="minorHAnsi" w:eastAsia="Calibri" w:hAnsiTheme="minorHAnsi" w:cstheme="minorHAnsi"/>
        </w:rPr>
        <w:t xml:space="preserve"> and another </w:t>
      </w:r>
      <w:r w:rsidR="009F5036" w:rsidRPr="009779AB">
        <w:rPr>
          <w:rStyle w:val="BoldCtrlShiftAltB"/>
          <w:rFonts w:asciiTheme="minorHAnsi" w:eastAsia="Calibri" w:hAnsiTheme="minorHAnsi" w:cstheme="minorHAnsi"/>
        </w:rPr>
        <w:t>questioned</w:t>
      </w:r>
      <w:r w:rsidR="00E102A5" w:rsidRPr="009779AB">
        <w:rPr>
          <w:rStyle w:val="BoldCtrlShiftAltB"/>
          <w:rFonts w:asciiTheme="minorHAnsi" w:eastAsia="Calibri" w:hAnsiTheme="minorHAnsi" w:cstheme="minorHAnsi"/>
        </w:rPr>
        <w:t xml:space="preserve"> </w:t>
      </w:r>
      <w:r w:rsidR="00892BE1" w:rsidRPr="009779AB">
        <w:rPr>
          <w:rStyle w:val="BoldCtrlShiftAltB"/>
          <w:rFonts w:asciiTheme="minorHAnsi" w:eastAsia="Calibri" w:hAnsiTheme="minorHAnsi" w:cstheme="minorHAnsi"/>
        </w:rPr>
        <w:t xml:space="preserve">how they are funded.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410"/>
        <w:gridCol w:w="2245"/>
      </w:tblGrid>
      <w:tr w:rsidR="00D05B87" w:rsidRPr="009779AB" w14:paraId="3A4B84DD" w14:textId="77777777" w:rsidTr="00340B40">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4227331E" w14:textId="77777777" w:rsidR="00D05B87" w:rsidRPr="009779AB" w:rsidRDefault="00D05B87" w:rsidP="00340B40">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options</w:t>
            </w:r>
          </w:p>
        </w:tc>
        <w:tc>
          <w:tcPr>
            <w:tcW w:w="2410" w:type="dxa"/>
            <w:tcBorders>
              <w:top w:val="single" w:sz="18" w:space="0" w:color="FDB917" w:themeColor="accent1"/>
              <w:bottom w:val="single" w:sz="18" w:space="0" w:color="FDB917" w:themeColor="accent1"/>
            </w:tcBorders>
          </w:tcPr>
          <w:p w14:paraId="74E0EDD2" w14:textId="0AC2D1D9" w:rsidR="00D05B87" w:rsidRPr="009779AB" w:rsidRDefault="00D05B87"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04" behindDoc="0" locked="0" layoutInCell="1" allowOverlap="1" wp14:anchorId="7E34E839" wp14:editId="4EBDE005">
                  <wp:simplePos x="0" y="0"/>
                  <wp:positionH relativeFrom="column">
                    <wp:posOffset>635</wp:posOffset>
                  </wp:positionH>
                  <wp:positionV relativeFrom="paragraph">
                    <wp:posOffset>71120</wp:posOffset>
                  </wp:positionV>
                  <wp:extent cx="1125822" cy="778916"/>
                  <wp:effectExtent l="0" t="0" r="0" b="2540"/>
                  <wp:wrapThrough wrapText="bothSides">
                    <wp:wrapPolygon edited="0">
                      <wp:start x="0" y="0"/>
                      <wp:lineTo x="0" y="21142"/>
                      <wp:lineTo x="21210" y="21142"/>
                      <wp:lineTo x="21210" y="0"/>
                      <wp:lineTo x="0" y="0"/>
                    </wp:wrapPolygon>
                  </wp:wrapThrough>
                  <wp:docPr id="51302287" name="Picture 51302287"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50% support</w:t>
            </w:r>
          </w:p>
        </w:tc>
        <w:tc>
          <w:tcPr>
            <w:tcW w:w="2245" w:type="dxa"/>
            <w:tcBorders>
              <w:top w:val="single" w:sz="18" w:space="0" w:color="FDB917" w:themeColor="accent1"/>
              <w:bottom w:val="single" w:sz="18" w:space="0" w:color="FDB917" w:themeColor="accent1"/>
              <w:right w:val="single" w:sz="18" w:space="0" w:color="FDB917" w:themeColor="accent1"/>
            </w:tcBorders>
          </w:tcPr>
          <w:p w14:paraId="74108F04" w14:textId="2D7A3753" w:rsidR="00D05B87" w:rsidRPr="009779AB" w:rsidRDefault="00D05B87"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03" behindDoc="0" locked="0" layoutInCell="1" allowOverlap="1" wp14:anchorId="65480FD5" wp14:editId="18944D6D">
                  <wp:simplePos x="0" y="0"/>
                  <wp:positionH relativeFrom="column">
                    <wp:posOffset>-635</wp:posOffset>
                  </wp:positionH>
                  <wp:positionV relativeFrom="paragraph">
                    <wp:posOffset>92075</wp:posOffset>
                  </wp:positionV>
                  <wp:extent cx="1150890" cy="767705"/>
                  <wp:effectExtent l="0" t="0" r="0" b="0"/>
                  <wp:wrapThrough wrapText="bothSides">
                    <wp:wrapPolygon edited="0">
                      <wp:start x="0" y="0"/>
                      <wp:lineTo x="0" y="20921"/>
                      <wp:lineTo x="21099" y="20921"/>
                      <wp:lineTo x="21099" y="0"/>
                      <wp:lineTo x="0" y="0"/>
                    </wp:wrapPolygon>
                  </wp:wrapThrough>
                  <wp:docPr id="1698155970" name="Picture 1698155970" descr="A fence with a painting on it&#10;&#10;Description automatically generated">
                    <a:extLst xmlns:a="http://schemas.openxmlformats.org/drawingml/2006/main">
                      <a:ext uri="{FF2B5EF4-FFF2-40B4-BE49-F238E27FC236}">
                        <a16:creationId xmlns:a16="http://schemas.microsoft.com/office/drawing/2014/main" id="{60889482-1FF1-E82A-327F-DE0EB69FF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fence with a painting on it&#10;&#10;Description automatically generated">
                            <a:extLst>
                              <a:ext uri="{FF2B5EF4-FFF2-40B4-BE49-F238E27FC236}">
                                <a16:creationId xmlns:a16="http://schemas.microsoft.com/office/drawing/2014/main" id="{60889482-1FF1-E82A-327F-DE0EB69FF413}"/>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0890" cy="767705"/>
                          </a:xfrm>
                          <a:prstGeom prst="rect">
                            <a:avLst/>
                          </a:prstGeom>
                        </pic:spPr>
                      </pic:pic>
                    </a:graphicData>
                  </a:graphic>
                </wp:anchor>
              </w:drawing>
            </w:r>
            <w:r w:rsidRPr="009779AB">
              <w:rPr>
                <w:rStyle w:val="BoldCtrlShiftAltB"/>
                <w:rFonts w:asciiTheme="minorHAnsi" w:eastAsia="Calibri" w:hAnsiTheme="minorHAnsi" w:cstheme="minorHAnsi"/>
              </w:rPr>
              <w:t>25% support</w:t>
            </w:r>
          </w:p>
        </w:tc>
      </w:tr>
    </w:tbl>
    <w:p w14:paraId="0050873C" w14:textId="0282494F" w:rsidR="00BF0651" w:rsidRPr="009779AB" w:rsidRDefault="00BF0651" w:rsidP="00D05B87">
      <w:pPr>
        <w:pStyle w:val="ListBulletlvl1"/>
        <w:numPr>
          <w:ilvl w:val="0"/>
          <w:numId w:val="0"/>
        </w:numPr>
        <w:spacing w:before="240"/>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2C60BEF9" w14:textId="05AADB35" w:rsidR="00BF0651" w:rsidRPr="009779AB" w:rsidRDefault="007209D2" w:rsidP="00BF0651">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Participants identified Fawkner Park as a potential location. </w:t>
      </w:r>
    </w:p>
    <w:p w14:paraId="168B1673" w14:textId="6F467B55" w:rsidR="00BF0651" w:rsidRPr="009779AB" w:rsidRDefault="00633418" w:rsidP="00BF0651">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Seven</w:t>
      </w:r>
      <w:r w:rsidR="00BF0651" w:rsidRPr="009779AB">
        <w:rPr>
          <w:rStyle w:val="BoldCtrlShiftAltB"/>
          <w:rFonts w:asciiTheme="minorHAnsi" w:eastAsia="Calibri" w:hAnsiTheme="minorHAnsi" w:cstheme="minorHAnsi"/>
        </w:rPr>
        <w:t xml:space="preserve"> survey participants commented on this project area, and </w:t>
      </w:r>
      <w:r w:rsidR="00B643E2" w:rsidRPr="009779AB">
        <w:rPr>
          <w:rStyle w:val="BoldCtrlShiftAltB"/>
          <w:rFonts w:asciiTheme="minorHAnsi" w:eastAsia="Calibri" w:hAnsiTheme="minorHAnsi" w:cstheme="minorHAnsi"/>
        </w:rPr>
        <w:t>five</w:t>
      </w:r>
      <w:r w:rsidR="00BF0651" w:rsidRPr="009779AB">
        <w:rPr>
          <w:rStyle w:val="BoldCtrlShiftAltB"/>
          <w:rFonts w:asciiTheme="minorHAnsi" w:eastAsia="Calibri" w:hAnsiTheme="minorHAnsi" w:cstheme="minorHAnsi"/>
        </w:rPr>
        <w:t xml:space="preserve"> people attended the pop-up. </w:t>
      </w:r>
    </w:p>
    <w:bookmarkStart w:id="25" w:name="_Toc148693254"/>
    <w:p w14:paraId="5F0375A8" w14:textId="71EF119B" w:rsidR="004F06A7" w:rsidRPr="009779AB" w:rsidRDefault="00C44764" w:rsidP="004F06A7">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83" behindDoc="0" locked="0" layoutInCell="1" allowOverlap="1" wp14:anchorId="077DEB24" wp14:editId="4ED23D58">
                <wp:simplePos x="0" y="0"/>
                <wp:positionH relativeFrom="column">
                  <wp:posOffset>2333918</wp:posOffset>
                </wp:positionH>
                <wp:positionV relativeFrom="paragraph">
                  <wp:posOffset>1123</wp:posOffset>
                </wp:positionV>
                <wp:extent cx="4475138" cy="1539875"/>
                <wp:effectExtent l="0" t="0" r="1905" b="3175"/>
                <wp:wrapSquare wrapText="bothSides"/>
                <wp:docPr id="1001678251" name="Group 1001678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5138" cy="1539875"/>
                          <a:chOff x="232114" y="197012"/>
                          <a:chExt cx="4475077" cy="1540411"/>
                        </a:xfrm>
                      </wpg:grpSpPr>
                      <pic:pic xmlns:pic="http://schemas.openxmlformats.org/drawingml/2006/picture">
                        <pic:nvPicPr>
                          <pic:cNvPr id="1965782607" name="Picture 1"/>
                          <pic:cNvPicPr>
                            <a:picLocks noChangeAspect="1"/>
                          </pic:cNvPicPr>
                        </pic:nvPicPr>
                        <pic:blipFill rotWithShape="1">
                          <a:blip r:embed="rId67" cstate="print"/>
                          <a:srcRect l="7843" t="9812" b="11145"/>
                          <a:stretch/>
                        </pic:blipFill>
                        <pic:spPr>
                          <a:xfrm>
                            <a:off x="232114" y="197012"/>
                            <a:ext cx="2727621" cy="1540411"/>
                          </a:xfrm>
                          <a:prstGeom prst="rect">
                            <a:avLst/>
                          </a:prstGeom>
                        </pic:spPr>
                      </pic:pic>
                      <pic:pic xmlns:pic="http://schemas.openxmlformats.org/drawingml/2006/picture">
                        <pic:nvPicPr>
                          <pic:cNvPr id="429249339" name="Picture 14" descr="A group of people standing next to a display of paper&#10;&#10;Description automatically generated"/>
                          <pic:cNvPicPr>
                            <a:picLocks noChangeAspect="1"/>
                          </pic:cNvPicPr>
                        </pic:nvPicPr>
                        <pic:blipFill rotWithShape="1">
                          <a:blip r:embed="rId68" cstate="print"/>
                          <a:srcRect r="33819" b="22870"/>
                          <a:stretch/>
                        </pic:blipFill>
                        <pic:spPr bwMode="auto">
                          <a:xfrm>
                            <a:off x="2992056" y="197012"/>
                            <a:ext cx="1715135" cy="149869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5C08AD3">
              <v:group id="Group 22" style="position:absolute;margin-left:183.75pt;margin-top:.1pt;width:352.35pt;height:121.25pt;z-index:251658289" coordsize="44750,15404" coordorigin="2321,1970" o:spid="_x0000_s1026" w14:anchorId="586A55A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">
                <v:shape id="Picture 1" style="position:absolute;left:2321;top:1970;width:27276;height:1540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">
                  <v:imagedata cropleft="5140f" croptop="6430f" cropbottom="7304f" o:title="" r:id="rId69"/>
                </v:shape>
                <v:shape id="Picture 14" style="position:absolute;left:29920;top:1970;width:17151;height:14987;visibility:visible;mso-wrap-style:square" alt="A group of people standing next to a display of paper&#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">
                  <v:imagedata cropright="22164f" cropbottom="14988f" o:title="A group of people standing next to a display of paper&#10;&#10;Description automatically generated" r:id="rId70"/>
                </v:shape>
                <w10:wrap type="square"/>
              </v:group>
            </w:pict>
          </mc:Fallback>
        </mc:AlternateContent>
      </w:r>
      <w:r w:rsidR="004F06A7" w:rsidRPr="009779AB">
        <w:t>Carlton and Fitzroy</w:t>
      </w:r>
      <w:bookmarkEnd w:id="25"/>
    </w:p>
    <w:p w14:paraId="22C59F66" w14:textId="53797096" w:rsidR="004F06A7" w:rsidRPr="009779AB" w:rsidRDefault="004F06A7" w:rsidP="004F06A7">
      <w:pPr>
        <w:pStyle w:val="ListBulletlvl1"/>
        <w:numPr>
          <w:ilvl w:val="0"/>
          <w:numId w:val="0"/>
        </w:numPr>
        <w:ind w:right="-1"/>
        <w:rPr>
          <w:rStyle w:val="BoldCtrlShiftAltB"/>
          <w:rFonts w:asciiTheme="minorHAnsi" w:eastAsia="Calibri" w:hAnsiTheme="minorHAnsi" w:cstheme="minorHAnsi"/>
          <w:b/>
          <w:color w:val="auto"/>
          <w:sz w:val="24"/>
          <w:szCs w:val="24"/>
        </w:rPr>
      </w:pPr>
      <w:r w:rsidRPr="009779AB">
        <w:rPr>
          <w:rStyle w:val="BoldCtrlShiftAltB"/>
          <w:rFonts w:asciiTheme="minorHAnsi" w:eastAsia="Calibri" w:hAnsiTheme="minorHAnsi" w:cstheme="minorHAnsi"/>
          <w:b/>
          <w:color w:val="auto"/>
          <w:sz w:val="24"/>
          <w:szCs w:val="24"/>
        </w:rPr>
        <w:t>9</w:t>
      </w:r>
      <w:r w:rsidR="00BD567A" w:rsidRPr="009779AB">
        <w:rPr>
          <w:rStyle w:val="BoldCtrlShiftAltB"/>
          <w:rFonts w:asciiTheme="minorHAnsi" w:eastAsia="Calibri" w:hAnsiTheme="minorHAnsi" w:cstheme="minorHAnsi"/>
          <w:b/>
          <w:color w:val="auto"/>
          <w:sz w:val="24"/>
          <w:szCs w:val="24"/>
        </w:rPr>
        <w:t>5</w:t>
      </w:r>
      <w:r w:rsidRPr="009779AB">
        <w:rPr>
          <w:rStyle w:val="BoldCtrlShiftAltB"/>
          <w:rFonts w:asciiTheme="minorHAnsi" w:eastAsia="Calibri" w:hAnsiTheme="minorHAnsi" w:cstheme="minorHAnsi"/>
          <w:b/>
          <w:color w:val="auto"/>
          <w:sz w:val="24"/>
          <w:szCs w:val="24"/>
        </w:rPr>
        <w:t xml:space="preserve">% support for a neighbourhood battery project in the </w:t>
      </w:r>
      <w:r w:rsidR="00BD567A" w:rsidRPr="009779AB">
        <w:rPr>
          <w:rStyle w:val="BoldCtrlShiftAltB"/>
          <w:rFonts w:asciiTheme="minorHAnsi" w:eastAsia="Calibri" w:hAnsiTheme="minorHAnsi" w:cstheme="minorHAnsi"/>
          <w:b/>
          <w:color w:val="auto"/>
          <w:sz w:val="24"/>
          <w:szCs w:val="24"/>
        </w:rPr>
        <w:t>Carlton and Fitzroy areas</w:t>
      </w:r>
    </w:p>
    <w:p w14:paraId="08D89230" w14:textId="4BE886F7" w:rsidR="00260FA5" w:rsidRPr="009779AB" w:rsidRDefault="00431061" w:rsidP="004F06A7">
      <w:pPr>
        <w:ind w:right="-1"/>
      </w:pPr>
      <w:r w:rsidRPr="009779AB">
        <w:t>Participants</w:t>
      </w:r>
      <w:r w:rsidR="009E037C" w:rsidRPr="009779AB">
        <w:t>’</w:t>
      </w:r>
      <w:r w:rsidRPr="009779AB">
        <w:t xml:space="preserve"> support for neighbourhood batteries included reducing</w:t>
      </w:r>
      <w:r w:rsidR="00E45E85" w:rsidRPr="009779AB">
        <w:t xml:space="preserve"> emissions and reliance on fossil fuel </w:t>
      </w:r>
      <w:r w:rsidR="00472C38" w:rsidRPr="009779AB">
        <w:t>generation</w:t>
      </w:r>
      <w:r w:rsidRPr="009779AB">
        <w:t xml:space="preserve"> and</w:t>
      </w:r>
      <w:r w:rsidR="00472C38" w:rsidRPr="009779AB">
        <w:t xml:space="preserve"> </w:t>
      </w:r>
      <w:r w:rsidR="002D783B" w:rsidRPr="009779AB">
        <w:t xml:space="preserve">increasing access to renewable energy </w:t>
      </w:r>
      <w:r w:rsidRPr="009779AB">
        <w:t>for</w:t>
      </w:r>
      <w:r w:rsidR="002D783B" w:rsidRPr="009779AB">
        <w:t xml:space="preserve"> those in need and those </w:t>
      </w:r>
      <w:r w:rsidRPr="009779AB">
        <w:t>who</w:t>
      </w:r>
      <w:r w:rsidR="002D783B" w:rsidRPr="009779AB">
        <w:t xml:space="preserve"> can</w:t>
      </w:r>
      <w:r w:rsidR="009E037C" w:rsidRPr="009779AB">
        <w:t>’</w:t>
      </w:r>
      <w:r w:rsidR="002D783B" w:rsidRPr="009779AB">
        <w:t xml:space="preserve">t produce their own. </w:t>
      </w:r>
      <w:r w:rsidR="00F20E5D" w:rsidRPr="009779AB">
        <w:t>Other</w:t>
      </w:r>
      <w:r w:rsidRPr="009779AB">
        <w:t>s</w:t>
      </w:r>
      <w:r w:rsidR="00F20E5D" w:rsidRPr="009779AB">
        <w:t xml:space="preserve"> see it as a tangible benefit for a</w:t>
      </w:r>
      <w:r w:rsidRPr="009779AB">
        <w:t>n</w:t>
      </w:r>
      <w:r w:rsidR="00F20E5D" w:rsidRPr="009779AB">
        <w:t xml:space="preserve"> </w:t>
      </w:r>
      <w:r w:rsidRPr="009779AB">
        <w:t>environmentally conscious community</w:t>
      </w:r>
      <w:r w:rsidR="00F20E5D" w:rsidRPr="009779AB">
        <w:t xml:space="preserve">. </w:t>
      </w:r>
    </w:p>
    <w:p w14:paraId="74FABFA1" w14:textId="1F39B943" w:rsidR="004F06A7" w:rsidRPr="009779AB" w:rsidRDefault="004F06A7" w:rsidP="004F06A7">
      <w:pPr>
        <w:ind w:right="-1"/>
        <w:rPr>
          <w:rStyle w:val="BoldCtrlShiftAltB"/>
          <w:rFonts w:asciiTheme="minorHAnsi" w:eastAsia="Calibri" w:hAnsiTheme="minorHAnsi" w:cstheme="minorHAnsi"/>
          <w:b/>
          <w:bCs/>
        </w:rPr>
      </w:pPr>
      <w:r w:rsidRPr="009779AB">
        <w:rPr>
          <w:noProof/>
          <w:lang w:eastAsia="en-AU"/>
        </w:rPr>
        <w:drawing>
          <wp:anchor distT="0" distB="0" distL="114300" distR="114300" simplePos="0" relativeHeight="251658282" behindDoc="0" locked="0" layoutInCell="1" allowOverlap="1" wp14:anchorId="21399258" wp14:editId="751A4DC7">
            <wp:simplePos x="0" y="0"/>
            <wp:positionH relativeFrom="column">
              <wp:posOffset>24130</wp:posOffset>
            </wp:positionH>
            <wp:positionV relativeFrom="paragraph">
              <wp:posOffset>48533</wp:posOffset>
            </wp:positionV>
            <wp:extent cx="554990" cy="554990"/>
            <wp:effectExtent l="0" t="0" r="0" b="0"/>
            <wp:wrapSquare wrapText="bothSides"/>
            <wp:docPr id="155123490" name="Picture 155123490"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66E7" w:rsidRPr="009779AB">
        <w:rPr>
          <w:rStyle w:val="BoldCtrlShiftAltB"/>
          <w:rFonts w:asciiTheme="minorHAnsi" w:eastAsia="Calibri" w:hAnsiTheme="minorHAnsi" w:cstheme="minorHAnsi"/>
          <w:b/>
          <w:bCs/>
        </w:rPr>
        <w:t>Close to 60%</w:t>
      </w:r>
      <w:r w:rsidRPr="009779AB">
        <w:rPr>
          <w:rStyle w:val="BoldCtrlShiftAltB"/>
          <w:rFonts w:asciiTheme="minorHAnsi" w:eastAsia="Calibri" w:hAnsiTheme="minorHAnsi" w:cstheme="minorHAnsi"/>
          <w:b/>
          <w:bCs/>
        </w:rPr>
        <w:t xml:space="preserve"> identified the solar sponge model as a first priority. </w:t>
      </w:r>
    </w:p>
    <w:p w14:paraId="52967AA0" w14:textId="6EE154CF" w:rsidR="004F06A7" w:rsidRPr="009779AB" w:rsidRDefault="004F06A7" w:rsidP="004F06A7">
      <w:pPr>
        <w:rPr>
          <w:rStyle w:val="BoldCtrlShiftAltB"/>
          <w:rFonts w:asciiTheme="minorHAnsi" w:eastAsia="Calibri" w:hAnsiTheme="minorHAnsi" w:cstheme="minorHAnsi"/>
        </w:rPr>
      </w:pPr>
      <w:r w:rsidRPr="009779AB">
        <w:t xml:space="preserve">Participants </w:t>
      </w:r>
      <w:r w:rsidRPr="009779AB">
        <w:rPr>
          <w:rStyle w:val="BoldCtrlShiftAltB"/>
          <w:rFonts w:asciiTheme="minorHAnsi" w:eastAsia="Calibri" w:hAnsiTheme="minorHAnsi" w:cstheme="minorHAnsi"/>
        </w:rPr>
        <w:t xml:space="preserve">like </w:t>
      </w:r>
      <w:r w:rsidR="006E21C1" w:rsidRPr="009779AB">
        <w:rPr>
          <w:rStyle w:val="BoldCtrlShiftAltB"/>
          <w:rFonts w:asciiTheme="minorHAnsi" w:eastAsia="Calibri" w:hAnsiTheme="minorHAnsi" w:cstheme="minorHAnsi"/>
        </w:rPr>
        <w:t xml:space="preserve">this model because it focuses on </w:t>
      </w:r>
      <w:r w:rsidR="00FF3EF2" w:rsidRPr="009779AB">
        <w:rPr>
          <w:rStyle w:val="BoldCtrlShiftAltB"/>
          <w:rFonts w:asciiTheme="minorHAnsi" w:eastAsia="Calibri" w:hAnsiTheme="minorHAnsi" w:cstheme="minorHAnsi"/>
        </w:rPr>
        <w:t xml:space="preserve">increasing the amount of renewable energy available </w:t>
      </w:r>
      <w:r w:rsidR="00DA2B8C" w:rsidRPr="009779AB">
        <w:rPr>
          <w:rStyle w:val="BoldCtrlShiftAltB"/>
          <w:rFonts w:asciiTheme="minorHAnsi" w:eastAsia="Calibri" w:hAnsiTheme="minorHAnsi" w:cstheme="minorHAnsi"/>
        </w:rPr>
        <w:t xml:space="preserve">and </w:t>
      </w:r>
      <w:r w:rsidR="00FF3EF2" w:rsidRPr="009779AB">
        <w:rPr>
          <w:rStyle w:val="BoldCtrlShiftAltB"/>
          <w:rFonts w:asciiTheme="minorHAnsi" w:eastAsia="Calibri" w:hAnsiTheme="minorHAnsi" w:cstheme="minorHAnsi"/>
        </w:rPr>
        <w:t xml:space="preserve">reducing emissions. </w:t>
      </w:r>
      <w:r w:rsidRPr="009779AB">
        <w:rPr>
          <w:rStyle w:val="BoldCtrlShiftAltB"/>
          <w:rFonts w:asciiTheme="minorHAnsi" w:eastAsia="Calibri" w:hAnsiTheme="minorHAnsi" w:cstheme="minorHAnsi"/>
        </w:rPr>
        <w:t xml:space="preserve"> </w:t>
      </w:r>
    </w:p>
    <w:p w14:paraId="551B202E" w14:textId="717624F8" w:rsidR="00745366" w:rsidRPr="009779AB" w:rsidRDefault="00444AC0" w:rsidP="004F06A7">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noProof/>
          <w:lang w:eastAsia="en-AU"/>
        </w:rPr>
        <w:drawing>
          <wp:inline distT="0" distB="0" distL="0" distR="0" wp14:anchorId="0CEE9C0C" wp14:editId="184577BB">
            <wp:extent cx="6821805" cy="1530350"/>
            <wp:effectExtent l="0" t="0" r="0" b="0"/>
            <wp:docPr id="1478970629" name="Picture 147897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21805" cy="1530350"/>
                    </a:xfrm>
                    <a:prstGeom prst="rect">
                      <a:avLst/>
                    </a:prstGeom>
                    <a:noFill/>
                  </pic:spPr>
                </pic:pic>
              </a:graphicData>
            </a:graphic>
          </wp:inline>
        </w:drawing>
      </w:r>
    </w:p>
    <w:p w14:paraId="640852D1" w14:textId="0CF522CE" w:rsidR="004F06A7" w:rsidRPr="009779AB" w:rsidRDefault="004F06A7" w:rsidP="004F06A7">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Support for other benefits neighbourhood batteries could provide</w:t>
      </w:r>
    </w:p>
    <w:p w14:paraId="2E5E0174" w14:textId="77777777" w:rsidR="004F06A7" w:rsidRPr="009779AB" w:rsidRDefault="004F06A7" w:rsidP="004F06A7">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0030BEB6" w14:textId="70EC2005" w:rsidR="004F06A7" w:rsidRPr="009779AB" w:rsidRDefault="004F06A7"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Publicly accessible electric vehicle charging points</w:t>
      </w:r>
    </w:p>
    <w:p w14:paraId="6911080F" w14:textId="42E24CB6" w:rsidR="004F06A7" w:rsidRPr="009779AB" w:rsidRDefault="00C84DC2"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A dedicated renewable electricity plan that is linked to revenues from the neighbourhood battery, which anyone can sign up to</w:t>
      </w:r>
    </w:p>
    <w:p w14:paraId="206487A8" w14:textId="6D6DA93F" w:rsidR="00AD7F71" w:rsidRPr="009779AB" w:rsidRDefault="00AD7F71"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A community benefit fund linked to revenues from the battery.</w:t>
      </w:r>
    </w:p>
    <w:p w14:paraId="094C5199" w14:textId="2D9554A2" w:rsidR="000778E5" w:rsidRPr="009779AB" w:rsidRDefault="000778E5" w:rsidP="00E330FF">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Other benefits identified included support </w:t>
      </w:r>
      <w:r w:rsidR="00DD0D03" w:rsidRPr="009779AB">
        <w:rPr>
          <w:rStyle w:val="BoldCtrlShiftAltB"/>
          <w:rFonts w:asciiTheme="minorHAnsi" w:eastAsia="Calibri" w:hAnsiTheme="minorHAnsi" w:cstheme="minorHAnsi"/>
        </w:rPr>
        <w:t xml:space="preserve">for </w:t>
      </w:r>
      <w:r w:rsidRPr="009779AB">
        <w:rPr>
          <w:rStyle w:val="BoldCtrlShiftAltB"/>
          <w:rFonts w:asciiTheme="minorHAnsi" w:eastAsia="Calibri" w:hAnsiTheme="minorHAnsi" w:cstheme="minorHAnsi"/>
        </w:rPr>
        <w:t>vulnerable communities</w:t>
      </w:r>
      <w:r w:rsidR="00ED05BD" w:rsidRPr="009779AB">
        <w:rPr>
          <w:rStyle w:val="BoldCtrlShiftAltB"/>
          <w:rFonts w:asciiTheme="minorHAnsi" w:eastAsia="Calibri" w:hAnsiTheme="minorHAnsi" w:cstheme="minorHAnsi"/>
        </w:rPr>
        <w:t xml:space="preserve"> and</w:t>
      </w:r>
      <w:r w:rsidRPr="009779AB">
        <w:rPr>
          <w:rStyle w:val="BoldCtrlShiftAltB"/>
          <w:rFonts w:asciiTheme="minorHAnsi" w:eastAsia="Calibri" w:hAnsiTheme="minorHAnsi" w:cstheme="minorHAnsi"/>
        </w:rPr>
        <w:t xml:space="preserve"> education opportunities</w:t>
      </w:r>
      <w:r w:rsidR="004809CD" w:rsidRPr="009779AB">
        <w:rPr>
          <w:rStyle w:val="BoldCtrlShiftAltB"/>
          <w:rFonts w:asciiTheme="minorHAnsi" w:eastAsia="Calibri" w:hAnsiTheme="minorHAnsi" w:cstheme="minorHAnsi"/>
        </w:rPr>
        <w:t>.</w:t>
      </w:r>
      <w:r w:rsidRPr="009779AB">
        <w:rPr>
          <w:rStyle w:val="BoldCtrlShiftAltB"/>
          <w:rFonts w:asciiTheme="minorHAnsi" w:eastAsia="Calibri" w:hAnsiTheme="minorHAnsi" w:cstheme="minorHAnsi"/>
        </w:rPr>
        <w:t xml:space="preserve">  </w:t>
      </w:r>
    </w:p>
    <w:p w14:paraId="4D6F0D47" w14:textId="00064022" w:rsidR="004F06A7" w:rsidRPr="009779AB" w:rsidRDefault="004F06A7" w:rsidP="00E330FF">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6B98DE1D" w14:textId="6440CAA9" w:rsidR="001320AF" w:rsidRPr="009779AB" w:rsidRDefault="00D05B87" w:rsidP="00E330FF">
      <w:pPr>
        <w:rPr>
          <w:rStyle w:val="BoldCtrlShiftAltB"/>
          <w:rFonts w:asciiTheme="minorHAnsi" w:eastAsia="Calibri" w:hAnsiTheme="minorHAnsi" w:cstheme="minorHAnsi"/>
        </w:rPr>
      </w:pPr>
      <w:r w:rsidRPr="009779AB">
        <w:rPr>
          <w:noProof/>
          <w:lang w:eastAsia="en-AU"/>
        </w:rPr>
        <mc:AlternateContent>
          <mc:Choice Requires="wps">
            <w:drawing>
              <wp:anchor distT="91440" distB="91440" distL="114300" distR="114300" simplePos="0" relativeHeight="251658254" behindDoc="1" locked="0" layoutInCell="1" allowOverlap="1" wp14:anchorId="56981B77" wp14:editId="606CF2AF">
                <wp:simplePos x="0" y="0"/>
                <wp:positionH relativeFrom="page">
                  <wp:posOffset>4203700</wp:posOffset>
                </wp:positionH>
                <wp:positionV relativeFrom="paragraph">
                  <wp:posOffset>628015</wp:posOffset>
                </wp:positionV>
                <wp:extent cx="2383790" cy="1115060"/>
                <wp:effectExtent l="0" t="0" r="0" b="0"/>
                <wp:wrapTight wrapText="bothSides">
                  <wp:wrapPolygon edited="0">
                    <wp:start x="518" y="0"/>
                    <wp:lineTo x="518" y="21034"/>
                    <wp:lineTo x="21059" y="21034"/>
                    <wp:lineTo x="21059" y="0"/>
                    <wp:lineTo x="518" y="0"/>
                  </wp:wrapPolygon>
                </wp:wrapTight>
                <wp:docPr id="309670051" name="Text Box 309670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1115060"/>
                        </a:xfrm>
                        <a:prstGeom prst="rect">
                          <a:avLst/>
                        </a:prstGeom>
                        <a:noFill/>
                        <a:ln w="9525">
                          <a:noFill/>
                          <a:miter lim="800000"/>
                          <a:headEnd/>
                          <a:tailEnd/>
                        </a:ln>
                      </wps:spPr>
                      <wps:txbx>
                        <w:txbxContent>
                          <w:p w14:paraId="4E81B12B" w14:textId="308C41AA" w:rsidR="00A514A8" w:rsidRPr="009779AB" w:rsidRDefault="00A514A8" w:rsidP="004F06A7">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“We need to move to a renewable and sustainable economy and community batteries share the opportunity to have access to solar to power our homes.”</w:t>
                            </w:r>
                            <w:r w:rsidRPr="009779AB">
                              <w:rPr>
                                <w:rFonts w:ascii="Arial" w:eastAsia="Times New Roman" w:hAnsi="Arial" w:cs="Arial"/>
                                <w:color w:val="000000"/>
                                <w:lang w:eastAsia="en-AU"/>
                              </w:rPr>
                              <w:t xml:space="preserve"> </w:t>
                            </w:r>
                            <w:r w:rsidRPr="009779AB">
                              <w:rPr>
                                <w:i/>
                                <w:iCs/>
                                <w:color w:val="FDB917" w:themeColor="accent1"/>
                                <w:sz w:val="18"/>
                                <w:szCs w:val="18"/>
                              </w:rPr>
                              <w:t>–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8FC7C77">
              <v:shape id="Text Box 309670051" style="position:absolute;margin-left:331pt;margin-top:49.45pt;width:187.7pt;height:87.8pt;z-index:-251658226;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" w14:anchorId="56981B77">
                <v:textbox>
                  <w:txbxContent>
                    <w:p w:rsidRPr="009779AB" w:rsidR="00A514A8" w:rsidP="004F06A7" w:rsidRDefault="00A514A8" w14:paraId="71D0AB3A" w14:textId="308C41AA">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“We need to move to a renewable and sustainable economy and community batteries share the opportunity to have access to solar to power our homes.”</w:t>
                      </w:r>
                      <w:r w:rsidRPr="009779AB">
                        <w:rPr>
                          <w:rFonts w:ascii="Arial" w:hAnsi="Arial" w:eastAsia="Times New Roman" w:cs="Arial"/>
                          <w:color w:val="000000"/>
                          <w:lang w:eastAsia="en-AU"/>
                        </w:rPr>
                        <w:t xml:space="preserve"> </w:t>
                      </w:r>
                      <w:r w:rsidRPr="009779AB">
                        <w:rPr>
                          <w:i/>
                          <w:iCs/>
                          <w:color w:val="FDB917" w:themeColor="accent1"/>
                          <w:sz w:val="18"/>
                          <w:szCs w:val="18"/>
                        </w:rPr>
                        <w:t>– Survey participant</w:t>
                      </w:r>
                    </w:p>
                  </w:txbxContent>
                </v:textbox>
                <w10:wrap type="tight" anchorx="page"/>
              </v:shape>
            </w:pict>
          </mc:Fallback>
        </mc:AlternateContent>
      </w:r>
      <w:r w:rsidR="009E037C" w:rsidRPr="009779AB">
        <w:rPr>
          <w:rStyle w:val="BoldCtrlShiftAltB"/>
          <w:rFonts w:asciiTheme="minorHAnsi" w:eastAsia="Calibri" w:hAnsiTheme="minorHAnsi" w:cstheme="minorHAnsi"/>
        </w:rPr>
        <w:t>Participants</w:t>
      </w:r>
      <w:r w:rsidR="000E0EA5" w:rsidRPr="009779AB">
        <w:rPr>
          <w:rStyle w:val="BoldCtrlShiftAltB"/>
          <w:rFonts w:asciiTheme="minorHAnsi" w:eastAsia="Calibri" w:hAnsiTheme="minorHAnsi" w:cstheme="minorHAnsi"/>
        </w:rPr>
        <w:t>’</w:t>
      </w:r>
      <w:r w:rsidR="009E037C" w:rsidRPr="009779AB">
        <w:rPr>
          <w:rStyle w:val="BoldCtrlShiftAltB"/>
          <w:rFonts w:asciiTheme="minorHAnsi" w:eastAsia="Calibri" w:hAnsiTheme="minorHAnsi" w:cstheme="minorHAnsi"/>
        </w:rPr>
        <w:t xml:space="preserve"> concerns were few and varied.</w:t>
      </w:r>
      <w:r w:rsidR="00944946" w:rsidRPr="009779AB">
        <w:rPr>
          <w:rStyle w:val="BoldCtrlShiftAltB"/>
          <w:rFonts w:asciiTheme="minorHAnsi" w:eastAsia="Calibri" w:hAnsiTheme="minorHAnsi" w:cstheme="minorHAnsi"/>
        </w:rPr>
        <w:t xml:space="preserve"> </w:t>
      </w:r>
      <w:r w:rsidR="00BA78AB" w:rsidRPr="009779AB">
        <w:rPr>
          <w:rStyle w:val="BoldCtrlShiftAltB"/>
          <w:rFonts w:asciiTheme="minorHAnsi" w:eastAsia="Calibri" w:hAnsiTheme="minorHAnsi" w:cstheme="minorHAnsi"/>
        </w:rPr>
        <w:t>C</w:t>
      </w:r>
      <w:r w:rsidR="00E330FF" w:rsidRPr="009779AB">
        <w:rPr>
          <w:rStyle w:val="BoldCtrlShiftAltB"/>
          <w:rFonts w:asciiTheme="minorHAnsi" w:eastAsia="Calibri" w:hAnsiTheme="minorHAnsi" w:cstheme="minorHAnsi"/>
        </w:rPr>
        <w:t xml:space="preserve">oncerns </w:t>
      </w:r>
      <w:r w:rsidR="00BA78AB" w:rsidRPr="009779AB">
        <w:rPr>
          <w:rStyle w:val="BoldCtrlShiftAltB"/>
          <w:rFonts w:asciiTheme="minorHAnsi" w:eastAsia="Calibri" w:hAnsiTheme="minorHAnsi" w:cstheme="minorHAnsi"/>
        </w:rPr>
        <w:t xml:space="preserve">included </w:t>
      </w:r>
      <w:r w:rsidR="00E330FF" w:rsidRPr="009779AB">
        <w:rPr>
          <w:rStyle w:val="BoldCtrlShiftAltB"/>
          <w:rFonts w:asciiTheme="minorHAnsi" w:eastAsia="Calibri" w:hAnsiTheme="minorHAnsi" w:cstheme="minorHAnsi"/>
        </w:rPr>
        <w:t xml:space="preserve">the need to locate batteries in lower socio-economic areas, </w:t>
      </w:r>
      <w:r w:rsidR="00125076" w:rsidRPr="009779AB">
        <w:rPr>
          <w:rStyle w:val="BoldCtrlShiftAltB"/>
          <w:rFonts w:asciiTheme="minorHAnsi" w:eastAsia="Calibri" w:hAnsiTheme="minorHAnsi" w:cstheme="minorHAnsi"/>
        </w:rPr>
        <w:t xml:space="preserve">neighbourhood batteries are </w:t>
      </w:r>
      <w:r w:rsidR="00E330FF" w:rsidRPr="009779AB">
        <w:rPr>
          <w:rStyle w:val="BoldCtrlShiftAltB"/>
          <w:rFonts w:asciiTheme="minorHAnsi" w:eastAsia="Calibri" w:hAnsiTheme="minorHAnsi" w:cstheme="minorHAnsi"/>
        </w:rPr>
        <w:t xml:space="preserve">not a long-term solution for our power supply, </w:t>
      </w:r>
      <w:r w:rsidR="009D4EF3" w:rsidRPr="009779AB">
        <w:rPr>
          <w:rStyle w:val="BoldCtrlShiftAltB"/>
          <w:rFonts w:asciiTheme="minorHAnsi" w:eastAsia="Calibri" w:hAnsiTheme="minorHAnsi" w:cstheme="minorHAnsi"/>
        </w:rPr>
        <w:t xml:space="preserve">the </w:t>
      </w:r>
      <w:r w:rsidR="00E330FF" w:rsidRPr="009779AB">
        <w:rPr>
          <w:rStyle w:val="BoldCtrlShiftAltB"/>
          <w:rFonts w:asciiTheme="minorHAnsi" w:eastAsia="Calibri" w:hAnsiTheme="minorHAnsi" w:cstheme="minorHAnsi"/>
        </w:rPr>
        <w:t xml:space="preserve">availability of ongoing funding for maintenance and financial benefits only being felt by energy companies.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410"/>
      </w:tblGrid>
      <w:tr w:rsidR="00D05B87" w:rsidRPr="009779AB" w14:paraId="5735A8D7" w14:textId="77777777" w:rsidTr="00D05B87">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63774F9A" w14:textId="0481BDAD" w:rsidR="00D05B87" w:rsidRPr="009779AB" w:rsidRDefault="00D05B87" w:rsidP="00340B40">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w:t>
            </w:r>
          </w:p>
        </w:tc>
        <w:tc>
          <w:tcPr>
            <w:tcW w:w="2410" w:type="dxa"/>
            <w:tcBorders>
              <w:top w:val="single" w:sz="18" w:space="0" w:color="FDB917" w:themeColor="accent1"/>
              <w:bottom w:val="single" w:sz="18" w:space="0" w:color="FDB917" w:themeColor="accent1"/>
              <w:right w:val="single" w:sz="18" w:space="0" w:color="FDB917" w:themeColor="accent1"/>
            </w:tcBorders>
          </w:tcPr>
          <w:p w14:paraId="7335A594" w14:textId="0D6C0829" w:rsidR="00D05B87" w:rsidRPr="009779AB" w:rsidRDefault="00D05B87"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05" behindDoc="0" locked="0" layoutInCell="1" allowOverlap="1" wp14:anchorId="409B3452" wp14:editId="1D32FD11">
                  <wp:simplePos x="0" y="0"/>
                  <wp:positionH relativeFrom="column">
                    <wp:posOffset>635</wp:posOffset>
                  </wp:positionH>
                  <wp:positionV relativeFrom="paragraph">
                    <wp:posOffset>71120</wp:posOffset>
                  </wp:positionV>
                  <wp:extent cx="1125822" cy="778916"/>
                  <wp:effectExtent l="0" t="0" r="0" b="2540"/>
                  <wp:wrapThrough wrapText="bothSides">
                    <wp:wrapPolygon edited="0">
                      <wp:start x="0" y="0"/>
                      <wp:lineTo x="0" y="21142"/>
                      <wp:lineTo x="21210" y="21142"/>
                      <wp:lineTo x="21210" y="0"/>
                      <wp:lineTo x="0" y="0"/>
                    </wp:wrapPolygon>
                  </wp:wrapThrough>
                  <wp:docPr id="1133687608" name="Picture 1133687608"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53% support</w:t>
            </w:r>
          </w:p>
        </w:tc>
      </w:tr>
    </w:tbl>
    <w:p w14:paraId="387F34B9" w14:textId="77777777" w:rsidR="004F06A7" w:rsidRPr="009779AB" w:rsidRDefault="004F06A7" w:rsidP="00F278B0">
      <w:pPr>
        <w:pStyle w:val="ListBulletlvl1"/>
        <w:numPr>
          <w:ilvl w:val="0"/>
          <w:numId w:val="0"/>
        </w:numPr>
        <w:spacing w:before="240"/>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691CA557" w14:textId="1606D75C" w:rsidR="00447463" w:rsidRPr="009779AB" w:rsidRDefault="00182639" w:rsidP="00F95C4A">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Participants suggested numerous community facilities including </w:t>
      </w:r>
      <w:r w:rsidR="00F33E6B" w:rsidRPr="009779AB">
        <w:rPr>
          <w:rStyle w:val="BoldCtrlShiftAltB"/>
          <w:rFonts w:asciiTheme="minorHAnsi" w:eastAsia="Calibri" w:hAnsiTheme="minorHAnsi" w:cstheme="minorHAnsi"/>
        </w:rPr>
        <w:t xml:space="preserve">Carlton Neighbourhood Learning Centre, libraries, </w:t>
      </w:r>
      <w:r w:rsidR="000D53DA" w:rsidRPr="009779AB">
        <w:rPr>
          <w:rStyle w:val="BoldCtrlShiftAltB"/>
          <w:rFonts w:asciiTheme="minorHAnsi" w:eastAsia="Calibri" w:hAnsiTheme="minorHAnsi" w:cstheme="minorHAnsi"/>
        </w:rPr>
        <w:t>F</w:t>
      </w:r>
      <w:r w:rsidR="00837BFA" w:rsidRPr="009779AB">
        <w:rPr>
          <w:rStyle w:val="BoldCtrlShiftAltB"/>
          <w:rFonts w:asciiTheme="minorHAnsi" w:eastAsia="Calibri" w:hAnsiTheme="minorHAnsi" w:cstheme="minorHAnsi"/>
        </w:rPr>
        <w:t xml:space="preserve">itzroy Town Hall, </w:t>
      </w:r>
      <w:r w:rsidR="002E0798" w:rsidRPr="009779AB">
        <w:rPr>
          <w:rStyle w:val="BoldCtrlShiftAltB"/>
          <w:rFonts w:asciiTheme="minorHAnsi" w:eastAsia="Calibri" w:hAnsiTheme="minorHAnsi" w:cstheme="minorHAnsi"/>
        </w:rPr>
        <w:t xml:space="preserve">Fitzroy Pool </w:t>
      </w:r>
      <w:r w:rsidR="00992C76" w:rsidRPr="009779AB">
        <w:rPr>
          <w:rStyle w:val="BoldCtrlShiftAltB"/>
          <w:rFonts w:asciiTheme="minorHAnsi" w:eastAsia="Calibri" w:hAnsiTheme="minorHAnsi" w:cstheme="minorHAnsi"/>
        </w:rPr>
        <w:t>and Melbourne Museum</w:t>
      </w:r>
      <w:r w:rsidR="00F95C4A" w:rsidRPr="009779AB">
        <w:rPr>
          <w:rStyle w:val="BoldCtrlShiftAltB"/>
          <w:rFonts w:asciiTheme="minorHAnsi" w:eastAsia="Calibri" w:hAnsiTheme="minorHAnsi" w:cstheme="minorHAnsi"/>
        </w:rPr>
        <w:t xml:space="preserve">. Participants also noted under-utilised commercial carparks and </w:t>
      </w:r>
      <w:r w:rsidR="00E102A5" w:rsidRPr="009779AB">
        <w:rPr>
          <w:rStyle w:val="BoldCtrlShiftAltB"/>
          <w:rFonts w:asciiTheme="minorHAnsi" w:eastAsia="Calibri" w:hAnsiTheme="minorHAnsi" w:cstheme="minorHAnsi"/>
        </w:rPr>
        <w:t xml:space="preserve">median </w:t>
      </w:r>
      <w:r w:rsidR="00F95C4A" w:rsidRPr="009779AB">
        <w:rPr>
          <w:rStyle w:val="BoldCtrlShiftAltB"/>
          <w:rFonts w:asciiTheme="minorHAnsi" w:eastAsia="Calibri" w:hAnsiTheme="minorHAnsi" w:cstheme="minorHAnsi"/>
        </w:rPr>
        <w:t>strips.</w:t>
      </w:r>
    </w:p>
    <w:p w14:paraId="0F915CA8" w14:textId="6D558548" w:rsidR="004F06A7" w:rsidRPr="009779AB" w:rsidRDefault="004F06A7" w:rsidP="722EE651">
      <w:pPr>
        <w:shd w:val="clear" w:color="auto" w:fill="E4DCD2" w:themeFill="accent6"/>
        <w:rPr>
          <w:rStyle w:val="BoldCtrlShiftAltB"/>
          <w:rFonts w:asciiTheme="minorHAnsi" w:eastAsia="Calibri" w:hAnsiTheme="minorHAnsi" w:cstheme="minorBidi"/>
        </w:rPr>
      </w:pPr>
      <w:r w:rsidRPr="009779AB">
        <w:rPr>
          <w:rStyle w:val="BoldCtrlShiftAltB"/>
          <w:rFonts w:asciiTheme="minorHAnsi" w:eastAsia="Calibri" w:hAnsiTheme="minorHAnsi" w:cstheme="minorBidi"/>
        </w:rPr>
        <w:t xml:space="preserve">32 survey participants commented on this project area, and </w:t>
      </w:r>
      <w:r w:rsidR="00E102A5" w:rsidRPr="009779AB">
        <w:rPr>
          <w:rStyle w:val="BoldCtrlShiftAltB"/>
          <w:rFonts w:asciiTheme="minorHAnsi" w:eastAsia="Calibri" w:hAnsiTheme="minorHAnsi" w:cstheme="minorBidi"/>
        </w:rPr>
        <w:t xml:space="preserve">24 </w:t>
      </w:r>
      <w:r w:rsidRPr="009779AB">
        <w:rPr>
          <w:rStyle w:val="BoldCtrlShiftAltB"/>
          <w:rFonts w:asciiTheme="minorHAnsi" w:eastAsia="Calibri" w:hAnsiTheme="minorHAnsi" w:cstheme="minorBidi"/>
        </w:rPr>
        <w:t xml:space="preserve">people attended the pop-up. </w:t>
      </w:r>
    </w:p>
    <w:bookmarkStart w:id="26" w:name="_Toc148693255"/>
    <w:p w14:paraId="171C5223" w14:textId="4FCEF419" w:rsidR="007E0EF7" w:rsidRPr="009779AB" w:rsidRDefault="00C44764" w:rsidP="007E0EF7">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55" behindDoc="0" locked="0" layoutInCell="1" allowOverlap="1" wp14:anchorId="4519293F" wp14:editId="4EA6FEB0">
                <wp:simplePos x="0" y="0"/>
                <wp:positionH relativeFrom="column">
                  <wp:posOffset>2162175</wp:posOffset>
                </wp:positionH>
                <wp:positionV relativeFrom="paragraph">
                  <wp:posOffset>175260</wp:posOffset>
                </wp:positionV>
                <wp:extent cx="4751705" cy="1835785"/>
                <wp:effectExtent l="0" t="0" r="0" b="0"/>
                <wp:wrapSquare wrapText="bothSides"/>
                <wp:docPr id="566303065" name="Group 566303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51705" cy="1835785"/>
                          <a:chOff x="175115" y="0"/>
                          <a:chExt cx="4752009" cy="1835835"/>
                        </a:xfrm>
                      </wpg:grpSpPr>
                      <pic:pic xmlns:pic="http://schemas.openxmlformats.org/drawingml/2006/picture">
                        <pic:nvPicPr>
                          <pic:cNvPr id="1743847791" name="Picture 1"/>
                          <pic:cNvPicPr>
                            <a:picLocks noChangeAspect="1"/>
                          </pic:cNvPicPr>
                        </pic:nvPicPr>
                        <pic:blipFill>
                          <a:blip r:embed="rId72" cstate="print"/>
                          <a:stretch>
                            <a:fillRect/>
                          </a:stretch>
                        </pic:blipFill>
                        <pic:spPr>
                          <a:xfrm>
                            <a:off x="175115" y="1"/>
                            <a:ext cx="2813830" cy="1835834"/>
                          </a:xfrm>
                          <a:prstGeom prst="rect">
                            <a:avLst/>
                          </a:prstGeom>
                        </pic:spPr>
                      </pic:pic>
                      <pic:pic xmlns:pic="http://schemas.openxmlformats.org/drawingml/2006/picture">
                        <pic:nvPicPr>
                          <pic:cNvPr id="1000829619" name="Picture 16"/>
                          <pic:cNvPicPr>
                            <a:picLocks noChangeAspect="1"/>
                          </pic:cNvPicPr>
                        </pic:nvPicPr>
                        <pic:blipFill rotWithShape="1">
                          <a:blip r:embed="rId73" cstate="print"/>
                          <a:srcRect l="16039" r="11295" b="5644"/>
                          <a:stretch/>
                        </pic:blipFill>
                        <pic:spPr bwMode="auto">
                          <a:xfrm>
                            <a:off x="3041871" y="0"/>
                            <a:ext cx="1885253" cy="183583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148FB99">
              <v:group id="Group 20" style="position:absolute;margin-left:170.25pt;margin-top:13.8pt;width:374.15pt;height:144.55pt;z-index:251657234" coordsize="47520,18358" coordorigin="1751" o:spid="_x0000_s1026" w14:anchorId="6D7784F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">
                <v:shape id="Picture 1" style="position:absolute;left:1751;width:28138;height:1835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">
                  <v:imagedata o:title="" r:id="rId74"/>
                </v:shape>
                <v:shape id="Picture 16" style="position:absolute;left:30418;width:18853;height:1835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">
                  <v:imagedata cropleft="10511f" cropright="7402f" cropbottom="3699f" o:title="" r:id="rId75"/>
                </v:shape>
                <w10:wrap type="square"/>
              </v:group>
            </w:pict>
          </mc:Fallback>
        </mc:AlternateContent>
      </w:r>
      <w:r w:rsidR="007E0EF7" w:rsidRPr="009779AB">
        <w:t>Abbotsford</w:t>
      </w:r>
      <w:bookmarkEnd w:id="26"/>
    </w:p>
    <w:p w14:paraId="3487B90B" w14:textId="73F9EF81" w:rsidR="007E0EF7" w:rsidRPr="009779AB" w:rsidRDefault="007E0EF7" w:rsidP="007E0EF7">
      <w:pPr>
        <w:pStyle w:val="ListBulletlvl1"/>
        <w:numPr>
          <w:ilvl w:val="0"/>
          <w:numId w:val="0"/>
        </w:numPr>
        <w:ind w:right="-1"/>
        <w:rPr>
          <w:rStyle w:val="BoldCtrlShiftAltB"/>
          <w:rFonts w:asciiTheme="minorHAnsi" w:eastAsia="Calibri" w:hAnsiTheme="minorHAnsi" w:cstheme="minorHAnsi"/>
          <w:b/>
          <w:color w:val="auto"/>
          <w:sz w:val="24"/>
          <w:szCs w:val="24"/>
        </w:rPr>
      </w:pPr>
      <w:r w:rsidRPr="009779AB">
        <w:rPr>
          <w:rStyle w:val="BoldCtrlShiftAltB"/>
          <w:rFonts w:asciiTheme="minorHAnsi" w:eastAsia="Calibri" w:hAnsiTheme="minorHAnsi" w:cstheme="minorHAnsi"/>
          <w:b/>
          <w:color w:val="auto"/>
          <w:sz w:val="24"/>
          <w:szCs w:val="24"/>
        </w:rPr>
        <w:t>9</w:t>
      </w:r>
      <w:r w:rsidR="00DE5F61" w:rsidRPr="009779AB">
        <w:rPr>
          <w:rStyle w:val="BoldCtrlShiftAltB"/>
          <w:rFonts w:asciiTheme="minorHAnsi" w:eastAsia="Calibri" w:hAnsiTheme="minorHAnsi" w:cstheme="minorHAnsi"/>
          <w:b/>
          <w:color w:val="auto"/>
          <w:sz w:val="24"/>
          <w:szCs w:val="24"/>
        </w:rPr>
        <w:t>0</w:t>
      </w:r>
      <w:r w:rsidRPr="009779AB">
        <w:rPr>
          <w:rStyle w:val="BoldCtrlShiftAltB"/>
          <w:rFonts w:asciiTheme="minorHAnsi" w:eastAsia="Calibri" w:hAnsiTheme="minorHAnsi" w:cstheme="minorHAnsi"/>
          <w:b/>
          <w:color w:val="auto"/>
          <w:sz w:val="24"/>
          <w:szCs w:val="24"/>
        </w:rPr>
        <w:t xml:space="preserve">% support for a neighbourhood battery project in the </w:t>
      </w:r>
      <w:r w:rsidR="00C15D4A" w:rsidRPr="009779AB">
        <w:rPr>
          <w:rStyle w:val="BoldCtrlShiftAltB"/>
          <w:rFonts w:asciiTheme="minorHAnsi" w:eastAsia="Calibri" w:hAnsiTheme="minorHAnsi" w:cstheme="minorHAnsi"/>
          <w:b/>
          <w:color w:val="auto"/>
          <w:sz w:val="24"/>
          <w:szCs w:val="24"/>
        </w:rPr>
        <w:t>Abbotsford</w:t>
      </w:r>
      <w:r w:rsidRPr="009779AB">
        <w:rPr>
          <w:rStyle w:val="BoldCtrlShiftAltB"/>
          <w:rFonts w:asciiTheme="minorHAnsi" w:eastAsia="Calibri" w:hAnsiTheme="minorHAnsi" w:cstheme="minorHAnsi"/>
          <w:b/>
          <w:color w:val="auto"/>
          <w:sz w:val="24"/>
          <w:szCs w:val="24"/>
        </w:rPr>
        <w:t xml:space="preserve"> area</w:t>
      </w:r>
    </w:p>
    <w:p w14:paraId="3F2DBA05" w14:textId="2F88CFF9" w:rsidR="0017639C" w:rsidRPr="009779AB" w:rsidRDefault="007E0EF7" w:rsidP="00B056F1">
      <w:pPr>
        <w:ind w:right="-1"/>
        <w:rPr>
          <w:color w:val="000000" w:themeColor="text1"/>
        </w:rPr>
      </w:pPr>
      <w:r w:rsidRPr="009779AB">
        <w:t xml:space="preserve">Participants </w:t>
      </w:r>
      <w:r w:rsidR="00482E83" w:rsidRPr="009779AB">
        <w:t>supported</w:t>
      </w:r>
      <w:r w:rsidRPr="009779AB">
        <w:t xml:space="preserve"> neighbourhood batteries to increase </w:t>
      </w:r>
      <w:r w:rsidR="0017639C" w:rsidRPr="009779AB">
        <w:rPr>
          <w:color w:val="000000" w:themeColor="text1"/>
        </w:rPr>
        <w:t>renewable energy</w:t>
      </w:r>
      <w:r w:rsidR="00347380" w:rsidRPr="009779AB">
        <w:rPr>
          <w:color w:val="000000" w:themeColor="text1"/>
        </w:rPr>
        <w:t xml:space="preserve">, </w:t>
      </w:r>
      <w:r w:rsidR="00AA5880" w:rsidRPr="009779AB">
        <w:rPr>
          <w:color w:val="000000" w:themeColor="text1"/>
        </w:rPr>
        <w:t>use wasted solar energy, and</w:t>
      </w:r>
      <w:r w:rsidR="00AB5C7B" w:rsidRPr="009779AB">
        <w:rPr>
          <w:color w:val="000000" w:themeColor="text1"/>
        </w:rPr>
        <w:t xml:space="preserve"> respond to climate change.</w:t>
      </w:r>
    </w:p>
    <w:p w14:paraId="10591CF1" w14:textId="79E8623B" w:rsidR="007E0EF7" w:rsidRPr="009779AB" w:rsidRDefault="00BA78AB" w:rsidP="007E0EF7">
      <w:pPr>
        <w:ind w:right="-1"/>
        <w:rPr>
          <w:rStyle w:val="BoldCtrlShiftAltB"/>
          <w:rFonts w:asciiTheme="minorHAnsi" w:eastAsia="Calibri" w:hAnsiTheme="minorHAnsi" w:cstheme="minorHAnsi"/>
          <w:b/>
          <w:bCs/>
        </w:rPr>
      </w:pPr>
      <w:r w:rsidRPr="009779AB">
        <w:rPr>
          <w:noProof/>
          <w:lang w:eastAsia="en-AU"/>
        </w:rPr>
        <w:drawing>
          <wp:anchor distT="0" distB="0" distL="114300" distR="114300" simplePos="0" relativeHeight="251658284" behindDoc="0" locked="0" layoutInCell="1" allowOverlap="1" wp14:anchorId="4E8BF8AB" wp14:editId="31145C01">
            <wp:simplePos x="0" y="0"/>
            <wp:positionH relativeFrom="column">
              <wp:posOffset>9525</wp:posOffset>
            </wp:positionH>
            <wp:positionV relativeFrom="paragraph">
              <wp:posOffset>49481</wp:posOffset>
            </wp:positionV>
            <wp:extent cx="554990" cy="554990"/>
            <wp:effectExtent l="0" t="0" r="0" b="0"/>
            <wp:wrapSquare wrapText="bothSides"/>
            <wp:docPr id="1636425177" name="Picture 1636425177"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0EF7" w:rsidRPr="009779AB">
        <w:rPr>
          <w:rStyle w:val="BoldCtrlShiftAltB"/>
          <w:rFonts w:asciiTheme="minorHAnsi" w:eastAsia="Calibri" w:hAnsiTheme="minorHAnsi" w:cstheme="minorHAnsi"/>
          <w:b/>
          <w:bCs/>
        </w:rPr>
        <w:t xml:space="preserve">55% identified the solar sponge model as a first priority. </w:t>
      </w:r>
    </w:p>
    <w:p w14:paraId="45B8080A" w14:textId="630D736F" w:rsidR="007E0EF7" w:rsidRPr="009779AB" w:rsidRDefault="00BA78AB" w:rsidP="007E0EF7">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b/>
          <w:bCs/>
          <w:noProof/>
          <w:lang w:eastAsia="en-AU"/>
        </w:rPr>
        <w:drawing>
          <wp:anchor distT="0" distB="0" distL="114300" distR="114300" simplePos="0" relativeHeight="251658258" behindDoc="0" locked="0" layoutInCell="1" allowOverlap="1" wp14:anchorId="412058E1" wp14:editId="63DA5244">
            <wp:simplePos x="0" y="0"/>
            <wp:positionH relativeFrom="column">
              <wp:posOffset>9964</wp:posOffset>
            </wp:positionH>
            <wp:positionV relativeFrom="paragraph">
              <wp:posOffset>539213</wp:posOffset>
            </wp:positionV>
            <wp:extent cx="6821805" cy="1457325"/>
            <wp:effectExtent l="0" t="0" r="0" b="9525"/>
            <wp:wrapSquare wrapText="bothSides"/>
            <wp:docPr id="490532719" name="Picture 49053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21805" cy="1457325"/>
                    </a:xfrm>
                    <a:prstGeom prst="rect">
                      <a:avLst/>
                    </a:prstGeom>
                    <a:noFill/>
                  </pic:spPr>
                </pic:pic>
              </a:graphicData>
            </a:graphic>
          </wp:anchor>
        </w:drawing>
      </w:r>
      <w:r w:rsidR="007E0EF7" w:rsidRPr="009779AB">
        <w:t xml:space="preserve">Participants </w:t>
      </w:r>
      <w:r w:rsidR="007E0EF7" w:rsidRPr="009779AB">
        <w:rPr>
          <w:rStyle w:val="BoldCtrlShiftAltB"/>
          <w:rFonts w:asciiTheme="minorHAnsi" w:eastAsia="Calibri" w:hAnsiTheme="minorHAnsi" w:cstheme="minorHAnsi"/>
        </w:rPr>
        <w:t xml:space="preserve">like that </w:t>
      </w:r>
      <w:r w:rsidR="0047645C" w:rsidRPr="009779AB">
        <w:rPr>
          <w:rStyle w:val="BoldCtrlShiftAltB"/>
          <w:rFonts w:asciiTheme="minorHAnsi" w:eastAsia="Calibri" w:hAnsiTheme="minorHAnsi" w:cstheme="minorHAnsi"/>
        </w:rPr>
        <w:t xml:space="preserve">it prioritises increasing the available solar and reducing </w:t>
      </w:r>
      <w:r w:rsidR="00B45A21" w:rsidRPr="009779AB">
        <w:rPr>
          <w:rStyle w:val="BoldCtrlShiftAltB"/>
          <w:rFonts w:asciiTheme="minorHAnsi" w:eastAsia="Calibri" w:hAnsiTheme="minorHAnsi" w:cstheme="minorHAnsi"/>
        </w:rPr>
        <w:t xml:space="preserve">solar energy wastage. </w:t>
      </w:r>
      <w:r w:rsidR="007E0EF7" w:rsidRPr="009779AB">
        <w:rPr>
          <w:rStyle w:val="BoldCtrlShiftAltB"/>
          <w:rFonts w:asciiTheme="minorHAnsi" w:eastAsia="Calibri" w:hAnsiTheme="minorHAnsi" w:cstheme="minorHAnsi"/>
        </w:rPr>
        <w:t xml:space="preserve"> </w:t>
      </w:r>
    </w:p>
    <w:p w14:paraId="26C0304D" w14:textId="23052422" w:rsidR="007E0EF7" w:rsidRPr="009779AB" w:rsidRDefault="007E0EF7" w:rsidP="00BA78AB">
      <w:pPr>
        <w:spacing w:before="240"/>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Support for other benefits neighbourhood batteries could provide</w:t>
      </w:r>
    </w:p>
    <w:p w14:paraId="3609B28B" w14:textId="68D38D09" w:rsidR="007E0EF7" w:rsidRPr="009779AB" w:rsidRDefault="007E0EF7" w:rsidP="007E0EF7">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5B448F50" w14:textId="433C4FC9" w:rsidR="00147716" w:rsidRPr="009779AB" w:rsidRDefault="00147716" w:rsidP="00CF078D">
      <w:pPr>
        <w:pStyle w:val="ListParagraph"/>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A dedicated renewable electricity plan that solar panel owners can sign up to</w:t>
      </w:r>
    </w:p>
    <w:p w14:paraId="2D135DA8" w14:textId="57C98030" w:rsidR="007E0EF7" w:rsidRPr="009779AB" w:rsidRDefault="007E0EF7" w:rsidP="00CF078D">
      <w:pPr>
        <w:pStyle w:val="ListParagraph"/>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A dedicated renewable electricity plan that is linked to revenues from the neighbourhood battery, which anyone can sign up </w:t>
      </w:r>
      <w:r w:rsidR="00125076" w:rsidRPr="009779AB">
        <w:rPr>
          <w:rStyle w:val="BoldCtrlShiftAltB"/>
          <w:rFonts w:asciiTheme="minorHAnsi" w:eastAsia="Calibri" w:hAnsiTheme="minorHAnsi" w:cstheme="minorHAnsi"/>
        </w:rPr>
        <w:t>to.</w:t>
      </w:r>
    </w:p>
    <w:p w14:paraId="4CFB8EDD" w14:textId="399168A0" w:rsidR="00860F44" w:rsidRPr="009779AB" w:rsidRDefault="00860F44" w:rsidP="00455802">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Other ideas participants identified included providing subsidies to vulnerable community members, </w:t>
      </w:r>
      <w:r w:rsidR="00202A1C" w:rsidRPr="009779AB">
        <w:rPr>
          <w:rStyle w:val="BoldCtrlShiftAltB"/>
          <w:rFonts w:asciiTheme="minorHAnsi" w:eastAsia="Calibri" w:hAnsiTheme="minorHAnsi" w:cstheme="minorHAnsi"/>
        </w:rPr>
        <w:t xml:space="preserve">public art and education. </w:t>
      </w:r>
    </w:p>
    <w:p w14:paraId="159D63AE" w14:textId="580DD82A" w:rsidR="007E0EF7" w:rsidRPr="009779AB" w:rsidRDefault="007E0EF7" w:rsidP="00455802">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3E364EB5" w14:textId="2E9F4EE9" w:rsidR="00345ACA" w:rsidRPr="009779AB" w:rsidRDefault="00BA78AB" w:rsidP="00455802">
      <w:pPr>
        <w:rPr>
          <w:rStyle w:val="BoldCtrlShiftAltB"/>
          <w:rFonts w:asciiTheme="minorHAnsi" w:eastAsia="Calibri" w:hAnsiTheme="minorHAnsi" w:cstheme="minorHAnsi"/>
        </w:rPr>
      </w:pPr>
      <w:r w:rsidRPr="009779AB">
        <w:rPr>
          <w:noProof/>
          <w:lang w:eastAsia="en-AU"/>
        </w:rPr>
        <mc:AlternateContent>
          <mc:Choice Requires="wps">
            <w:drawing>
              <wp:anchor distT="91440" distB="91440" distL="114300" distR="114300" simplePos="0" relativeHeight="251658285" behindDoc="1" locked="0" layoutInCell="1" allowOverlap="1" wp14:anchorId="27A5041F" wp14:editId="29DD78E6">
                <wp:simplePos x="0" y="0"/>
                <wp:positionH relativeFrom="page">
                  <wp:posOffset>4804654</wp:posOffset>
                </wp:positionH>
                <wp:positionV relativeFrom="paragraph">
                  <wp:posOffset>652340</wp:posOffset>
                </wp:positionV>
                <wp:extent cx="2389749" cy="1118381"/>
                <wp:effectExtent l="0" t="0" r="0" b="5715"/>
                <wp:wrapTight wrapText="bothSides">
                  <wp:wrapPolygon edited="0">
                    <wp:start x="517" y="0"/>
                    <wp:lineTo x="517" y="21342"/>
                    <wp:lineTo x="21009" y="21342"/>
                    <wp:lineTo x="21009" y="0"/>
                    <wp:lineTo x="517" y="0"/>
                  </wp:wrapPolygon>
                </wp:wrapTight>
                <wp:docPr id="1960083364" name="Text Box 1960083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749" cy="1118381"/>
                        </a:xfrm>
                        <a:prstGeom prst="rect">
                          <a:avLst/>
                        </a:prstGeom>
                        <a:noFill/>
                        <a:ln w="9525">
                          <a:noFill/>
                          <a:miter lim="800000"/>
                          <a:headEnd/>
                          <a:tailEnd/>
                        </a:ln>
                      </wps:spPr>
                      <wps:txbx>
                        <w:txbxContent>
                          <w:p w14:paraId="1A74346D" w14:textId="2E114924" w:rsidR="00A514A8" w:rsidRPr="009779AB" w:rsidRDefault="00A514A8" w:rsidP="007E0EF7">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“Community batteries are the first step in using solar that is being wasted, I’m supportive of these everywhere to demonstrate and set an example of other council.” –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03D07D7">
              <v:shape id="Text Box 1960083364" style="position:absolute;margin-left:378.3pt;margin-top:51.35pt;width:188.15pt;height:88.05pt;z-index:-251658195;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" w14:anchorId="27A5041F">
                <v:textbox>
                  <w:txbxContent>
                    <w:p w:rsidRPr="009779AB" w:rsidR="00A514A8" w:rsidP="007E0EF7" w:rsidRDefault="00A514A8" w14:paraId="7339732D" w14:textId="2E114924">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“Community batteries are the first step in using solar that is being wasted, I’m supportive of these everywhere to demonstrate and set an example of other council.” – Survey participant</w:t>
                      </w:r>
                    </w:p>
                  </w:txbxContent>
                </v:textbox>
                <w10:wrap type="tight" anchorx="page"/>
              </v:shape>
            </w:pict>
          </mc:Fallback>
        </mc:AlternateContent>
      </w:r>
      <w:r w:rsidR="00455802" w:rsidRPr="009779AB">
        <w:rPr>
          <w:rStyle w:val="BoldCtrlShiftAltB"/>
          <w:rFonts w:asciiTheme="minorHAnsi" w:eastAsia="Calibri" w:hAnsiTheme="minorHAnsi" w:cstheme="minorHAnsi"/>
        </w:rPr>
        <w:t>Concerns raised by participants included s</w:t>
      </w:r>
      <w:r w:rsidR="00345ACA" w:rsidRPr="009779AB">
        <w:rPr>
          <w:rStyle w:val="BoldCtrlShiftAltB"/>
          <w:rFonts w:asciiTheme="minorHAnsi" w:eastAsia="Calibri" w:hAnsiTheme="minorHAnsi" w:cstheme="minorHAnsi"/>
        </w:rPr>
        <w:t>afety</w:t>
      </w:r>
      <w:r w:rsidR="00455802" w:rsidRPr="009779AB">
        <w:rPr>
          <w:rStyle w:val="BoldCtrlShiftAltB"/>
          <w:rFonts w:asciiTheme="minorHAnsi" w:eastAsia="Calibri" w:hAnsiTheme="minorHAnsi" w:cstheme="minorHAnsi"/>
        </w:rPr>
        <w:t>,</w:t>
      </w:r>
      <w:r w:rsidR="00345ACA" w:rsidRPr="009779AB">
        <w:rPr>
          <w:rStyle w:val="BoldCtrlShiftAltB"/>
          <w:rFonts w:asciiTheme="minorHAnsi" w:eastAsia="Calibri" w:hAnsiTheme="minorHAnsi" w:cstheme="minorHAnsi"/>
        </w:rPr>
        <w:t xml:space="preserve"> </w:t>
      </w:r>
      <w:r w:rsidR="00062261" w:rsidRPr="009779AB">
        <w:rPr>
          <w:rStyle w:val="BoldCtrlShiftAltB"/>
          <w:rFonts w:asciiTheme="minorHAnsi" w:eastAsia="Calibri" w:hAnsiTheme="minorHAnsi" w:cstheme="minorHAnsi"/>
        </w:rPr>
        <w:t>funding arrangements and</w:t>
      </w:r>
      <w:r w:rsidR="00455802" w:rsidRPr="009779AB">
        <w:rPr>
          <w:rStyle w:val="BoldCtrlShiftAltB"/>
          <w:rFonts w:asciiTheme="minorHAnsi" w:eastAsia="Calibri" w:hAnsiTheme="minorHAnsi" w:cstheme="minorHAnsi"/>
        </w:rPr>
        <w:t xml:space="preserve"> any</w:t>
      </w:r>
      <w:r w:rsidR="00062261" w:rsidRPr="009779AB">
        <w:rPr>
          <w:rStyle w:val="BoldCtrlShiftAltB"/>
          <w:rFonts w:asciiTheme="minorHAnsi" w:eastAsia="Calibri" w:hAnsiTheme="minorHAnsi" w:cstheme="minorHAnsi"/>
        </w:rPr>
        <w:t xml:space="preserve"> impact on ratepayers</w:t>
      </w:r>
      <w:r w:rsidR="00455802" w:rsidRPr="009779AB">
        <w:rPr>
          <w:rStyle w:val="BoldCtrlShiftAltB"/>
          <w:rFonts w:asciiTheme="minorHAnsi" w:eastAsia="Calibri" w:hAnsiTheme="minorHAnsi" w:cstheme="minorHAnsi"/>
        </w:rPr>
        <w:t>,</w:t>
      </w:r>
      <w:r w:rsidR="00062261" w:rsidRPr="009779AB">
        <w:rPr>
          <w:rStyle w:val="BoldCtrlShiftAltB"/>
          <w:rFonts w:asciiTheme="minorHAnsi" w:eastAsia="Calibri" w:hAnsiTheme="minorHAnsi" w:cstheme="minorHAnsi"/>
        </w:rPr>
        <w:t xml:space="preserve"> </w:t>
      </w:r>
      <w:r w:rsidR="00330165" w:rsidRPr="009779AB">
        <w:rPr>
          <w:rStyle w:val="BoldCtrlShiftAltB"/>
          <w:rFonts w:asciiTheme="minorHAnsi" w:eastAsia="Calibri" w:hAnsiTheme="minorHAnsi" w:cstheme="minorHAnsi"/>
        </w:rPr>
        <w:t>power companies benefiting over local communities</w:t>
      </w:r>
      <w:r w:rsidR="00EF0381" w:rsidRPr="009779AB">
        <w:rPr>
          <w:rStyle w:val="BoldCtrlShiftAltB"/>
          <w:rFonts w:asciiTheme="minorHAnsi" w:eastAsia="Calibri" w:hAnsiTheme="minorHAnsi" w:cstheme="minorHAnsi"/>
        </w:rPr>
        <w:t xml:space="preserve">, whether the environmental impacts of producing the batteries outweigh the </w:t>
      </w:r>
      <w:r w:rsidR="004F25AD" w:rsidRPr="009779AB">
        <w:rPr>
          <w:rStyle w:val="BoldCtrlShiftAltB"/>
          <w:rFonts w:asciiTheme="minorHAnsi" w:eastAsia="Calibri" w:hAnsiTheme="minorHAnsi" w:cstheme="minorHAnsi"/>
        </w:rPr>
        <w:t xml:space="preserve">potential emission reductions, and the ability to reduce the cost of electricity.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410"/>
        <w:gridCol w:w="2245"/>
      </w:tblGrid>
      <w:tr w:rsidR="00BA78AB" w:rsidRPr="009779AB" w14:paraId="05F5C1F0" w14:textId="77777777" w:rsidTr="00340B40">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5998E1F3" w14:textId="77777777" w:rsidR="00BA78AB" w:rsidRPr="009779AB" w:rsidRDefault="00BA78AB" w:rsidP="00340B40">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options</w:t>
            </w:r>
          </w:p>
        </w:tc>
        <w:tc>
          <w:tcPr>
            <w:tcW w:w="2410" w:type="dxa"/>
            <w:tcBorders>
              <w:top w:val="single" w:sz="18" w:space="0" w:color="FDB917" w:themeColor="accent1"/>
              <w:bottom w:val="single" w:sz="18" w:space="0" w:color="FDB917" w:themeColor="accent1"/>
            </w:tcBorders>
          </w:tcPr>
          <w:p w14:paraId="59210D1B" w14:textId="143B67F2" w:rsidR="00BA78AB" w:rsidRPr="009779AB" w:rsidRDefault="00BA78AB"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06" behindDoc="0" locked="0" layoutInCell="1" allowOverlap="1" wp14:anchorId="401DD1A1" wp14:editId="52FFE53A">
                  <wp:simplePos x="0" y="0"/>
                  <wp:positionH relativeFrom="column">
                    <wp:posOffset>635</wp:posOffset>
                  </wp:positionH>
                  <wp:positionV relativeFrom="paragraph">
                    <wp:posOffset>71120</wp:posOffset>
                  </wp:positionV>
                  <wp:extent cx="1125822" cy="778916"/>
                  <wp:effectExtent l="0" t="0" r="0" b="2540"/>
                  <wp:wrapThrough wrapText="bothSides">
                    <wp:wrapPolygon edited="0">
                      <wp:start x="0" y="0"/>
                      <wp:lineTo x="0" y="21142"/>
                      <wp:lineTo x="21210" y="21142"/>
                      <wp:lineTo x="21210" y="0"/>
                      <wp:lineTo x="0" y="0"/>
                    </wp:wrapPolygon>
                  </wp:wrapThrough>
                  <wp:docPr id="2140432289" name="Picture 2140432289"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53% support</w:t>
            </w:r>
          </w:p>
        </w:tc>
        <w:tc>
          <w:tcPr>
            <w:tcW w:w="2245" w:type="dxa"/>
            <w:tcBorders>
              <w:top w:val="single" w:sz="18" w:space="0" w:color="FDB917" w:themeColor="accent1"/>
              <w:bottom w:val="single" w:sz="18" w:space="0" w:color="FDB917" w:themeColor="accent1"/>
              <w:right w:val="single" w:sz="18" w:space="0" w:color="FDB917" w:themeColor="accent1"/>
            </w:tcBorders>
          </w:tcPr>
          <w:p w14:paraId="640098E0" w14:textId="7590B3E0" w:rsidR="00BA78AB" w:rsidRPr="009779AB" w:rsidRDefault="00BA78AB"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07" behindDoc="0" locked="0" layoutInCell="1" allowOverlap="1" wp14:anchorId="4B519608" wp14:editId="7BCD9EF8">
                  <wp:simplePos x="0" y="0"/>
                  <wp:positionH relativeFrom="column">
                    <wp:posOffset>0</wp:posOffset>
                  </wp:positionH>
                  <wp:positionV relativeFrom="paragraph">
                    <wp:posOffset>56564</wp:posOffset>
                  </wp:positionV>
                  <wp:extent cx="1181686" cy="788229"/>
                  <wp:effectExtent l="0" t="0" r="0" b="0"/>
                  <wp:wrapThrough wrapText="bothSides">
                    <wp:wrapPolygon edited="0">
                      <wp:start x="0" y="0"/>
                      <wp:lineTo x="0" y="20886"/>
                      <wp:lineTo x="21252" y="20886"/>
                      <wp:lineTo x="21252" y="0"/>
                      <wp:lineTo x="0" y="0"/>
                    </wp:wrapPolygon>
                  </wp:wrapThrough>
                  <wp:docPr id="166927282" name="Picture 166927282" descr="A blue sign on a fence&#10;&#10;Description automatically generated">
                    <a:extLst xmlns:a="http://schemas.openxmlformats.org/drawingml/2006/main">
                      <a:ext uri="{FF2B5EF4-FFF2-40B4-BE49-F238E27FC236}">
                        <a16:creationId xmlns:a16="http://schemas.microsoft.com/office/drawing/2014/main" id="{8BB1FAEA-F84D-B5FB-6664-00BB1925B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blue sign on a fence&#10;&#10;Description automatically generated">
                            <a:extLst>
                              <a:ext uri="{FF2B5EF4-FFF2-40B4-BE49-F238E27FC236}">
                                <a16:creationId xmlns:a16="http://schemas.microsoft.com/office/drawing/2014/main" id="{8BB1FAEA-F84D-B5FB-6664-00BB1925B9BA}"/>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181686" cy="788229"/>
                          </a:xfrm>
                          <a:prstGeom prst="rect">
                            <a:avLst/>
                          </a:prstGeom>
                        </pic:spPr>
                      </pic:pic>
                    </a:graphicData>
                  </a:graphic>
                </wp:anchor>
              </w:drawing>
            </w:r>
            <w:r w:rsidRPr="009779AB">
              <w:rPr>
                <w:rStyle w:val="BoldCtrlShiftAltB"/>
                <w:rFonts w:asciiTheme="minorHAnsi" w:eastAsia="Calibri" w:hAnsiTheme="minorHAnsi" w:cstheme="minorHAnsi"/>
              </w:rPr>
              <w:t>26% support</w:t>
            </w:r>
          </w:p>
        </w:tc>
      </w:tr>
    </w:tbl>
    <w:p w14:paraId="2E91C72E" w14:textId="77777777" w:rsidR="007E0EF7" w:rsidRPr="009779AB" w:rsidRDefault="007E0EF7" w:rsidP="00F278B0">
      <w:pPr>
        <w:pStyle w:val="ListBulletlvl1"/>
        <w:numPr>
          <w:ilvl w:val="0"/>
          <w:numId w:val="0"/>
        </w:numPr>
        <w:spacing w:before="240"/>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2992F014" w14:textId="4EEDE01B" w:rsidR="007E0EF7" w:rsidRPr="009779AB" w:rsidRDefault="00F74715" w:rsidP="007E0EF7">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Participants did not identify specific locations. </w:t>
      </w:r>
      <w:r w:rsidR="007E0EF7" w:rsidRPr="009779AB">
        <w:rPr>
          <w:rStyle w:val="BoldCtrlShiftAltB"/>
          <w:rFonts w:asciiTheme="minorHAnsi" w:eastAsia="Calibri" w:hAnsiTheme="minorHAnsi" w:cstheme="minorHAnsi"/>
        </w:rPr>
        <w:t>Participants</w:t>
      </w:r>
      <w:r w:rsidRPr="009779AB">
        <w:rPr>
          <w:rStyle w:val="BoldCtrlShiftAltB"/>
          <w:rFonts w:asciiTheme="minorHAnsi" w:eastAsia="Calibri" w:hAnsiTheme="minorHAnsi" w:cstheme="minorHAnsi"/>
        </w:rPr>
        <w:t xml:space="preserve"> shared general ideas </w:t>
      </w:r>
      <w:r w:rsidR="00780A90" w:rsidRPr="009779AB">
        <w:rPr>
          <w:rStyle w:val="BoldCtrlShiftAltB"/>
          <w:rFonts w:asciiTheme="minorHAnsi" w:eastAsia="Calibri" w:hAnsiTheme="minorHAnsi" w:cstheme="minorHAnsi"/>
        </w:rPr>
        <w:t>about</w:t>
      </w:r>
      <w:r w:rsidRPr="009779AB">
        <w:rPr>
          <w:rStyle w:val="BoldCtrlShiftAltB"/>
          <w:rFonts w:asciiTheme="minorHAnsi" w:eastAsia="Calibri" w:hAnsiTheme="minorHAnsi" w:cstheme="minorHAnsi"/>
        </w:rPr>
        <w:t xml:space="preserve"> locating </w:t>
      </w:r>
      <w:r w:rsidR="00780A90" w:rsidRPr="009779AB">
        <w:rPr>
          <w:rStyle w:val="BoldCtrlShiftAltB"/>
          <w:rFonts w:asciiTheme="minorHAnsi" w:eastAsia="Calibri" w:hAnsiTheme="minorHAnsi" w:cstheme="minorHAnsi"/>
        </w:rPr>
        <w:t>a battery at community</w:t>
      </w:r>
      <w:r w:rsidR="005C37E6" w:rsidRPr="009779AB">
        <w:rPr>
          <w:rStyle w:val="BoldCtrlShiftAltB"/>
          <w:rFonts w:asciiTheme="minorHAnsi" w:eastAsia="Calibri" w:hAnsiTheme="minorHAnsi" w:cstheme="minorHAnsi"/>
        </w:rPr>
        <w:t xml:space="preserve"> facilities or the</w:t>
      </w:r>
      <w:r w:rsidR="00125076" w:rsidRPr="009779AB">
        <w:rPr>
          <w:rStyle w:val="BoldCtrlShiftAltB"/>
          <w:rFonts w:asciiTheme="minorHAnsi" w:eastAsia="Calibri" w:hAnsiTheme="minorHAnsi" w:cstheme="minorHAnsi"/>
        </w:rPr>
        <w:t xml:space="preserve"> Abbotsford</w:t>
      </w:r>
      <w:r w:rsidR="005C37E6" w:rsidRPr="009779AB">
        <w:rPr>
          <w:rStyle w:val="BoldCtrlShiftAltB"/>
          <w:rFonts w:asciiTheme="minorHAnsi" w:eastAsia="Calibri" w:hAnsiTheme="minorHAnsi" w:cstheme="minorHAnsi"/>
        </w:rPr>
        <w:t xml:space="preserve"> train station. </w:t>
      </w:r>
    </w:p>
    <w:p w14:paraId="0510FADF" w14:textId="42A2A1D7" w:rsidR="007E0EF7" w:rsidRPr="009779AB" w:rsidRDefault="00B10051" w:rsidP="007E0EF7">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16</w:t>
      </w:r>
      <w:r w:rsidR="007E0EF7" w:rsidRPr="009779AB">
        <w:rPr>
          <w:rStyle w:val="BoldCtrlShiftAltB"/>
          <w:rFonts w:asciiTheme="minorHAnsi" w:eastAsia="Calibri" w:hAnsiTheme="minorHAnsi" w:cstheme="minorHAnsi"/>
        </w:rPr>
        <w:t xml:space="preserve"> survey participants commented on this project area, and </w:t>
      </w:r>
      <w:r w:rsidR="00BC71CA" w:rsidRPr="009779AB">
        <w:rPr>
          <w:rStyle w:val="BoldCtrlShiftAltB"/>
          <w:rFonts w:asciiTheme="minorHAnsi" w:eastAsia="Calibri" w:hAnsiTheme="minorHAnsi" w:cstheme="minorHAnsi"/>
        </w:rPr>
        <w:t>nine</w:t>
      </w:r>
      <w:r w:rsidR="007E0EF7" w:rsidRPr="009779AB">
        <w:rPr>
          <w:rStyle w:val="BoldCtrlShiftAltB"/>
          <w:rFonts w:asciiTheme="minorHAnsi" w:eastAsia="Calibri" w:hAnsiTheme="minorHAnsi" w:cstheme="minorHAnsi"/>
        </w:rPr>
        <w:t xml:space="preserve"> people attended the pop-up. </w:t>
      </w:r>
    </w:p>
    <w:bookmarkStart w:id="27" w:name="_Toc148693256"/>
    <w:p w14:paraId="2B0AC3BB" w14:textId="4E618D3B" w:rsidR="00780A90" w:rsidRPr="009779AB" w:rsidRDefault="00C44764" w:rsidP="00780A90">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86" behindDoc="0" locked="0" layoutInCell="1" allowOverlap="1" wp14:anchorId="10ECED0E" wp14:editId="64250F5D">
                <wp:simplePos x="0" y="0"/>
                <wp:positionH relativeFrom="column">
                  <wp:posOffset>2078355</wp:posOffset>
                </wp:positionH>
                <wp:positionV relativeFrom="paragraph">
                  <wp:posOffset>77222</wp:posOffset>
                </wp:positionV>
                <wp:extent cx="4834890" cy="1746250"/>
                <wp:effectExtent l="0" t="0" r="3810" b="6350"/>
                <wp:wrapSquare wrapText="bothSides"/>
                <wp:docPr id="1822182076" name="Group 1822182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4890" cy="1746250"/>
                          <a:chOff x="0" y="88901"/>
                          <a:chExt cx="4834939" cy="1746250"/>
                        </a:xfrm>
                      </wpg:grpSpPr>
                      <pic:pic xmlns:pic="http://schemas.openxmlformats.org/drawingml/2006/picture">
                        <pic:nvPicPr>
                          <pic:cNvPr id="1146195050" name="Picture 1"/>
                          <pic:cNvPicPr>
                            <a:picLocks noChangeAspect="1"/>
                          </pic:cNvPicPr>
                        </pic:nvPicPr>
                        <pic:blipFill rotWithShape="1">
                          <a:blip r:embed="rId78" cstate="print"/>
                          <a:srcRect l="1165" t="3842" r="-1165" b="6493"/>
                          <a:stretch/>
                        </pic:blipFill>
                        <pic:spPr>
                          <a:xfrm>
                            <a:off x="0" y="88901"/>
                            <a:ext cx="3020059" cy="1746250"/>
                          </a:xfrm>
                          <a:prstGeom prst="rect">
                            <a:avLst/>
                          </a:prstGeom>
                        </pic:spPr>
                      </pic:pic>
                      <pic:pic xmlns:pic="http://schemas.openxmlformats.org/drawingml/2006/picture">
                        <pic:nvPicPr>
                          <pic:cNvPr id="1342112823" name="Picture 18"/>
                          <pic:cNvPicPr>
                            <a:picLocks noChangeAspect="1"/>
                          </pic:cNvPicPr>
                        </pic:nvPicPr>
                        <pic:blipFill rotWithShape="1">
                          <a:blip r:embed="rId79" cstate="print"/>
                          <a:srcRect l="16555" t="4531" r="14240" b="6503"/>
                          <a:stretch/>
                        </pic:blipFill>
                        <pic:spPr bwMode="auto">
                          <a:xfrm>
                            <a:off x="3024554" y="88901"/>
                            <a:ext cx="1810385" cy="174566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BAA3BC7">
              <v:group id="Group 18" style="position:absolute;margin-left:163.65pt;margin-top:6.1pt;width:380.7pt;height:137.5pt;z-index:251658292" coordsize="48349,17462" coordorigin=",889" o:spid="_x0000_s1026" w14:anchorId="5EFC74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">
                <v:shape id="Picture 1" style="position:absolute;top:889;width:30200;height:1746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">
                  <v:imagedata cropleft="763f" croptop="2518f" cropright="-763f" cropbottom="4255f" o:title="" r:id="rId80"/>
                </v:shape>
                <v:shape id="Picture 18" style="position:absolute;left:30245;top:889;width:18104;height:1745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">
                  <v:imagedata cropleft="10849f" croptop="2969f" cropright="9332f" cropbottom="4262f" o:title="" r:id="rId81"/>
                </v:shape>
                <w10:wrap type="square"/>
              </v:group>
            </w:pict>
          </mc:Fallback>
        </mc:AlternateContent>
      </w:r>
      <w:r w:rsidR="00780A90" w:rsidRPr="009779AB">
        <w:t>Clifton Hill</w:t>
      </w:r>
      <w:bookmarkEnd w:id="27"/>
    </w:p>
    <w:p w14:paraId="5703A457" w14:textId="57E88D19" w:rsidR="00780A90" w:rsidRPr="009779AB" w:rsidRDefault="00807AE8" w:rsidP="00780A90">
      <w:pPr>
        <w:pStyle w:val="ListBulletlvl1"/>
        <w:numPr>
          <w:ilvl w:val="0"/>
          <w:numId w:val="0"/>
        </w:numPr>
        <w:ind w:right="-1"/>
        <w:rPr>
          <w:rStyle w:val="BoldCtrlShiftAltB"/>
          <w:rFonts w:asciiTheme="minorHAnsi" w:eastAsia="Calibri" w:hAnsiTheme="minorHAnsi" w:cstheme="minorHAnsi"/>
          <w:b/>
          <w:color w:val="auto"/>
          <w:sz w:val="24"/>
          <w:szCs w:val="24"/>
        </w:rPr>
      </w:pPr>
      <w:r w:rsidRPr="009779AB">
        <w:rPr>
          <w:rStyle w:val="BoldCtrlShiftAltB"/>
          <w:rFonts w:asciiTheme="minorHAnsi" w:eastAsia="Calibri" w:hAnsiTheme="minorHAnsi" w:cstheme="minorHAnsi"/>
          <w:b/>
          <w:color w:val="auto"/>
          <w:sz w:val="24"/>
          <w:szCs w:val="24"/>
        </w:rPr>
        <w:t>96</w:t>
      </w:r>
      <w:r w:rsidR="00780A90" w:rsidRPr="009779AB">
        <w:rPr>
          <w:rStyle w:val="BoldCtrlShiftAltB"/>
          <w:rFonts w:asciiTheme="minorHAnsi" w:eastAsia="Calibri" w:hAnsiTheme="minorHAnsi" w:cstheme="minorHAnsi"/>
          <w:b/>
          <w:color w:val="auto"/>
          <w:sz w:val="24"/>
          <w:szCs w:val="24"/>
        </w:rPr>
        <w:t xml:space="preserve">% support for a neighbourhood battery project in the </w:t>
      </w:r>
      <w:r w:rsidRPr="009779AB">
        <w:rPr>
          <w:rStyle w:val="BoldCtrlShiftAltB"/>
          <w:rFonts w:asciiTheme="minorHAnsi" w:eastAsia="Calibri" w:hAnsiTheme="minorHAnsi" w:cstheme="minorHAnsi"/>
          <w:b/>
          <w:color w:val="auto"/>
          <w:sz w:val="24"/>
          <w:szCs w:val="24"/>
        </w:rPr>
        <w:t>Clifton Hill</w:t>
      </w:r>
      <w:r w:rsidR="00780A90" w:rsidRPr="009779AB">
        <w:rPr>
          <w:rStyle w:val="BoldCtrlShiftAltB"/>
          <w:rFonts w:asciiTheme="minorHAnsi" w:eastAsia="Calibri" w:hAnsiTheme="minorHAnsi" w:cstheme="minorHAnsi"/>
          <w:b/>
          <w:color w:val="auto"/>
          <w:sz w:val="24"/>
          <w:szCs w:val="24"/>
        </w:rPr>
        <w:t xml:space="preserve"> area</w:t>
      </w:r>
    </w:p>
    <w:p w14:paraId="41C47B6A" w14:textId="144FAFA8" w:rsidR="00780A90" w:rsidRPr="009779AB" w:rsidRDefault="00110A9F" w:rsidP="00780A90">
      <w:pPr>
        <w:ind w:right="-1"/>
      </w:pPr>
      <w:r w:rsidRPr="009779AB">
        <w:t xml:space="preserve">Participants expressed support for neighbourhood batteries </w:t>
      </w:r>
      <w:r w:rsidR="008249F4" w:rsidRPr="009779AB">
        <w:t>as a share</w:t>
      </w:r>
      <w:r w:rsidR="00D44875" w:rsidRPr="009779AB">
        <w:t>d</w:t>
      </w:r>
      <w:r w:rsidR="008249F4" w:rsidRPr="009779AB">
        <w:t xml:space="preserve"> solution to increase utilisation and access to solar energy</w:t>
      </w:r>
      <w:r w:rsidR="00087093" w:rsidRPr="009779AB">
        <w:t xml:space="preserve"> and as a way to reduce emissions</w:t>
      </w:r>
      <w:r w:rsidR="008249F4" w:rsidRPr="009779AB">
        <w:t>.</w:t>
      </w:r>
    </w:p>
    <w:p w14:paraId="29BF7B3C" w14:textId="5AFAFCC8" w:rsidR="00780A90" w:rsidRPr="009779AB" w:rsidRDefault="00F278B0" w:rsidP="00D44875">
      <w:pPr>
        <w:rPr>
          <w:rStyle w:val="BoldCtrlShiftAltB"/>
          <w:rFonts w:asciiTheme="minorHAnsi" w:eastAsia="Calibri" w:hAnsiTheme="minorHAnsi" w:cstheme="minorHAnsi"/>
          <w:b/>
          <w:bCs/>
        </w:rPr>
      </w:pPr>
      <w:r w:rsidRPr="009779AB">
        <w:rPr>
          <w:noProof/>
          <w:lang w:eastAsia="en-AU"/>
        </w:rPr>
        <w:drawing>
          <wp:anchor distT="0" distB="0" distL="114300" distR="114300" simplePos="0" relativeHeight="251658256" behindDoc="0" locked="0" layoutInCell="1" allowOverlap="1" wp14:anchorId="4EEC37A2" wp14:editId="49CF4EF1">
            <wp:simplePos x="0" y="0"/>
            <wp:positionH relativeFrom="column">
              <wp:posOffset>4445</wp:posOffset>
            </wp:positionH>
            <wp:positionV relativeFrom="paragraph">
              <wp:posOffset>40005</wp:posOffset>
            </wp:positionV>
            <wp:extent cx="554990" cy="554990"/>
            <wp:effectExtent l="0" t="0" r="0" b="0"/>
            <wp:wrapSquare wrapText="bothSides"/>
            <wp:docPr id="770423492" name="Picture 770423492"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7149" w:rsidRPr="009779AB">
        <w:rPr>
          <w:rStyle w:val="BoldCtrlShiftAltB"/>
          <w:rFonts w:asciiTheme="minorHAnsi" w:eastAsia="Calibri" w:hAnsiTheme="minorHAnsi" w:cstheme="minorHAnsi"/>
          <w:b/>
          <w:bCs/>
        </w:rPr>
        <w:t>6</w:t>
      </w:r>
      <w:r w:rsidR="00780A90" w:rsidRPr="009779AB">
        <w:rPr>
          <w:rStyle w:val="BoldCtrlShiftAltB"/>
          <w:rFonts w:asciiTheme="minorHAnsi" w:eastAsia="Calibri" w:hAnsiTheme="minorHAnsi" w:cstheme="minorHAnsi"/>
          <w:b/>
          <w:bCs/>
        </w:rPr>
        <w:t xml:space="preserve">5% identified the solar sponge model as a first priority. </w:t>
      </w:r>
    </w:p>
    <w:p w14:paraId="31E76B97" w14:textId="378A9821" w:rsidR="00780A90" w:rsidRPr="009779AB" w:rsidRDefault="00780A90" w:rsidP="00780A90">
      <w:pPr>
        <w:rPr>
          <w:rStyle w:val="BoldCtrlShiftAltB"/>
          <w:rFonts w:asciiTheme="minorHAnsi" w:eastAsia="Calibri" w:hAnsiTheme="minorHAnsi" w:cstheme="minorHAnsi"/>
        </w:rPr>
      </w:pPr>
      <w:r w:rsidRPr="009779AB">
        <w:t xml:space="preserve">Participants </w:t>
      </w:r>
      <w:r w:rsidRPr="009779AB">
        <w:rPr>
          <w:rStyle w:val="BoldCtrlShiftAltB"/>
          <w:rFonts w:asciiTheme="minorHAnsi" w:eastAsia="Calibri" w:hAnsiTheme="minorHAnsi" w:cstheme="minorHAnsi"/>
        </w:rPr>
        <w:t xml:space="preserve">like that it prioritises </w:t>
      </w:r>
      <w:r w:rsidR="00F001E1" w:rsidRPr="009779AB">
        <w:rPr>
          <w:rStyle w:val="BoldCtrlShiftAltB"/>
          <w:rFonts w:asciiTheme="minorHAnsi" w:eastAsia="Calibri" w:hAnsiTheme="minorHAnsi" w:cstheme="minorHAnsi"/>
        </w:rPr>
        <w:t xml:space="preserve">using locally generated solar energy to benefit all </w:t>
      </w:r>
      <w:r w:rsidR="00374208" w:rsidRPr="009779AB">
        <w:rPr>
          <w:rStyle w:val="BoldCtrlShiftAltB"/>
          <w:rFonts w:asciiTheme="minorHAnsi" w:eastAsia="Calibri" w:hAnsiTheme="minorHAnsi" w:cstheme="minorHAnsi"/>
        </w:rPr>
        <w:t xml:space="preserve">and will help alleviate existing pressures on the grid. </w:t>
      </w:r>
    </w:p>
    <w:p w14:paraId="12350013" w14:textId="4316996C" w:rsidR="00374208" w:rsidRPr="009779AB" w:rsidRDefault="009722DA" w:rsidP="00780A90">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noProof/>
          <w:lang w:eastAsia="en-AU"/>
        </w:rPr>
        <w:drawing>
          <wp:inline distT="0" distB="0" distL="0" distR="0" wp14:anchorId="578471A4" wp14:editId="4615570A">
            <wp:extent cx="6834505" cy="1377950"/>
            <wp:effectExtent l="0" t="0" r="4445" b="0"/>
            <wp:docPr id="1544837440" name="Picture 154483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34505" cy="1377950"/>
                    </a:xfrm>
                    <a:prstGeom prst="rect">
                      <a:avLst/>
                    </a:prstGeom>
                    <a:noFill/>
                  </pic:spPr>
                </pic:pic>
              </a:graphicData>
            </a:graphic>
          </wp:inline>
        </w:drawing>
      </w:r>
    </w:p>
    <w:p w14:paraId="14554754" w14:textId="4EA30C9A" w:rsidR="00780A90" w:rsidRPr="009779AB" w:rsidRDefault="00780A90" w:rsidP="00780A90">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Support for other benefits neighbourhood batteries could provide</w:t>
      </w:r>
    </w:p>
    <w:p w14:paraId="269E1B96" w14:textId="77777777" w:rsidR="00780A90" w:rsidRPr="009779AB" w:rsidRDefault="00780A90" w:rsidP="00780A90">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1A951A91" w14:textId="33EB6061" w:rsidR="00780A90" w:rsidRPr="009779AB" w:rsidRDefault="00CC04AC"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Publicly</w:t>
      </w:r>
      <w:r w:rsidR="00780A90" w:rsidRPr="009779AB">
        <w:rPr>
          <w:rStyle w:val="BoldCtrlShiftAltB"/>
          <w:rFonts w:asciiTheme="minorHAnsi" w:eastAsia="Calibri" w:hAnsiTheme="minorHAnsi" w:cstheme="minorHAnsi"/>
        </w:rPr>
        <w:t xml:space="preserve"> </w:t>
      </w:r>
      <w:r w:rsidRPr="009779AB">
        <w:rPr>
          <w:rStyle w:val="BoldCtrlShiftAltB"/>
          <w:rFonts w:asciiTheme="minorHAnsi" w:eastAsia="Calibri" w:hAnsiTheme="minorHAnsi" w:cstheme="minorHAnsi"/>
        </w:rPr>
        <w:t>accessible electric vehicle charging points</w:t>
      </w:r>
      <w:r w:rsidR="00243E93" w:rsidRPr="009779AB">
        <w:rPr>
          <w:rStyle w:val="BoldCtrlShiftAltB"/>
          <w:rFonts w:asciiTheme="minorHAnsi" w:eastAsia="Calibri" w:hAnsiTheme="minorHAnsi" w:cstheme="minorHAnsi"/>
        </w:rPr>
        <w:t xml:space="preserve"> </w:t>
      </w:r>
      <w:r w:rsidR="00780A90" w:rsidRPr="009779AB">
        <w:rPr>
          <w:rStyle w:val="BoldCtrlShiftAltB"/>
          <w:rFonts w:asciiTheme="minorHAnsi" w:eastAsia="Calibri" w:hAnsiTheme="minorHAnsi" w:cstheme="minorHAnsi"/>
        </w:rPr>
        <w:t>(top-voted priority one)</w:t>
      </w:r>
    </w:p>
    <w:p w14:paraId="054E6EF2" w14:textId="3FF9F838" w:rsidR="00F61E47" w:rsidRPr="009779AB" w:rsidRDefault="00F61E47" w:rsidP="00CF078D">
      <w:pPr>
        <w:pStyle w:val="ListParagraph"/>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A dedicated renewable electricity plan that is linked to revenues from the neighbourhood battery, which anyone can sign up to</w:t>
      </w:r>
      <w:r w:rsidR="000A70B3" w:rsidRPr="009779AB">
        <w:rPr>
          <w:rStyle w:val="BoldCtrlShiftAltB"/>
          <w:rFonts w:asciiTheme="minorHAnsi" w:eastAsia="Calibri" w:hAnsiTheme="minorHAnsi" w:cstheme="minorHAnsi"/>
        </w:rPr>
        <w:t>.</w:t>
      </w:r>
    </w:p>
    <w:p w14:paraId="5EE63D89" w14:textId="5BA15BC3" w:rsidR="009B0C16" w:rsidRPr="009779AB" w:rsidRDefault="009B0C16" w:rsidP="009B0C16">
      <w:pPr>
        <w:pStyle w:val="ListBulletlvl1"/>
        <w:numPr>
          <w:ilvl w:val="0"/>
          <w:numId w:val="0"/>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Other </w:t>
      </w:r>
      <w:r w:rsidR="00125076" w:rsidRPr="009779AB">
        <w:rPr>
          <w:rStyle w:val="BoldCtrlShiftAltB"/>
          <w:rFonts w:asciiTheme="minorHAnsi" w:eastAsia="Calibri" w:hAnsiTheme="minorHAnsi" w:cstheme="minorHAnsi"/>
        </w:rPr>
        <w:t xml:space="preserve">potential </w:t>
      </w:r>
      <w:r w:rsidRPr="009779AB">
        <w:rPr>
          <w:rStyle w:val="BoldCtrlShiftAltB"/>
          <w:rFonts w:asciiTheme="minorHAnsi" w:eastAsia="Calibri" w:hAnsiTheme="minorHAnsi" w:cstheme="minorHAnsi"/>
        </w:rPr>
        <w:t xml:space="preserve">benefits participants identified were supporting vulnerable community members through subsidised electricity, increasing solar exports for surrounding properties, </w:t>
      </w:r>
      <w:r w:rsidR="008B6D4A" w:rsidRPr="009779AB">
        <w:rPr>
          <w:rStyle w:val="BoldCtrlShiftAltB"/>
          <w:rFonts w:asciiTheme="minorHAnsi" w:eastAsia="Calibri" w:hAnsiTheme="minorHAnsi" w:cstheme="minorHAnsi"/>
        </w:rPr>
        <w:t>powering public infrastructure</w:t>
      </w:r>
      <w:r w:rsidR="006A4349" w:rsidRPr="009779AB">
        <w:rPr>
          <w:rStyle w:val="BoldCtrlShiftAltB"/>
          <w:rFonts w:asciiTheme="minorHAnsi" w:eastAsia="Calibri" w:hAnsiTheme="minorHAnsi" w:cstheme="minorHAnsi"/>
        </w:rPr>
        <w:t xml:space="preserve"> and reducing electricity bills.</w:t>
      </w:r>
    </w:p>
    <w:p w14:paraId="77DFAC89" w14:textId="73B4652A" w:rsidR="00780A90" w:rsidRPr="009779AB" w:rsidRDefault="00F278B0" w:rsidP="009B0C16">
      <w:pPr>
        <w:pStyle w:val="ListBulletlvl1"/>
        <w:numPr>
          <w:ilvl w:val="0"/>
          <w:numId w:val="0"/>
        </w:numPr>
        <w:rPr>
          <w:rStyle w:val="BoldCtrlShiftAltB"/>
          <w:rFonts w:asciiTheme="minorHAnsi" w:eastAsia="Calibri" w:hAnsiTheme="minorHAnsi" w:cstheme="minorHAnsi"/>
          <w:b/>
          <w:bCs/>
        </w:rPr>
      </w:pPr>
      <w:r w:rsidRPr="009779AB">
        <w:rPr>
          <w:noProof/>
          <w:lang w:eastAsia="en-AU"/>
        </w:rPr>
        <mc:AlternateContent>
          <mc:Choice Requires="wps">
            <w:drawing>
              <wp:anchor distT="91440" distB="91440" distL="114300" distR="114300" simplePos="0" relativeHeight="251658257" behindDoc="1" locked="0" layoutInCell="1" allowOverlap="1" wp14:anchorId="4CF20363" wp14:editId="56CBCF3E">
                <wp:simplePos x="0" y="0"/>
                <wp:positionH relativeFrom="page">
                  <wp:posOffset>4788950</wp:posOffset>
                </wp:positionH>
                <wp:positionV relativeFrom="paragraph">
                  <wp:posOffset>254000</wp:posOffset>
                </wp:positionV>
                <wp:extent cx="2228215" cy="1746250"/>
                <wp:effectExtent l="0" t="0" r="0" b="6350"/>
                <wp:wrapThrough wrapText="bothSides">
                  <wp:wrapPolygon edited="0">
                    <wp:start x="554" y="0"/>
                    <wp:lineTo x="554" y="21443"/>
                    <wp:lineTo x="20867" y="21443"/>
                    <wp:lineTo x="20867" y="0"/>
                    <wp:lineTo x="554" y="0"/>
                  </wp:wrapPolygon>
                </wp:wrapThrough>
                <wp:docPr id="932255863" name="Text Box 932255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215" cy="1746250"/>
                        </a:xfrm>
                        <a:prstGeom prst="rect">
                          <a:avLst/>
                        </a:prstGeom>
                        <a:noFill/>
                        <a:ln w="9525">
                          <a:noFill/>
                          <a:miter lim="800000"/>
                          <a:headEnd/>
                          <a:tailEnd/>
                        </a:ln>
                      </wps:spPr>
                      <wps:txbx>
                        <w:txbxContent>
                          <w:p w14:paraId="760CD321" w14:textId="520DBF4E" w:rsidR="00A514A8" w:rsidRPr="009779AB" w:rsidRDefault="00A514A8" w:rsidP="00780A90">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 xml:space="preserve">“It benefits the community and reduces </w:t>
                            </w:r>
                            <w:proofErr w:type="spellStart"/>
                            <w:r w:rsidRPr="009779AB">
                              <w:rPr>
                                <w:i/>
                                <w:iCs/>
                                <w:color w:val="FDB917" w:themeColor="accent1"/>
                                <w:sz w:val="18"/>
                                <w:szCs w:val="18"/>
                              </w:rPr>
                              <w:t>green house</w:t>
                            </w:r>
                            <w:proofErr w:type="spellEnd"/>
                            <w:r w:rsidRPr="009779AB">
                              <w:rPr>
                                <w:i/>
                                <w:iCs/>
                                <w:color w:val="FDB917" w:themeColor="accent1"/>
                                <w:sz w:val="18"/>
                                <w:szCs w:val="18"/>
                              </w:rPr>
                              <w:t xml:space="preserve"> emissions.  At a very practical level, most residents don't have off-street parking so EV vehicles are not possible.  However, community charging stations, powered by community batteries, could change this.” –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911820F">
              <v:shape id="Text Box 932255863" style="position:absolute;margin-left:377.1pt;margin-top:20pt;width:175.45pt;height:137.5pt;z-index:-251658223;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" w14:anchorId="4CF20363">
                <v:textbox>
                  <w:txbxContent>
                    <w:p w:rsidRPr="009779AB" w:rsidR="00A514A8" w:rsidP="00780A90" w:rsidRDefault="00A514A8" w14:paraId="0E2F7358" w14:textId="520DBF4E">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“It benefits the community and reduces green house emissions.  At a very practical level, most residents don't have off-street parking so EV vehicles are not possible.  However, community charging stations, powered by community batteries, could change this.” – Survey participant</w:t>
                      </w:r>
                    </w:p>
                  </w:txbxContent>
                </v:textbox>
                <w10:wrap type="through" anchorx="page"/>
              </v:shape>
            </w:pict>
          </mc:Fallback>
        </mc:AlternateContent>
      </w:r>
      <w:r w:rsidR="00780A90" w:rsidRPr="009779AB">
        <w:rPr>
          <w:rStyle w:val="BoldCtrlShiftAltB"/>
          <w:rFonts w:asciiTheme="minorHAnsi" w:eastAsia="Calibri" w:hAnsiTheme="minorHAnsi" w:cstheme="minorHAnsi"/>
          <w:b/>
          <w:bCs/>
        </w:rPr>
        <w:t>Some concerns raised</w:t>
      </w:r>
    </w:p>
    <w:p w14:paraId="5AEAEBFE" w14:textId="14397D01" w:rsidR="00780A90" w:rsidRPr="009779AB" w:rsidRDefault="00780A90" w:rsidP="00780A90">
      <w:pPr>
        <w:pStyle w:val="ListBulletlvl1"/>
        <w:numPr>
          <w:ilvl w:val="0"/>
          <w:numId w:val="0"/>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Some participants expressed concerns relating to </w:t>
      </w:r>
      <w:r w:rsidR="00B90384" w:rsidRPr="009779AB">
        <w:rPr>
          <w:rStyle w:val="BoldCtrlShiftAltB"/>
          <w:rFonts w:asciiTheme="minorHAnsi" w:eastAsia="Calibri" w:hAnsiTheme="minorHAnsi" w:cstheme="minorHAnsi"/>
        </w:rPr>
        <w:t>health and sa</w:t>
      </w:r>
      <w:r w:rsidR="000E4E17" w:rsidRPr="009779AB">
        <w:rPr>
          <w:rStyle w:val="BoldCtrlShiftAltB"/>
          <w:rFonts w:asciiTheme="minorHAnsi" w:eastAsia="Calibri" w:hAnsiTheme="minorHAnsi" w:cstheme="minorHAnsi"/>
        </w:rPr>
        <w:t>f</w:t>
      </w:r>
      <w:r w:rsidR="00B90384" w:rsidRPr="009779AB">
        <w:rPr>
          <w:rStyle w:val="BoldCtrlShiftAltB"/>
          <w:rFonts w:asciiTheme="minorHAnsi" w:eastAsia="Calibri" w:hAnsiTheme="minorHAnsi" w:cstheme="minorHAnsi"/>
        </w:rPr>
        <w:t xml:space="preserve">ety, where the batteries would be located </w:t>
      </w:r>
      <w:r w:rsidR="00E06541" w:rsidRPr="009779AB">
        <w:rPr>
          <w:rStyle w:val="BoldCtrlShiftAltB"/>
          <w:rFonts w:asciiTheme="minorHAnsi" w:eastAsia="Calibri" w:hAnsiTheme="minorHAnsi" w:cstheme="minorHAnsi"/>
        </w:rPr>
        <w:t>and wanting to understand more about potential</w:t>
      </w:r>
      <w:r w:rsidR="00F278B0" w:rsidRPr="009779AB">
        <w:rPr>
          <w:rStyle w:val="BoldCtrlShiftAltB"/>
          <w:rFonts w:asciiTheme="minorHAnsi" w:eastAsia="Calibri" w:hAnsiTheme="minorHAnsi" w:cstheme="minorHAnsi"/>
        </w:rPr>
        <w:t xml:space="preserve"> health and safety</w:t>
      </w:r>
      <w:r w:rsidR="00E06541" w:rsidRPr="009779AB">
        <w:rPr>
          <w:rStyle w:val="BoldCtrlShiftAltB"/>
          <w:rFonts w:asciiTheme="minorHAnsi" w:eastAsia="Calibri" w:hAnsiTheme="minorHAnsi" w:cstheme="minorHAnsi"/>
        </w:rPr>
        <w:t xml:space="preserve"> cons</w:t>
      </w:r>
      <w:r w:rsidR="000E4E17" w:rsidRPr="009779AB">
        <w:rPr>
          <w:rStyle w:val="BoldCtrlShiftAltB"/>
          <w:rFonts w:asciiTheme="minorHAnsi" w:eastAsia="Calibri" w:hAnsiTheme="minorHAnsi" w:cstheme="minorHAnsi"/>
        </w:rPr>
        <w:t>e</w:t>
      </w:r>
      <w:r w:rsidR="00E06541" w:rsidRPr="009779AB">
        <w:rPr>
          <w:rStyle w:val="BoldCtrlShiftAltB"/>
          <w:rFonts w:asciiTheme="minorHAnsi" w:eastAsia="Calibri" w:hAnsiTheme="minorHAnsi" w:cstheme="minorHAnsi"/>
        </w:rPr>
        <w:t xml:space="preserve">quences.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103"/>
        <w:gridCol w:w="2127"/>
      </w:tblGrid>
      <w:tr w:rsidR="00F278B0" w:rsidRPr="009779AB" w14:paraId="7C01DF91" w14:textId="77777777" w:rsidTr="00F278B0">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472C3A0C" w14:textId="77777777" w:rsidR="00F278B0" w:rsidRPr="009779AB" w:rsidRDefault="00F278B0" w:rsidP="00340B40">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options</w:t>
            </w:r>
          </w:p>
        </w:tc>
        <w:tc>
          <w:tcPr>
            <w:tcW w:w="2103" w:type="dxa"/>
            <w:tcBorders>
              <w:top w:val="single" w:sz="18" w:space="0" w:color="FDB917" w:themeColor="accent1"/>
              <w:bottom w:val="single" w:sz="18" w:space="0" w:color="FDB917" w:themeColor="accent1"/>
            </w:tcBorders>
          </w:tcPr>
          <w:p w14:paraId="06BBB2F5" w14:textId="2B66CD98" w:rsidR="00F278B0" w:rsidRPr="009779AB" w:rsidRDefault="00F278B0"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09" behindDoc="0" locked="0" layoutInCell="1" allowOverlap="1" wp14:anchorId="6EEABE66" wp14:editId="3E9751A8">
                  <wp:simplePos x="0" y="0"/>
                  <wp:positionH relativeFrom="column">
                    <wp:posOffset>635</wp:posOffset>
                  </wp:positionH>
                  <wp:positionV relativeFrom="paragraph">
                    <wp:posOffset>71120</wp:posOffset>
                  </wp:positionV>
                  <wp:extent cx="1125822" cy="778916"/>
                  <wp:effectExtent l="0" t="0" r="0" b="2540"/>
                  <wp:wrapThrough wrapText="bothSides">
                    <wp:wrapPolygon edited="0">
                      <wp:start x="0" y="0"/>
                      <wp:lineTo x="0" y="21142"/>
                      <wp:lineTo x="21210" y="21142"/>
                      <wp:lineTo x="21210" y="0"/>
                      <wp:lineTo x="0" y="0"/>
                    </wp:wrapPolygon>
                  </wp:wrapThrough>
                  <wp:docPr id="161733104" name="Picture 161733104"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53% support</w:t>
            </w:r>
          </w:p>
        </w:tc>
        <w:tc>
          <w:tcPr>
            <w:tcW w:w="2127" w:type="dxa"/>
            <w:tcBorders>
              <w:top w:val="single" w:sz="18" w:space="0" w:color="FDB917" w:themeColor="accent1"/>
              <w:bottom w:val="single" w:sz="18" w:space="0" w:color="FDB917" w:themeColor="accent1"/>
              <w:right w:val="single" w:sz="18" w:space="0" w:color="FDB917" w:themeColor="accent1"/>
            </w:tcBorders>
          </w:tcPr>
          <w:p w14:paraId="69CD1740" w14:textId="58B1B362" w:rsidR="00F278B0" w:rsidRPr="009779AB" w:rsidRDefault="00F278B0"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08" behindDoc="0" locked="0" layoutInCell="1" allowOverlap="1" wp14:anchorId="4E246496" wp14:editId="65339E10">
                  <wp:simplePos x="0" y="0"/>
                  <wp:positionH relativeFrom="column">
                    <wp:posOffset>-635</wp:posOffset>
                  </wp:positionH>
                  <wp:positionV relativeFrom="paragraph">
                    <wp:posOffset>92075</wp:posOffset>
                  </wp:positionV>
                  <wp:extent cx="1150890" cy="767705"/>
                  <wp:effectExtent l="0" t="0" r="0" b="0"/>
                  <wp:wrapThrough wrapText="bothSides">
                    <wp:wrapPolygon edited="0">
                      <wp:start x="0" y="0"/>
                      <wp:lineTo x="0" y="20921"/>
                      <wp:lineTo x="21099" y="20921"/>
                      <wp:lineTo x="21099" y="0"/>
                      <wp:lineTo x="0" y="0"/>
                    </wp:wrapPolygon>
                  </wp:wrapThrough>
                  <wp:docPr id="1450148457" name="Picture 1450148457" descr="A fence with a painting on it&#10;&#10;Description automatically generated">
                    <a:extLst xmlns:a="http://schemas.openxmlformats.org/drawingml/2006/main">
                      <a:ext uri="{FF2B5EF4-FFF2-40B4-BE49-F238E27FC236}">
                        <a16:creationId xmlns:a16="http://schemas.microsoft.com/office/drawing/2014/main" id="{60889482-1FF1-E82A-327F-DE0EB69FF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fence with a painting on it&#10;&#10;Description automatically generated">
                            <a:extLst>
                              <a:ext uri="{FF2B5EF4-FFF2-40B4-BE49-F238E27FC236}">
                                <a16:creationId xmlns:a16="http://schemas.microsoft.com/office/drawing/2014/main" id="{60889482-1FF1-E82A-327F-DE0EB69FF413}"/>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0890" cy="767705"/>
                          </a:xfrm>
                          <a:prstGeom prst="rect">
                            <a:avLst/>
                          </a:prstGeom>
                        </pic:spPr>
                      </pic:pic>
                    </a:graphicData>
                  </a:graphic>
                </wp:anchor>
              </w:drawing>
            </w:r>
            <w:r w:rsidRPr="009779AB">
              <w:rPr>
                <w:rStyle w:val="BoldCtrlShiftAltB"/>
                <w:rFonts w:asciiTheme="minorHAnsi" w:eastAsia="Calibri" w:hAnsiTheme="minorHAnsi" w:cstheme="minorHAnsi"/>
              </w:rPr>
              <w:t>32% support</w:t>
            </w:r>
          </w:p>
        </w:tc>
      </w:tr>
    </w:tbl>
    <w:p w14:paraId="41532961" w14:textId="77777777" w:rsidR="00780A90" w:rsidRPr="009779AB" w:rsidRDefault="00780A90" w:rsidP="00F278B0">
      <w:pPr>
        <w:pStyle w:val="ListBulletlvl1"/>
        <w:numPr>
          <w:ilvl w:val="0"/>
          <w:numId w:val="0"/>
        </w:numPr>
        <w:spacing w:before="240"/>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2E673B31" w14:textId="22F2BF66" w:rsidR="00780A90" w:rsidRPr="009779AB" w:rsidRDefault="00C60EF6" w:rsidP="00780A90">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Pa</w:t>
      </w:r>
      <w:r w:rsidR="00DB6475" w:rsidRPr="009779AB">
        <w:rPr>
          <w:rStyle w:val="BoldCtrlShiftAltB"/>
          <w:rFonts w:asciiTheme="minorHAnsi" w:eastAsia="Calibri" w:hAnsiTheme="minorHAnsi" w:cstheme="minorHAnsi"/>
        </w:rPr>
        <w:t>r</w:t>
      </w:r>
      <w:r w:rsidRPr="009779AB">
        <w:rPr>
          <w:rStyle w:val="BoldCtrlShiftAltB"/>
          <w:rFonts w:asciiTheme="minorHAnsi" w:eastAsia="Calibri" w:hAnsiTheme="minorHAnsi" w:cstheme="minorHAnsi"/>
        </w:rPr>
        <w:t xml:space="preserve">ticipants identified </w:t>
      </w:r>
      <w:r w:rsidR="000A70B3" w:rsidRPr="009779AB">
        <w:rPr>
          <w:rStyle w:val="BoldCtrlShiftAltB"/>
          <w:rFonts w:asciiTheme="minorHAnsi" w:eastAsia="Calibri" w:hAnsiTheme="minorHAnsi" w:cstheme="minorHAnsi"/>
        </w:rPr>
        <w:t xml:space="preserve">Clifton Hill </w:t>
      </w:r>
      <w:r w:rsidRPr="009779AB">
        <w:rPr>
          <w:rStyle w:val="BoldCtrlShiftAltB"/>
          <w:rFonts w:asciiTheme="minorHAnsi" w:eastAsia="Calibri" w:hAnsiTheme="minorHAnsi" w:cstheme="minorHAnsi"/>
        </w:rPr>
        <w:t>t</w:t>
      </w:r>
      <w:r w:rsidR="00262DC2" w:rsidRPr="009779AB">
        <w:rPr>
          <w:rStyle w:val="BoldCtrlShiftAltB"/>
          <w:rFonts w:asciiTheme="minorHAnsi" w:eastAsia="Calibri" w:hAnsiTheme="minorHAnsi" w:cstheme="minorHAnsi"/>
        </w:rPr>
        <w:t xml:space="preserve">rain station, schools, underutilised commercial space, </w:t>
      </w:r>
      <w:proofErr w:type="gramStart"/>
      <w:r w:rsidR="00AF6FC3" w:rsidRPr="009779AB">
        <w:rPr>
          <w:rStyle w:val="BoldCtrlShiftAltB"/>
          <w:rFonts w:asciiTheme="minorHAnsi" w:eastAsia="Calibri" w:hAnsiTheme="minorHAnsi" w:cstheme="minorHAnsi"/>
        </w:rPr>
        <w:t>Council</w:t>
      </w:r>
      <w:proofErr w:type="gramEnd"/>
      <w:r w:rsidR="00AF6FC3" w:rsidRPr="009779AB">
        <w:rPr>
          <w:rStyle w:val="BoldCtrlShiftAltB"/>
          <w:rFonts w:asciiTheme="minorHAnsi" w:eastAsia="Calibri" w:hAnsiTheme="minorHAnsi" w:cstheme="minorHAnsi"/>
        </w:rPr>
        <w:t xml:space="preserve"> depot</w:t>
      </w:r>
      <w:r w:rsidRPr="009779AB">
        <w:rPr>
          <w:rStyle w:val="BoldCtrlShiftAltB"/>
          <w:rFonts w:asciiTheme="minorHAnsi" w:eastAsia="Calibri" w:hAnsiTheme="minorHAnsi" w:cstheme="minorHAnsi"/>
        </w:rPr>
        <w:t xml:space="preserve"> and</w:t>
      </w:r>
      <w:r w:rsidR="00AF6FC3" w:rsidRPr="009779AB">
        <w:rPr>
          <w:rStyle w:val="BoldCtrlShiftAltB"/>
          <w:rFonts w:asciiTheme="minorHAnsi" w:eastAsia="Calibri" w:hAnsiTheme="minorHAnsi" w:cstheme="minorHAnsi"/>
        </w:rPr>
        <w:t xml:space="preserve"> </w:t>
      </w:r>
      <w:r w:rsidR="00406AC5" w:rsidRPr="009779AB">
        <w:rPr>
          <w:rStyle w:val="BoldCtrlShiftAltB"/>
          <w:rFonts w:asciiTheme="minorHAnsi" w:eastAsia="Calibri" w:hAnsiTheme="minorHAnsi" w:cstheme="minorHAnsi"/>
        </w:rPr>
        <w:t>Georg</w:t>
      </w:r>
      <w:r w:rsidRPr="009779AB">
        <w:rPr>
          <w:rStyle w:val="BoldCtrlShiftAltB"/>
          <w:rFonts w:asciiTheme="minorHAnsi" w:eastAsia="Calibri" w:hAnsiTheme="minorHAnsi" w:cstheme="minorHAnsi"/>
        </w:rPr>
        <w:t>e</w:t>
      </w:r>
      <w:r w:rsidR="00406AC5" w:rsidRPr="009779AB">
        <w:rPr>
          <w:rStyle w:val="BoldCtrlShiftAltB"/>
          <w:rFonts w:asciiTheme="minorHAnsi" w:eastAsia="Calibri" w:hAnsiTheme="minorHAnsi" w:cstheme="minorHAnsi"/>
        </w:rPr>
        <w:t xml:space="preserve"> Knott Reserve carpark </w:t>
      </w:r>
      <w:r w:rsidRPr="009779AB">
        <w:rPr>
          <w:rStyle w:val="BoldCtrlShiftAltB"/>
          <w:rFonts w:asciiTheme="minorHAnsi" w:eastAsia="Calibri" w:hAnsiTheme="minorHAnsi" w:cstheme="minorHAnsi"/>
        </w:rPr>
        <w:t xml:space="preserve">as potential locations. </w:t>
      </w:r>
    </w:p>
    <w:p w14:paraId="49568F2E" w14:textId="58536294" w:rsidR="00780A90" w:rsidRPr="009779AB" w:rsidRDefault="00EF7DE4" w:rsidP="00780A90">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29</w:t>
      </w:r>
      <w:r w:rsidR="00780A90" w:rsidRPr="009779AB">
        <w:rPr>
          <w:rStyle w:val="BoldCtrlShiftAltB"/>
          <w:rFonts w:asciiTheme="minorHAnsi" w:eastAsia="Calibri" w:hAnsiTheme="minorHAnsi" w:cstheme="minorHAnsi"/>
        </w:rPr>
        <w:t xml:space="preserve"> survey participants commented on this project area, and </w:t>
      </w:r>
      <w:r w:rsidR="0097176A" w:rsidRPr="009779AB">
        <w:rPr>
          <w:rStyle w:val="BoldCtrlShiftAltB"/>
          <w:rFonts w:asciiTheme="minorHAnsi" w:eastAsia="Calibri" w:hAnsiTheme="minorHAnsi" w:cstheme="minorHAnsi"/>
        </w:rPr>
        <w:t>27</w:t>
      </w:r>
      <w:r w:rsidR="00780A90" w:rsidRPr="009779AB">
        <w:rPr>
          <w:rStyle w:val="BoldCtrlShiftAltB"/>
          <w:rFonts w:asciiTheme="minorHAnsi" w:eastAsia="Calibri" w:hAnsiTheme="minorHAnsi" w:cstheme="minorHAnsi"/>
        </w:rPr>
        <w:t xml:space="preserve"> people attended the pop-up. </w:t>
      </w:r>
    </w:p>
    <w:bookmarkStart w:id="28" w:name="_Toc148693257"/>
    <w:p w14:paraId="6E692AC5" w14:textId="48ABF70D" w:rsidR="007801C7" w:rsidRPr="009779AB" w:rsidRDefault="00C44764" w:rsidP="00AA05C6">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61" behindDoc="0" locked="0" layoutInCell="1" allowOverlap="1" wp14:anchorId="1248CCA3" wp14:editId="5B134AA1">
                <wp:simplePos x="0" y="0"/>
                <wp:positionH relativeFrom="column">
                  <wp:posOffset>2787650</wp:posOffset>
                </wp:positionH>
                <wp:positionV relativeFrom="paragraph">
                  <wp:posOffset>86810</wp:posOffset>
                </wp:positionV>
                <wp:extent cx="4081145" cy="1800860"/>
                <wp:effectExtent l="0" t="0" r="0" b="8890"/>
                <wp:wrapSquare wrapText="bothSides"/>
                <wp:docPr id="1839478910" name="Group 18394789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1145" cy="1800860"/>
                          <a:chOff x="230944" y="10572"/>
                          <a:chExt cx="4080975" cy="1800662"/>
                        </a:xfrm>
                      </wpg:grpSpPr>
                      <pic:pic xmlns:pic="http://schemas.openxmlformats.org/drawingml/2006/picture">
                        <pic:nvPicPr>
                          <pic:cNvPr id="947172552" name="Picture 1" descr="A map of a city&#10;&#10;Description automatically generated"/>
                          <pic:cNvPicPr>
                            <a:picLocks noChangeAspect="1"/>
                          </pic:cNvPicPr>
                        </pic:nvPicPr>
                        <pic:blipFill>
                          <a:blip r:embed="rId83" cstate="print"/>
                          <a:stretch>
                            <a:fillRect/>
                          </a:stretch>
                        </pic:blipFill>
                        <pic:spPr>
                          <a:xfrm>
                            <a:off x="230944" y="10572"/>
                            <a:ext cx="2575121" cy="1800662"/>
                          </a:xfrm>
                          <a:prstGeom prst="rect">
                            <a:avLst/>
                          </a:prstGeom>
                        </pic:spPr>
                      </pic:pic>
                      <pic:pic xmlns:pic="http://schemas.openxmlformats.org/drawingml/2006/picture">
                        <pic:nvPicPr>
                          <pic:cNvPr id="797065508" name="Picture 27"/>
                          <pic:cNvPicPr>
                            <a:picLocks noChangeAspect="1"/>
                          </pic:cNvPicPr>
                        </pic:nvPicPr>
                        <pic:blipFill rotWithShape="1">
                          <a:blip r:embed="rId84" cstate="print"/>
                          <a:srcRect l="-8" t="9395" r="12" b="11"/>
                          <a:stretch/>
                        </pic:blipFill>
                        <pic:spPr bwMode="auto">
                          <a:xfrm>
                            <a:off x="2833069" y="10592"/>
                            <a:ext cx="1478850" cy="17856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E175605">
              <v:group id="Group 16" style="position:absolute;margin-left:219.5pt;margin-top:6.85pt;width:321.35pt;height:141.8pt;z-index:251657241" coordsize="40809,18006" coordorigin="2309,105" o:spid="_x0000_s1026" w14:anchorId="36F857A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">
                <v:shape id="Picture 1" style="position:absolute;left:2309;top:105;width:25751;height:18007;visibility:visible;mso-wrap-style:square" alt="A map of a city&#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">
                  <v:imagedata o:title="A map of a city&#10;&#10;Description automatically generated" r:id="rId85"/>
                </v:shape>
                <v:shape id="Picture 27" style="position:absolute;left:28330;top:105;width:14789;height:1785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">
                  <v:imagedata cropleft="-5f" croptop="6157f" cropright="8f" cropbottom="7f" o:title="" r:id="rId86"/>
                </v:shape>
                <w10:wrap type="square"/>
              </v:group>
            </w:pict>
          </mc:Fallback>
        </mc:AlternateContent>
      </w:r>
      <w:r w:rsidR="00955BD7" w:rsidRPr="009779AB">
        <w:t>Richmond</w:t>
      </w:r>
      <w:bookmarkEnd w:id="28"/>
    </w:p>
    <w:p w14:paraId="1C98D598" w14:textId="3BC7DC1E" w:rsidR="00A01347" w:rsidRPr="009779AB" w:rsidRDefault="007801C7" w:rsidP="00AA05C6">
      <w:pPr>
        <w:pStyle w:val="ListBulletlvl1"/>
        <w:numPr>
          <w:ilvl w:val="0"/>
          <w:numId w:val="0"/>
        </w:numPr>
        <w:ind w:right="-1"/>
        <w:rPr>
          <w:rFonts w:eastAsia="Calibri" w:cstheme="minorHAnsi"/>
          <w:b/>
          <w:color w:val="auto"/>
          <w:sz w:val="24"/>
          <w:szCs w:val="24"/>
        </w:rPr>
      </w:pPr>
      <w:r w:rsidRPr="009779AB">
        <w:rPr>
          <w:rStyle w:val="BoldCtrlShiftAltB"/>
          <w:rFonts w:asciiTheme="minorHAnsi" w:eastAsia="Calibri" w:hAnsiTheme="minorHAnsi" w:cstheme="minorHAnsi"/>
          <w:b/>
          <w:color w:val="auto"/>
          <w:sz w:val="24"/>
          <w:szCs w:val="24"/>
        </w:rPr>
        <w:t>9</w:t>
      </w:r>
      <w:r w:rsidR="00D44875" w:rsidRPr="009779AB">
        <w:rPr>
          <w:rStyle w:val="BoldCtrlShiftAltB"/>
          <w:rFonts w:asciiTheme="minorHAnsi" w:eastAsia="Calibri" w:hAnsiTheme="minorHAnsi" w:cstheme="minorHAnsi"/>
          <w:b/>
          <w:color w:val="auto"/>
          <w:sz w:val="24"/>
          <w:szCs w:val="24"/>
        </w:rPr>
        <w:t>0</w:t>
      </w:r>
      <w:r w:rsidRPr="009779AB">
        <w:rPr>
          <w:rStyle w:val="BoldCtrlShiftAltB"/>
          <w:rFonts w:asciiTheme="minorHAnsi" w:eastAsia="Calibri" w:hAnsiTheme="minorHAnsi" w:cstheme="minorHAnsi"/>
          <w:b/>
          <w:color w:val="auto"/>
          <w:sz w:val="24"/>
          <w:szCs w:val="24"/>
        </w:rPr>
        <w:t xml:space="preserve">% support for a neighbourhood battery project in the </w:t>
      </w:r>
      <w:r w:rsidR="00AA05C6" w:rsidRPr="009779AB">
        <w:rPr>
          <w:rStyle w:val="BoldCtrlShiftAltB"/>
          <w:rFonts w:asciiTheme="minorHAnsi" w:eastAsia="Calibri" w:hAnsiTheme="minorHAnsi" w:cstheme="minorHAnsi"/>
          <w:b/>
          <w:color w:val="auto"/>
          <w:sz w:val="24"/>
          <w:szCs w:val="24"/>
        </w:rPr>
        <w:t>Richmond</w:t>
      </w:r>
      <w:r w:rsidRPr="009779AB">
        <w:rPr>
          <w:rStyle w:val="BoldCtrlShiftAltB"/>
          <w:rFonts w:asciiTheme="minorHAnsi" w:eastAsia="Calibri" w:hAnsiTheme="minorHAnsi" w:cstheme="minorHAnsi"/>
          <w:b/>
          <w:color w:val="auto"/>
          <w:sz w:val="24"/>
          <w:szCs w:val="24"/>
        </w:rPr>
        <w:t xml:space="preserve"> area</w:t>
      </w:r>
    </w:p>
    <w:p w14:paraId="7312023F" w14:textId="1108E30D" w:rsidR="006F7FC7" w:rsidRPr="009779AB" w:rsidRDefault="007801C7" w:rsidP="007801C7">
      <w:pPr>
        <w:ind w:right="-1"/>
      </w:pPr>
      <w:r w:rsidRPr="009779AB">
        <w:t xml:space="preserve">Participants </w:t>
      </w:r>
      <w:r w:rsidR="00DB6475" w:rsidRPr="009779AB">
        <w:t>supported</w:t>
      </w:r>
      <w:r w:rsidRPr="009779AB">
        <w:t xml:space="preserve"> neighbourhood batteries </w:t>
      </w:r>
      <w:r w:rsidR="00F74DB3" w:rsidRPr="009779AB">
        <w:t xml:space="preserve">to limit </w:t>
      </w:r>
      <w:r w:rsidR="00DB6475" w:rsidRPr="009779AB">
        <w:t>fossil fuel use</w:t>
      </w:r>
      <w:r w:rsidR="002849A5" w:rsidRPr="009779AB">
        <w:t>,</w:t>
      </w:r>
      <w:r w:rsidR="00F74DB3" w:rsidRPr="009779AB">
        <w:t xml:space="preserve"> increase renewable </w:t>
      </w:r>
      <w:r w:rsidR="002849A5" w:rsidRPr="009779AB">
        <w:t>energy and reduce solar energy wastage.</w:t>
      </w:r>
    </w:p>
    <w:p w14:paraId="46FAB13D" w14:textId="5B35A17B" w:rsidR="007801C7" w:rsidRPr="009779AB" w:rsidRDefault="00BC3ECF" w:rsidP="00CE1772">
      <w:pPr>
        <w:ind w:right="-1"/>
        <w:rPr>
          <w:rStyle w:val="BoldCtrlShiftAltB"/>
          <w:rFonts w:asciiTheme="minorHAnsi" w:eastAsia="Calibri" w:hAnsiTheme="minorHAnsi" w:cstheme="minorHAnsi"/>
          <w:b/>
          <w:bCs/>
        </w:rPr>
      </w:pPr>
      <w:r w:rsidRPr="009779AB">
        <w:rPr>
          <w:noProof/>
          <w:lang w:eastAsia="en-AU"/>
        </w:rPr>
        <w:drawing>
          <wp:anchor distT="0" distB="0" distL="114300" distR="114300" simplePos="0" relativeHeight="251658311" behindDoc="0" locked="0" layoutInCell="1" allowOverlap="1" wp14:anchorId="0F38467E" wp14:editId="3AD99FAC">
            <wp:simplePos x="0" y="0"/>
            <wp:positionH relativeFrom="column">
              <wp:posOffset>-82928</wp:posOffset>
            </wp:positionH>
            <wp:positionV relativeFrom="paragraph">
              <wp:posOffset>370318</wp:posOffset>
            </wp:positionV>
            <wp:extent cx="554990" cy="554990"/>
            <wp:effectExtent l="0" t="0" r="0" b="0"/>
            <wp:wrapSquare wrapText="bothSides"/>
            <wp:docPr id="1318575801" name="Picture 1318575801"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7FC7" w:rsidRPr="009779AB">
        <w:rPr>
          <w:rStyle w:val="BoldCtrlShiftAltB"/>
          <w:rFonts w:asciiTheme="minorHAnsi" w:eastAsia="Calibri" w:hAnsiTheme="minorHAnsi" w:cstheme="minorHAnsi"/>
          <w:b/>
          <w:bCs/>
        </w:rPr>
        <w:t>Close to 70</w:t>
      </w:r>
      <w:r w:rsidR="007801C7" w:rsidRPr="009779AB">
        <w:rPr>
          <w:rStyle w:val="BoldCtrlShiftAltB"/>
          <w:rFonts w:asciiTheme="minorHAnsi" w:eastAsia="Calibri" w:hAnsiTheme="minorHAnsi" w:cstheme="minorHAnsi"/>
          <w:b/>
          <w:bCs/>
        </w:rPr>
        <w:t xml:space="preserve">% identified the solar sponge model as a first priority. </w:t>
      </w:r>
    </w:p>
    <w:p w14:paraId="1A6E50FF" w14:textId="03A8489F" w:rsidR="007801C7" w:rsidRPr="009779AB" w:rsidRDefault="00BC3ECF" w:rsidP="00BC3ECF">
      <w:pPr>
        <w:ind w:right="-1"/>
        <w:rPr>
          <w:rStyle w:val="BoldCtrlShiftAltB"/>
          <w:rFonts w:asciiTheme="minorHAnsi" w:eastAsia="Calibri" w:hAnsiTheme="minorHAnsi" w:cstheme="minorHAnsi"/>
        </w:rPr>
      </w:pPr>
      <w:r w:rsidRPr="009779AB">
        <w:rPr>
          <w:rStyle w:val="BoldCtrlShiftAltB"/>
          <w:rFonts w:asciiTheme="minorHAnsi" w:eastAsia="Calibri" w:hAnsiTheme="minorHAnsi" w:cstheme="minorHAnsi"/>
          <w:b/>
          <w:bCs/>
          <w:noProof/>
          <w:lang w:eastAsia="en-AU"/>
        </w:rPr>
        <w:drawing>
          <wp:anchor distT="0" distB="0" distL="114300" distR="114300" simplePos="0" relativeHeight="251658262" behindDoc="0" locked="0" layoutInCell="1" allowOverlap="1" wp14:anchorId="0B1FEA93" wp14:editId="0E22D789">
            <wp:simplePos x="0" y="0"/>
            <wp:positionH relativeFrom="column">
              <wp:posOffset>-4172</wp:posOffset>
            </wp:positionH>
            <wp:positionV relativeFrom="paragraph">
              <wp:posOffset>441478</wp:posOffset>
            </wp:positionV>
            <wp:extent cx="6773545" cy="1536065"/>
            <wp:effectExtent l="0" t="0" r="8255" b="6985"/>
            <wp:wrapSquare wrapText="bothSides"/>
            <wp:docPr id="1252372978" name="Picture 1252372978" descr="A graph of a number and numb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372978" name="Picture 29" descr="A graph of a number and number&#10;&#10;Description automatically generated with medium confidenc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773545" cy="1536065"/>
                    </a:xfrm>
                    <a:prstGeom prst="rect">
                      <a:avLst/>
                    </a:prstGeom>
                    <a:noFill/>
                  </pic:spPr>
                </pic:pic>
              </a:graphicData>
            </a:graphic>
            <wp14:sizeRelH relativeFrom="margin">
              <wp14:pctWidth>0</wp14:pctWidth>
            </wp14:sizeRelH>
          </wp:anchor>
        </w:drawing>
      </w:r>
      <w:r w:rsidR="007801C7" w:rsidRPr="009779AB">
        <w:t xml:space="preserve">Participants </w:t>
      </w:r>
      <w:r w:rsidR="007801C7" w:rsidRPr="009779AB">
        <w:rPr>
          <w:rStyle w:val="BoldCtrlShiftAltB"/>
          <w:rFonts w:asciiTheme="minorHAnsi" w:eastAsia="Calibri" w:hAnsiTheme="minorHAnsi" w:cstheme="minorHAnsi"/>
        </w:rPr>
        <w:t xml:space="preserve">like that it prioritises </w:t>
      </w:r>
      <w:r w:rsidR="00737236" w:rsidRPr="009779AB">
        <w:rPr>
          <w:rStyle w:val="BoldCtrlShiftAltB"/>
          <w:rFonts w:asciiTheme="minorHAnsi" w:eastAsia="Calibri" w:hAnsiTheme="minorHAnsi" w:cstheme="minorHAnsi"/>
        </w:rPr>
        <w:t xml:space="preserve">maximising available solar energy and reducing </w:t>
      </w:r>
      <w:r w:rsidR="00742316" w:rsidRPr="009779AB">
        <w:rPr>
          <w:rStyle w:val="BoldCtrlShiftAltB"/>
          <w:rFonts w:asciiTheme="minorHAnsi" w:eastAsia="Calibri" w:hAnsiTheme="minorHAnsi" w:cstheme="minorHAnsi"/>
        </w:rPr>
        <w:t>the use of</w:t>
      </w:r>
      <w:r w:rsidR="00CE1772" w:rsidRPr="009779AB">
        <w:rPr>
          <w:rStyle w:val="BoldCtrlShiftAltB"/>
          <w:rFonts w:asciiTheme="minorHAnsi" w:eastAsia="Calibri" w:hAnsiTheme="minorHAnsi" w:cstheme="minorHAnsi"/>
        </w:rPr>
        <w:t xml:space="preserve"> non-renewable energy sources. </w:t>
      </w:r>
      <w:r w:rsidR="007801C7" w:rsidRPr="009779AB">
        <w:rPr>
          <w:rStyle w:val="BoldCtrlShiftAltB"/>
          <w:rFonts w:asciiTheme="minorHAnsi" w:eastAsia="Calibri" w:hAnsiTheme="minorHAnsi" w:cstheme="minorHAnsi"/>
        </w:rPr>
        <w:t xml:space="preserve"> </w:t>
      </w:r>
    </w:p>
    <w:p w14:paraId="5DC5C2D2" w14:textId="4195D701" w:rsidR="007801C7" w:rsidRPr="009779AB" w:rsidRDefault="007801C7" w:rsidP="00BC3ECF">
      <w:pPr>
        <w:spacing w:before="240"/>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Support for other benefits neighbourhood batteries could provide</w:t>
      </w:r>
    </w:p>
    <w:p w14:paraId="06CFD739" w14:textId="5AE8EB9F" w:rsidR="007801C7" w:rsidRPr="009779AB" w:rsidRDefault="007801C7" w:rsidP="007801C7">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6E804C84" w14:textId="5990776A" w:rsidR="007801C7" w:rsidRPr="009779AB" w:rsidRDefault="007801C7"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Publicly accessible electric vehicle charging points</w:t>
      </w:r>
      <w:r w:rsidR="00166642" w:rsidRPr="009779AB">
        <w:rPr>
          <w:rStyle w:val="BoldCtrlShiftAltB"/>
          <w:rFonts w:asciiTheme="minorHAnsi" w:eastAsia="Calibri" w:hAnsiTheme="minorHAnsi" w:cstheme="minorHAnsi"/>
        </w:rPr>
        <w:t xml:space="preserve"> </w:t>
      </w:r>
      <w:r w:rsidRPr="009779AB">
        <w:rPr>
          <w:rStyle w:val="BoldCtrlShiftAltB"/>
          <w:rFonts w:asciiTheme="minorHAnsi" w:eastAsia="Calibri" w:hAnsiTheme="minorHAnsi" w:cstheme="minorHAnsi"/>
        </w:rPr>
        <w:t>(top-voted priority one)</w:t>
      </w:r>
    </w:p>
    <w:p w14:paraId="4B04679A" w14:textId="5D45C8E9" w:rsidR="007801C7" w:rsidRPr="009779AB" w:rsidRDefault="007801C7" w:rsidP="00CF078D">
      <w:pPr>
        <w:pStyle w:val="ListParagraph"/>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A dedicated renewable electricity plan that is linked to revenues from the neighbourhood battery, which anyone can sign up to</w:t>
      </w:r>
      <w:r w:rsidR="000A70B3" w:rsidRPr="009779AB">
        <w:rPr>
          <w:rStyle w:val="BoldCtrlShiftAltB"/>
          <w:rFonts w:asciiTheme="minorHAnsi" w:eastAsia="Calibri" w:hAnsiTheme="minorHAnsi" w:cstheme="minorHAnsi"/>
        </w:rPr>
        <w:t>.</w:t>
      </w:r>
    </w:p>
    <w:p w14:paraId="03075E55" w14:textId="41B35FC9" w:rsidR="007801C7" w:rsidRPr="009779AB" w:rsidRDefault="007801C7" w:rsidP="007801C7">
      <w:pPr>
        <w:pStyle w:val="ListBulletlvl1"/>
        <w:numPr>
          <w:ilvl w:val="0"/>
          <w:numId w:val="0"/>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Other benefits participants identified were </w:t>
      </w:r>
      <w:r w:rsidR="00F278B0" w:rsidRPr="009779AB">
        <w:rPr>
          <w:rStyle w:val="BoldCtrlShiftAltB"/>
          <w:rFonts w:asciiTheme="minorHAnsi" w:eastAsia="Calibri" w:hAnsiTheme="minorHAnsi" w:cstheme="minorHAnsi"/>
        </w:rPr>
        <w:t>raising community awar</w:t>
      </w:r>
      <w:r w:rsidR="00BC3ECF" w:rsidRPr="009779AB">
        <w:rPr>
          <w:rStyle w:val="BoldCtrlShiftAltB"/>
          <w:rFonts w:asciiTheme="minorHAnsi" w:eastAsia="Calibri" w:hAnsiTheme="minorHAnsi" w:cstheme="minorHAnsi"/>
        </w:rPr>
        <w:t>e</w:t>
      </w:r>
      <w:r w:rsidR="00F278B0" w:rsidRPr="009779AB">
        <w:rPr>
          <w:rStyle w:val="BoldCtrlShiftAltB"/>
          <w:rFonts w:asciiTheme="minorHAnsi" w:eastAsia="Calibri" w:hAnsiTheme="minorHAnsi" w:cstheme="minorHAnsi"/>
        </w:rPr>
        <w:t xml:space="preserve">ness and </w:t>
      </w:r>
      <w:r w:rsidR="00BC3ECF" w:rsidRPr="009779AB">
        <w:rPr>
          <w:rStyle w:val="BoldCtrlShiftAltB"/>
          <w:rFonts w:asciiTheme="minorHAnsi" w:eastAsia="Calibri" w:hAnsiTheme="minorHAnsi" w:cstheme="minorHAnsi"/>
        </w:rPr>
        <w:t xml:space="preserve">the </w:t>
      </w:r>
      <w:r w:rsidR="00F278B0" w:rsidRPr="009779AB">
        <w:rPr>
          <w:rStyle w:val="BoldCtrlShiftAltB"/>
          <w:rFonts w:asciiTheme="minorHAnsi" w:eastAsia="Calibri" w:hAnsiTheme="minorHAnsi" w:cstheme="minorHAnsi"/>
        </w:rPr>
        <w:t>potentia</w:t>
      </w:r>
      <w:r w:rsidR="00BC3ECF" w:rsidRPr="009779AB">
        <w:rPr>
          <w:rStyle w:val="BoldCtrlShiftAltB"/>
          <w:rFonts w:asciiTheme="minorHAnsi" w:eastAsia="Calibri" w:hAnsiTheme="minorHAnsi" w:cstheme="minorHAnsi"/>
        </w:rPr>
        <w:t xml:space="preserve">l to influence a future </w:t>
      </w:r>
      <w:r w:rsidRPr="009779AB">
        <w:rPr>
          <w:rStyle w:val="BoldCtrlShiftAltB"/>
          <w:rFonts w:asciiTheme="minorHAnsi" w:eastAsia="Calibri" w:hAnsiTheme="minorHAnsi" w:cstheme="minorHAnsi"/>
        </w:rPr>
        <w:t>increas</w:t>
      </w:r>
      <w:r w:rsidR="00BC3ECF" w:rsidRPr="009779AB">
        <w:rPr>
          <w:rStyle w:val="BoldCtrlShiftAltB"/>
          <w:rFonts w:asciiTheme="minorHAnsi" w:eastAsia="Calibri" w:hAnsiTheme="minorHAnsi" w:cstheme="minorHAnsi"/>
        </w:rPr>
        <w:t>e</w:t>
      </w:r>
      <w:r w:rsidRPr="009779AB">
        <w:rPr>
          <w:rStyle w:val="BoldCtrlShiftAltB"/>
          <w:rFonts w:asciiTheme="minorHAnsi" w:eastAsia="Calibri" w:hAnsiTheme="minorHAnsi" w:cstheme="minorHAnsi"/>
        </w:rPr>
        <w:t xml:space="preserve"> </w:t>
      </w:r>
      <w:r w:rsidR="00BC3ECF" w:rsidRPr="009779AB">
        <w:rPr>
          <w:rStyle w:val="BoldCtrlShiftAltB"/>
          <w:rFonts w:asciiTheme="minorHAnsi" w:eastAsia="Calibri" w:hAnsiTheme="minorHAnsi" w:cstheme="minorHAnsi"/>
        </w:rPr>
        <w:t xml:space="preserve">in </w:t>
      </w:r>
      <w:r w:rsidRPr="009779AB">
        <w:rPr>
          <w:rStyle w:val="BoldCtrlShiftAltB"/>
          <w:rFonts w:asciiTheme="minorHAnsi" w:eastAsia="Calibri" w:hAnsiTheme="minorHAnsi" w:cstheme="minorHAnsi"/>
        </w:rPr>
        <w:t xml:space="preserve">solar </w:t>
      </w:r>
      <w:r w:rsidR="00555F15" w:rsidRPr="009779AB">
        <w:rPr>
          <w:rStyle w:val="BoldCtrlShiftAltB"/>
          <w:rFonts w:asciiTheme="minorHAnsi" w:eastAsia="Calibri" w:hAnsiTheme="minorHAnsi" w:cstheme="minorHAnsi"/>
        </w:rPr>
        <w:t>export limits to make the most of all available solar</w:t>
      </w:r>
      <w:r w:rsidR="00BC3ECF" w:rsidRPr="009779AB">
        <w:rPr>
          <w:rStyle w:val="BoldCtrlShiftAltB"/>
          <w:rFonts w:asciiTheme="minorHAnsi" w:eastAsia="Calibri" w:hAnsiTheme="minorHAnsi" w:cstheme="minorHAnsi"/>
        </w:rPr>
        <w:t>.</w:t>
      </w:r>
      <w:r w:rsidR="0005375A" w:rsidRPr="009779AB">
        <w:rPr>
          <w:rStyle w:val="BoldCtrlShiftAltB"/>
          <w:rFonts w:asciiTheme="minorHAnsi" w:eastAsia="Calibri" w:hAnsiTheme="minorHAnsi" w:cstheme="minorHAnsi"/>
        </w:rPr>
        <w:t xml:space="preserve">  </w:t>
      </w:r>
    </w:p>
    <w:p w14:paraId="4CBA9F1F" w14:textId="361C8826" w:rsidR="007801C7" w:rsidRPr="009779AB" w:rsidRDefault="007801C7" w:rsidP="007801C7">
      <w:pPr>
        <w:pStyle w:val="ListBulletlvl1"/>
        <w:numPr>
          <w:ilvl w:val="0"/>
          <w:numId w:val="0"/>
        </w:num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2E77439A" w14:textId="1AAACAD2" w:rsidR="007801C7" w:rsidRPr="009779AB" w:rsidRDefault="00BC3ECF" w:rsidP="007801C7">
      <w:pPr>
        <w:pStyle w:val="ListBulletlvl1"/>
        <w:numPr>
          <w:ilvl w:val="0"/>
          <w:numId w:val="0"/>
        </w:numPr>
        <w:rPr>
          <w:rStyle w:val="BoldCtrlShiftAltB"/>
          <w:rFonts w:asciiTheme="minorHAnsi" w:eastAsia="Calibri" w:hAnsiTheme="minorHAnsi" w:cstheme="minorHAnsi"/>
        </w:rPr>
      </w:pPr>
      <w:r w:rsidRPr="009779AB">
        <w:rPr>
          <w:noProof/>
          <w:lang w:eastAsia="en-AU"/>
        </w:rPr>
        <mc:AlternateContent>
          <mc:Choice Requires="wps">
            <w:drawing>
              <wp:anchor distT="91440" distB="91440" distL="114300" distR="114300" simplePos="0" relativeHeight="251658260" behindDoc="1" locked="0" layoutInCell="1" allowOverlap="1" wp14:anchorId="1FAA2051" wp14:editId="2371AD55">
                <wp:simplePos x="0" y="0"/>
                <wp:positionH relativeFrom="page">
                  <wp:posOffset>3869690</wp:posOffset>
                </wp:positionH>
                <wp:positionV relativeFrom="paragraph">
                  <wp:posOffset>725965</wp:posOffset>
                </wp:positionV>
                <wp:extent cx="3207385" cy="850900"/>
                <wp:effectExtent l="0" t="0" r="0" b="0"/>
                <wp:wrapTight wrapText="bothSides">
                  <wp:wrapPolygon edited="0">
                    <wp:start x="385" y="0"/>
                    <wp:lineTo x="385" y="21278"/>
                    <wp:lineTo x="21168" y="21278"/>
                    <wp:lineTo x="21168" y="0"/>
                    <wp:lineTo x="385" y="0"/>
                  </wp:wrapPolygon>
                </wp:wrapTight>
                <wp:docPr id="260149250" name="Text Box 260149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7385" cy="850900"/>
                        </a:xfrm>
                        <a:prstGeom prst="rect">
                          <a:avLst/>
                        </a:prstGeom>
                        <a:noFill/>
                        <a:ln w="9525">
                          <a:noFill/>
                          <a:miter lim="800000"/>
                          <a:headEnd/>
                          <a:tailEnd/>
                        </a:ln>
                      </wps:spPr>
                      <wps:txbx>
                        <w:txbxContent>
                          <w:p w14:paraId="34A9BA9F" w14:textId="3716B929" w:rsidR="00A514A8" w:rsidRPr="009779AB" w:rsidRDefault="00A514A8" w:rsidP="007801C7">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“I support using renewable energy but have reservations about the Yarra council being able to deliver a cost effective solution.” –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D266135">
              <v:shape id="Text Box 260149250" style="position:absolute;margin-left:304.7pt;margin-top:57.15pt;width:252.55pt;height:67pt;z-index:-25165822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" w14:anchorId="1FAA2051">
                <v:textbox>
                  <w:txbxContent>
                    <w:p w:rsidRPr="009779AB" w:rsidR="00A514A8" w:rsidP="007801C7" w:rsidRDefault="00A514A8" w14:paraId="1FFC0E0A" w14:textId="3716B929">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“I support using renewable energy but have reservations about the Yarra council being able to deliver a cost effective solution.” – Survey participant</w:t>
                      </w:r>
                    </w:p>
                  </w:txbxContent>
                </v:textbox>
                <w10:wrap type="tight" anchorx="page"/>
              </v:shape>
            </w:pict>
          </mc:Fallback>
        </mc:AlternateContent>
      </w:r>
      <w:r w:rsidR="00E60437" w:rsidRPr="009779AB">
        <w:rPr>
          <w:rStyle w:val="BoldCtrlShiftAltB"/>
          <w:rFonts w:asciiTheme="minorHAnsi" w:eastAsia="Calibri" w:hAnsiTheme="minorHAnsi" w:cstheme="minorHAnsi"/>
        </w:rPr>
        <w:t xml:space="preserve">Participants raised </w:t>
      </w:r>
      <w:r w:rsidR="006F6F4B" w:rsidRPr="009779AB">
        <w:rPr>
          <w:rStyle w:val="BoldCtrlShiftAltB"/>
          <w:rFonts w:asciiTheme="minorHAnsi" w:eastAsia="Calibri" w:hAnsiTheme="minorHAnsi" w:cstheme="minorHAnsi"/>
        </w:rPr>
        <w:t>several</w:t>
      </w:r>
      <w:r w:rsidR="00E60437" w:rsidRPr="009779AB">
        <w:rPr>
          <w:rStyle w:val="BoldCtrlShiftAltB"/>
          <w:rFonts w:asciiTheme="minorHAnsi" w:eastAsia="Calibri" w:hAnsiTheme="minorHAnsi" w:cstheme="minorHAnsi"/>
        </w:rPr>
        <w:t xml:space="preserve"> concerns relating to the overall financial viability of the batteries and the impact </w:t>
      </w:r>
      <w:r w:rsidR="00907CD2">
        <w:rPr>
          <w:rStyle w:val="BoldCtrlShiftAltB"/>
          <w:rFonts w:asciiTheme="minorHAnsi" w:eastAsia="Calibri" w:hAnsiTheme="minorHAnsi" w:cstheme="minorHAnsi"/>
        </w:rPr>
        <w:t>on</w:t>
      </w:r>
      <w:r w:rsidR="00E60437" w:rsidRPr="009779AB">
        <w:rPr>
          <w:rStyle w:val="BoldCtrlShiftAltB"/>
          <w:rFonts w:asciiTheme="minorHAnsi" w:eastAsia="Calibri" w:hAnsiTheme="minorHAnsi" w:cstheme="minorHAnsi"/>
        </w:rPr>
        <w:t xml:space="preserve"> Council if it subsidises the batteries. </w:t>
      </w:r>
      <w:r w:rsidR="00C360A5" w:rsidRPr="009779AB">
        <w:rPr>
          <w:rStyle w:val="BoldCtrlShiftAltB"/>
          <w:rFonts w:asciiTheme="minorHAnsi" w:eastAsia="Calibri" w:hAnsiTheme="minorHAnsi" w:cstheme="minorHAnsi"/>
        </w:rPr>
        <w:t>Other concerns included safety risks, impact on existing solar credit arrangements</w:t>
      </w:r>
      <w:r w:rsidR="002A154E" w:rsidRPr="009779AB">
        <w:rPr>
          <w:rStyle w:val="BoldCtrlShiftAltB"/>
          <w:rFonts w:asciiTheme="minorHAnsi" w:eastAsia="Calibri" w:hAnsiTheme="minorHAnsi" w:cstheme="minorHAnsi"/>
        </w:rPr>
        <w:t xml:space="preserve"> and</w:t>
      </w:r>
      <w:r w:rsidR="00C360A5" w:rsidRPr="009779AB">
        <w:rPr>
          <w:rStyle w:val="BoldCtrlShiftAltB"/>
          <w:rFonts w:asciiTheme="minorHAnsi" w:eastAsia="Calibri" w:hAnsiTheme="minorHAnsi" w:cstheme="minorHAnsi"/>
        </w:rPr>
        <w:t xml:space="preserve"> premature investment in emerging infrastructure</w:t>
      </w:r>
      <w:r w:rsidR="002A154E" w:rsidRPr="009779AB">
        <w:rPr>
          <w:rStyle w:val="BoldCtrlShiftAltB"/>
          <w:rFonts w:asciiTheme="minorHAnsi" w:eastAsia="Calibri" w:hAnsiTheme="minorHAnsi" w:cstheme="minorHAnsi"/>
        </w:rPr>
        <w:t>.</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410"/>
      </w:tblGrid>
      <w:tr w:rsidR="00F278B0" w:rsidRPr="009779AB" w14:paraId="3B4542CA" w14:textId="77777777" w:rsidTr="00340B40">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3F21857F" w14:textId="77777777" w:rsidR="00F278B0" w:rsidRPr="009779AB" w:rsidRDefault="00F278B0" w:rsidP="00340B40">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w:t>
            </w:r>
          </w:p>
        </w:tc>
        <w:tc>
          <w:tcPr>
            <w:tcW w:w="2410" w:type="dxa"/>
            <w:tcBorders>
              <w:top w:val="single" w:sz="18" w:space="0" w:color="FDB917" w:themeColor="accent1"/>
              <w:bottom w:val="single" w:sz="18" w:space="0" w:color="FDB917" w:themeColor="accent1"/>
              <w:right w:val="single" w:sz="18" w:space="0" w:color="FDB917" w:themeColor="accent1"/>
            </w:tcBorders>
          </w:tcPr>
          <w:p w14:paraId="040B298A" w14:textId="3F7DC5C0" w:rsidR="00F278B0" w:rsidRPr="009779AB" w:rsidRDefault="00F278B0"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10" behindDoc="0" locked="0" layoutInCell="1" allowOverlap="1" wp14:anchorId="6B2006F0" wp14:editId="46B710EF">
                  <wp:simplePos x="0" y="0"/>
                  <wp:positionH relativeFrom="column">
                    <wp:posOffset>635</wp:posOffset>
                  </wp:positionH>
                  <wp:positionV relativeFrom="paragraph">
                    <wp:posOffset>71120</wp:posOffset>
                  </wp:positionV>
                  <wp:extent cx="1125822" cy="778916"/>
                  <wp:effectExtent l="0" t="0" r="0" b="2540"/>
                  <wp:wrapThrough wrapText="bothSides">
                    <wp:wrapPolygon edited="0">
                      <wp:start x="0" y="0"/>
                      <wp:lineTo x="0" y="21142"/>
                      <wp:lineTo x="21210" y="21142"/>
                      <wp:lineTo x="21210" y="0"/>
                      <wp:lineTo x="0" y="0"/>
                    </wp:wrapPolygon>
                  </wp:wrapThrough>
                  <wp:docPr id="748926780" name="Picture 748926780"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62% support</w:t>
            </w:r>
          </w:p>
        </w:tc>
      </w:tr>
    </w:tbl>
    <w:p w14:paraId="253A916C" w14:textId="77777777" w:rsidR="007801C7" w:rsidRPr="009779AB" w:rsidRDefault="007801C7" w:rsidP="00F278B0">
      <w:pPr>
        <w:pStyle w:val="ListBulletlvl1"/>
        <w:numPr>
          <w:ilvl w:val="0"/>
          <w:numId w:val="0"/>
        </w:numPr>
        <w:spacing w:before="240"/>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52E99A20" w14:textId="51477D66" w:rsidR="007801C7" w:rsidRPr="009779AB" w:rsidRDefault="007801C7" w:rsidP="007801C7">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Pa</w:t>
      </w:r>
      <w:r w:rsidR="00014375" w:rsidRPr="009779AB">
        <w:rPr>
          <w:rStyle w:val="BoldCtrlShiftAltB"/>
          <w:rFonts w:asciiTheme="minorHAnsi" w:eastAsia="Calibri" w:hAnsiTheme="minorHAnsi" w:cstheme="minorHAnsi"/>
        </w:rPr>
        <w:t>r</w:t>
      </w:r>
      <w:r w:rsidRPr="009779AB">
        <w:rPr>
          <w:rStyle w:val="BoldCtrlShiftAltB"/>
          <w:rFonts w:asciiTheme="minorHAnsi" w:eastAsia="Calibri" w:hAnsiTheme="minorHAnsi" w:cstheme="minorHAnsi"/>
        </w:rPr>
        <w:t xml:space="preserve">ticipants identified </w:t>
      </w:r>
      <w:r w:rsidR="0004321F" w:rsidRPr="009779AB">
        <w:rPr>
          <w:rStyle w:val="BoldCtrlShiftAltB"/>
          <w:rFonts w:asciiTheme="minorHAnsi" w:eastAsia="Calibri" w:hAnsiTheme="minorHAnsi" w:cstheme="minorHAnsi"/>
        </w:rPr>
        <w:t xml:space="preserve">the carparks and edges of various public spaces as potential locations, including </w:t>
      </w:r>
      <w:r w:rsidR="00CC4A23" w:rsidRPr="009779AB">
        <w:t>Burnley Park, Kevin Bartlett Reserve, Dame Nellie Melba Park</w:t>
      </w:r>
      <w:r w:rsidR="000A70B3" w:rsidRPr="009779AB">
        <w:t xml:space="preserve"> and</w:t>
      </w:r>
      <w:r w:rsidR="00CC4A23" w:rsidRPr="009779AB">
        <w:t xml:space="preserve"> the rowing sheds. Participants also suggested utilising community facilities such as council buildings, </w:t>
      </w:r>
      <w:proofErr w:type="spellStart"/>
      <w:r w:rsidR="00CC4A23" w:rsidRPr="009779AB">
        <w:t>Finbar</w:t>
      </w:r>
      <w:proofErr w:type="spellEnd"/>
      <w:r w:rsidR="00CC4A23" w:rsidRPr="009779AB">
        <w:t xml:space="preserve"> Neighbourhood House and Richmo</w:t>
      </w:r>
      <w:r w:rsidR="00F30FA0" w:rsidRPr="009779AB">
        <w:t>n</w:t>
      </w:r>
      <w:r w:rsidR="00CC4A23" w:rsidRPr="009779AB">
        <w:t xml:space="preserve">d Community Learning Centre. </w:t>
      </w:r>
    </w:p>
    <w:p w14:paraId="66CA98D0" w14:textId="21DFD67F" w:rsidR="007801C7" w:rsidRPr="009779AB" w:rsidRDefault="007801C7" w:rsidP="007801C7">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2</w:t>
      </w:r>
      <w:r w:rsidR="00CB1D7B" w:rsidRPr="009779AB">
        <w:rPr>
          <w:rStyle w:val="BoldCtrlShiftAltB"/>
          <w:rFonts w:asciiTheme="minorHAnsi" w:eastAsia="Calibri" w:hAnsiTheme="minorHAnsi" w:cstheme="minorHAnsi"/>
        </w:rPr>
        <w:t>0</w:t>
      </w:r>
      <w:r w:rsidRPr="009779AB">
        <w:rPr>
          <w:rStyle w:val="BoldCtrlShiftAltB"/>
          <w:rFonts w:asciiTheme="minorHAnsi" w:eastAsia="Calibri" w:hAnsiTheme="minorHAnsi" w:cstheme="minorHAnsi"/>
        </w:rPr>
        <w:t xml:space="preserve"> survey participants commented on this project area, and </w:t>
      </w:r>
      <w:r w:rsidR="00F6330E" w:rsidRPr="009779AB">
        <w:rPr>
          <w:rStyle w:val="BoldCtrlShiftAltB"/>
          <w:rFonts w:asciiTheme="minorHAnsi" w:eastAsia="Calibri" w:hAnsiTheme="minorHAnsi" w:cstheme="minorHAnsi"/>
        </w:rPr>
        <w:t>55</w:t>
      </w:r>
      <w:r w:rsidRPr="009779AB">
        <w:rPr>
          <w:rStyle w:val="BoldCtrlShiftAltB"/>
          <w:rFonts w:asciiTheme="minorHAnsi" w:eastAsia="Calibri" w:hAnsiTheme="minorHAnsi" w:cstheme="minorHAnsi"/>
        </w:rPr>
        <w:t xml:space="preserve"> people attended the pop-up. </w:t>
      </w:r>
    </w:p>
    <w:bookmarkStart w:id="29" w:name="_Toc148693258"/>
    <w:p w14:paraId="434B58AD" w14:textId="23AD74B1" w:rsidR="006359A8" w:rsidRPr="009779AB" w:rsidRDefault="001954A7" w:rsidP="006359A8">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88" behindDoc="0" locked="0" layoutInCell="1" allowOverlap="1" wp14:anchorId="2315D96E" wp14:editId="00AC834B">
                <wp:simplePos x="0" y="0"/>
                <wp:positionH relativeFrom="column">
                  <wp:posOffset>2747645</wp:posOffset>
                </wp:positionH>
                <wp:positionV relativeFrom="paragraph">
                  <wp:posOffset>82293</wp:posOffset>
                </wp:positionV>
                <wp:extent cx="4168775" cy="1645920"/>
                <wp:effectExtent l="0" t="0" r="3175" b="0"/>
                <wp:wrapSquare wrapText="bothSides"/>
                <wp:docPr id="923170672" name="Group 923170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68775" cy="1645920"/>
                          <a:chOff x="0" y="318273"/>
                          <a:chExt cx="4168527" cy="1646226"/>
                        </a:xfrm>
                      </wpg:grpSpPr>
                      <pic:pic xmlns:pic="http://schemas.openxmlformats.org/drawingml/2006/picture">
                        <pic:nvPicPr>
                          <pic:cNvPr id="1130086001" name="Picture 1"/>
                          <pic:cNvPicPr>
                            <a:picLocks noChangeAspect="1"/>
                          </pic:cNvPicPr>
                        </pic:nvPicPr>
                        <pic:blipFill rotWithShape="1">
                          <a:blip r:embed="rId88" cstate="print"/>
                          <a:srcRect l="5703" t="15992" r="3917"/>
                          <a:stretch/>
                        </pic:blipFill>
                        <pic:spPr bwMode="auto">
                          <a:xfrm>
                            <a:off x="0" y="318273"/>
                            <a:ext cx="2764155" cy="1646226"/>
                          </a:xfrm>
                          <a:prstGeom prst="rect">
                            <a:avLst/>
                          </a:prstGeom>
                          <a:ln>
                            <a:noFill/>
                          </a:ln>
                        </pic:spPr>
                      </pic:pic>
                      <pic:pic xmlns:pic="http://schemas.openxmlformats.org/drawingml/2006/picture">
                        <pic:nvPicPr>
                          <pic:cNvPr id="1089450646" name="Picture 30"/>
                          <pic:cNvPicPr>
                            <a:picLocks noChangeAspect="1"/>
                          </pic:cNvPicPr>
                        </pic:nvPicPr>
                        <pic:blipFill rotWithShape="1">
                          <a:blip r:embed="rId89" cstate="print"/>
                          <a:srcRect t="31169"/>
                          <a:stretch/>
                        </pic:blipFill>
                        <pic:spPr bwMode="auto">
                          <a:xfrm>
                            <a:off x="2831217" y="318273"/>
                            <a:ext cx="1337310" cy="163689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D1DE06E">
              <v:group id="Group 14" style="position:absolute;margin-left:216.35pt;margin-top:6.5pt;width:328.25pt;height:129.6pt;z-index:251658294" coordsize="41685,16462" coordorigin=",3182" o:spid="_x0000_s1026" w14:anchorId="78F4EFE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">
                <v:shape id="Picture 1" style="position:absolute;top:3182;width:27641;height:1646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">
                  <v:imagedata cropleft="3738f" croptop="10481f" cropright="2567f" o:title="" r:id="rId90"/>
                </v:shape>
                <v:shape id="Picture 30" style="position:absolute;left:28312;top:3182;width:13373;height:1636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">
                  <v:imagedata croptop="20427f" o:title="" r:id="rId91"/>
                </v:shape>
                <w10:wrap type="square"/>
              </v:group>
            </w:pict>
          </mc:Fallback>
        </mc:AlternateContent>
      </w:r>
      <w:r w:rsidR="006359A8" w:rsidRPr="009779AB">
        <w:t>Fitzroy North</w:t>
      </w:r>
      <w:bookmarkEnd w:id="29"/>
    </w:p>
    <w:p w14:paraId="3C95BF23" w14:textId="1A32A33F" w:rsidR="006359A8" w:rsidRPr="009779AB" w:rsidRDefault="006359A8" w:rsidP="006359A8">
      <w:pPr>
        <w:pStyle w:val="ListBulletlvl1"/>
        <w:numPr>
          <w:ilvl w:val="0"/>
          <w:numId w:val="0"/>
        </w:numPr>
        <w:ind w:right="-1"/>
        <w:rPr>
          <w:rFonts w:eastAsia="Calibri" w:cstheme="minorHAnsi"/>
          <w:b/>
          <w:color w:val="auto"/>
          <w:sz w:val="24"/>
          <w:szCs w:val="24"/>
        </w:rPr>
      </w:pPr>
      <w:r w:rsidRPr="009779AB">
        <w:rPr>
          <w:rStyle w:val="BoldCtrlShiftAltB"/>
          <w:rFonts w:asciiTheme="minorHAnsi" w:eastAsia="Calibri" w:hAnsiTheme="minorHAnsi" w:cstheme="minorHAnsi"/>
          <w:b/>
          <w:color w:val="auto"/>
          <w:sz w:val="24"/>
          <w:szCs w:val="24"/>
        </w:rPr>
        <w:t>9</w:t>
      </w:r>
      <w:r w:rsidR="00F424F5" w:rsidRPr="009779AB">
        <w:rPr>
          <w:rStyle w:val="BoldCtrlShiftAltB"/>
          <w:rFonts w:asciiTheme="minorHAnsi" w:eastAsia="Calibri" w:hAnsiTheme="minorHAnsi" w:cstheme="minorHAnsi"/>
          <w:b/>
          <w:color w:val="auto"/>
          <w:sz w:val="24"/>
          <w:szCs w:val="24"/>
        </w:rPr>
        <w:t>7</w:t>
      </w:r>
      <w:r w:rsidRPr="009779AB">
        <w:rPr>
          <w:rStyle w:val="BoldCtrlShiftAltB"/>
          <w:rFonts w:asciiTheme="minorHAnsi" w:eastAsia="Calibri" w:hAnsiTheme="minorHAnsi" w:cstheme="minorHAnsi"/>
          <w:b/>
          <w:color w:val="auto"/>
          <w:sz w:val="24"/>
          <w:szCs w:val="24"/>
        </w:rPr>
        <w:t xml:space="preserve">% support for a neighbourhood battery project in the </w:t>
      </w:r>
      <w:r w:rsidR="00F424F5" w:rsidRPr="009779AB">
        <w:rPr>
          <w:rStyle w:val="BoldCtrlShiftAltB"/>
          <w:rFonts w:asciiTheme="minorHAnsi" w:eastAsia="Calibri" w:hAnsiTheme="minorHAnsi" w:cstheme="minorHAnsi"/>
          <w:b/>
          <w:color w:val="auto"/>
          <w:sz w:val="24"/>
          <w:szCs w:val="24"/>
        </w:rPr>
        <w:t>North Fitzroy</w:t>
      </w:r>
      <w:r w:rsidRPr="009779AB">
        <w:rPr>
          <w:rStyle w:val="BoldCtrlShiftAltB"/>
          <w:rFonts w:asciiTheme="minorHAnsi" w:eastAsia="Calibri" w:hAnsiTheme="minorHAnsi" w:cstheme="minorHAnsi"/>
          <w:b/>
          <w:color w:val="auto"/>
          <w:sz w:val="24"/>
          <w:szCs w:val="24"/>
        </w:rPr>
        <w:t xml:space="preserve"> area</w:t>
      </w:r>
    </w:p>
    <w:p w14:paraId="57D276D5" w14:textId="69ACD41E" w:rsidR="006359A8" w:rsidRPr="009779AB" w:rsidRDefault="001954A7" w:rsidP="006359A8">
      <w:pPr>
        <w:ind w:right="-1"/>
      </w:pPr>
      <w:r w:rsidRPr="009779AB">
        <w:rPr>
          <w:noProof/>
          <w:lang w:eastAsia="en-AU"/>
        </w:rPr>
        <mc:AlternateContent>
          <mc:Choice Requires="wps">
            <w:drawing>
              <wp:anchor distT="91440" distB="91440" distL="114300" distR="114300" simplePos="0" relativeHeight="251658264" behindDoc="1" locked="0" layoutInCell="1" allowOverlap="1" wp14:anchorId="437800FE" wp14:editId="20EF15D4">
                <wp:simplePos x="0" y="0"/>
                <wp:positionH relativeFrom="page">
                  <wp:posOffset>5492115</wp:posOffset>
                </wp:positionH>
                <wp:positionV relativeFrom="paragraph">
                  <wp:posOffset>885825</wp:posOffset>
                </wp:positionV>
                <wp:extent cx="1783080" cy="1162685"/>
                <wp:effectExtent l="0" t="0" r="0" b="0"/>
                <wp:wrapTight wrapText="bothSides">
                  <wp:wrapPolygon edited="0">
                    <wp:start x="692" y="0"/>
                    <wp:lineTo x="692" y="21234"/>
                    <wp:lineTo x="20769" y="21234"/>
                    <wp:lineTo x="20769" y="0"/>
                    <wp:lineTo x="692" y="0"/>
                  </wp:wrapPolygon>
                </wp:wrapTight>
                <wp:docPr id="1771697070" name="Text Box 1771697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1162685"/>
                        </a:xfrm>
                        <a:prstGeom prst="rect">
                          <a:avLst/>
                        </a:prstGeom>
                        <a:noFill/>
                        <a:ln w="9525">
                          <a:noFill/>
                          <a:miter lim="800000"/>
                          <a:headEnd/>
                          <a:tailEnd/>
                        </a:ln>
                      </wps:spPr>
                      <wps:txbx>
                        <w:txbxContent>
                          <w:p w14:paraId="25754741" w14:textId="404AA23C" w:rsidR="00A514A8" w:rsidRPr="009779AB" w:rsidRDefault="00A514A8" w:rsidP="006359A8">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“I generate excess solar power and would like this to be stored to be used by others in my community.” –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53EF100">
              <v:shape id="Text Box 1771697070" style="position:absolute;margin-left:432.45pt;margin-top:69.75pt;width:140.4pt;height:91.55pt;z-index:-251658216;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" w14:anchorId="437800FE">
                <v:textbox>
                  <w:txbxContent>
                    <w:p w:rsidRPr="009779AB" w:rsidR="00A514A8" w:rsidP="006359A8" w:rsidRDefault="00A514A8" w14:paraId="37A92079" w14:textId="404AA23C">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“I generate excess solar power and would like this to be stored to be used by others in my community.” – Survey participant</w:t>
                      </w:r>
                    </w:p>
                  </w:txbxContent>
                </v:textbox>
                <w10:wrap type="tight" anchorx="page"/>
              </v:shape>
            </w:pict>
          </mc:Fallback>
        </mc:AlternateContent>
      </w:r>
      <w:r w:rsidR="006359A8" w:rsidRPr="009779AB">
        <w:t xml:space="preserve">Participants expressed support for neighbourhood batteries </w:t>
      </w:r>
      <w:r w:rsidR="00D70BDD" w:rsidRPr="009779AB">
        <w:t xml:space="preserve">as an important part of the energy transition by increasing </w:t>
      </w:r>
      <w:r w:rsidR="00F30FA0" w:rsidRPr="009779AB">
        <w:t xml:space="preserve">the </w:t>
      </w:r>
      <w:r w:rsidR="00C95024" w:rsidRPr="009779AB">
        <w:t xml:space="preserve">use of renewable energy and increasing access for those </w:t>
      </w:r>
      <w:r w:rsidR="00F30FA0" w:rsidRPr="009779AB">
        <w:t>who</w:t>
      </w:r>
      <w:r w:rsidR="00C95024" w:rsidRPr="009779AB">
        <w:t xml:space="preserve"> can’t have solar panels or batteries.</w:t>
      </w:r>
    </w:p>
    <w:p w14:paraId="00ED5642" w14:textId="63A0080D" w:rsidR="006359A8" w:rsidRPr="009779AB" w:rsidRDefault="006359A8" w:rsidP="006359A8">
      <w:pPr>
        <w:ind w:right="-1"/>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 xml:space="preserve">Close to </w:t>
      </w:r>
      <w:r w:rsidR="008A48D5" w:rsidRPr="009779AB">
        <w:rPr>
          <w:rStyle w:val="BoldCtrlShiftAltB"/>
          <w:rFonts w:asciiTheme="minorHAnsi" w:eastAsia="Calibri" w:hAnsiTheme="minorHAnsi" w:cstheme="minorHAnsi"/>
          <w:b/>
          <w:bCs/>
        </w:rPr>
        <w:t>55</w:t>
      </w:r>
      <w:r w:rsidRPr="009779AB">
        <w:rPr>
          <w:rStyle w:val="BoldCtrlShiftAltB"/>
          <w:rFonts w:asciiTheme="minorHAnsi" w:eastAsia="Calibri" w:hAnsiTheme="minorHAnsi" w:cstheme="minorHAnsi"/>
          <w:b/>
          <w:bCs/>
        </w:rPr>
        <w:t xml:space="preserve">% identified the solar sponge model as a first priority. </w:t>
      </w:r>
    </w:p>
    <w:p w14:paraId="2C12D89A" w14:textId="53552A0B" w:rsidR="006359A8" w:rsidRPr="009779AB" w:rsidRDefault="001954A7" w:rsidP="001954A7">
      <w:pPr>
        <w:ind w:right="-1"/>
        <w:rPr>
          <w:rStyle w:val="BoldCtrlShiftAltB"/>
          <w:rFonts w:asciiTheme="minorHAnsi" w:eastAsia="Calibri" w:hAnsiTheme="minorHAnsi" w:cstheme="minorHAnsi"/>
        </w:rPr>
      </w:pPr>
      <w:r w:rsidRPr="009779AB">
        <w:rPr>
          <w:rStyle w:val="BoldCtrlShiftAltB"/>
          <w:rFonts w:asciiTheme="minorHAnsi" w:eastAsia="Calibri" w:hAnsiTheme="minorHAnsi" w:cstheme="minorHAnsi"/>
          <w:b/>
          <w:bCs/>
          <w:noProof/>
          <w:lang w:eastAsia="en-AU"/>
        </w:rPr>
        <w:drawing>
          <wp:anchor distT="0" distB="0" distL="114300" distR="114300" simplePos="0" relativeHeight="251658265" behindDoc="0" locked="0" layoutInCell="1" allowOverlap="1" wp14:anchorId="6D743D27" wp14:editId="0F251C44">
            <wp:simplePos x="0" y="0"/>
            <wp:positionH relativeFrom="column">
              <wp:posOffset>39370</wp:posOffset>
            </wp:positionH>
            <wp:positionV relativeFrom="paragraph">
              <wp:posOffset>631825</wp:posOffset>
            </wp:positionV>
            <wp:extent cx="6797675" cy="1640205"/>
            <wp:effectExtent l="0" t="0" r="3175" b="0"/>
            <wp:wrapSquare wrapText="bothSides"/>
            <wp:docPr id="293674567" name="Picture 29367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797675" cy="1640205"/>
                    </a:xfrm>
                    <a:prstGeom prst="rect">
                      <a:avLst/>
                    </a:prstGeom>
                    <a:noFill/>
                  </pic:spPr>
                </pic:pic>
              </a:graphicData>
            </a:graphic>
          </wp:anchor>
        </w:drawing>
      </w:r>
      <w:r w:rsidRPr="009779AB">
        <w:rPr>
          <w:noProof/>
          <w:lang w:eastAsia="en-AU"/>
        </w:rPr>
        <w:drawing>
          <wp:anchor distT="0" distB="0" distL="114300" distR="114300" simplePos="0" relativeHeight="251658263" behindDoc="0" locked="0" layoutInCell="1" allowOverlap="1" wp14:anchorId="2D9C9467" wp14:editId="4142CDB0">
            <wp:simplePos x="0" y="0"/>
            <wp:positionH relativeFrom="column">
              <wp:posOffset>635</wp:posOffset>
            </wp:positionH>
            <wp:positionV relativeFrom="paragraph">
              <wp:posOffset>26670</wp:posOffset>
            </wp:positionV>
            <wp:extent cx="554990" cy="554990"/>
            <wp:effectExtent l="0" t="0" r="0" b="0"/>
            <wp:wrapSquare wrapText="bothSides"/>
            <wp:docPr id="867172243" name="Picture 867172243"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59A8" w:rsidRPr="009779AB">
        <w:t xml:space="preserve">Participants </w:t>
      </w:r>
      <w:r w:rsidR="006359A8" w:rsidRPr="009779AB">
        <w:rPr>
          <w:rStyle w:val="BoldCtrlShiftAltB"/>
          <w:rFonts w:asciiTheme="minorHAnsi" w:eastAsia="Calibri" w:hAnsiTheme="minorHAnsi" w:cstheme="minorHAnsi"/>
        </w:rPr>
        <w:t>like that it prioritises maximising available solar energy</w:t>
      </w:r>
      <w:r w:rsidR="00573E81" w:rsidRPr="009779AB">
        <w:rPr>
          <w:rStyle w:val="BoldCtrlShiftAltB"/>
          <w:rFonts w:asciiTheme="minorHAnsi" w:eastAsia="Calibri" w:hAnsiTheme="minorHAnsi" w:cstheme="minorHAnsi"/>
        </w:rPr>
        <w:t>,</w:t>
      </w:r>
      <w:r w:rsidR="006359A8" w:rsidRPr="009779AB">
        <w:rPr>
          <w:rStyle w:val="BoldCtrlShiftAltB"/>
          <w:rFonts w:asciiTheme="minorHAnsi" w:eastAsia="Calibri" w:hAnsiTheme="minorHAnsi" w:cstheme="minorHAnsi"/>
        </w:rPr>
        <w:t xml:space="preserve"> </w:t>
      </w:r>
      <w:r w:rsidR="00B80C64" w:rsidRPr="009779AB">
        <w:rPr>
          <w:rStyle w:val="BoldCtrlShiftAltB"/>
          <w:rFonts w:asciiTheme="minorHAnsi" w:eastAsia="Calibri" w:hAnsiTheme="minorHAnsi" w:cstheme="minorHAnsi"/>
        </w:rPr>
        <w:t>emissions reduction</w:t>
      </w:r>
      <w:r w:rsidR="00573E81" w:rsidRPr="009779AB">
        <w:rPr>
          <w:rStyle w:val="BoldCtrlShiftAltB"/>
          <w:rFonts w:asciiTheme="minorHAnsi" w:eastAsia="Calibri" w:hAnsiTheme="minorHAnsi" w:cstheme="minorHAnsi"/>
        </w:rPr>
        <w:t xml:space="preserve"> and supporting those who can’t have a battery to store their solar energy</w:t>
      </w:r>
      <w:r w:rsidR="00B80C64" w:rsidRPr="009779AB">
        <w:rPr>
          <w:rStyle w:val="BoldCtrlShiftAltB"/>
          <w:rFonts w:asciiTheme="minorHAnsi" w:eastAsia="Calibri" w:hAnsiTheme="minorHAnsi" w:cstheme="minorHAnsi"/>
        </w:rPr>
        <w:t xml:space="preserve">. </w:t>
      </w:r>
    </w:p>
    <w:p w14:paraId="754E33DC" w14:textId="42B7C39C" w:rsidR="006359A8" w:rsidRPr="009779AB" w:rsidRDefault="006359A8" w:rsidP="006359A8">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Support for other benefits neighbourhood batteries could provide</w:t>
      </w:r>
    </w:p>
    <w:p w14:paraId="54286B91" w14:textId="77777777" w:rsidR="006359A8" w:rsidRPr="009779AB" w:rsidRDefault="006359A8" w:rsidP="006359A8">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4E19A996" w14:textId="67A6BAE7" w:rsidR="00166642" w:rsidRPr="009779AB" w:rsidRDefault="00166642" w:rsidP="00CF078D">
      <w:pPr>
        <w:pStyle w:val="ListParagraph"/>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A dedicated renewable electricity plan that is linked to revenues from the neighbourhood battery, which anyone can sign up to </w:t>
      </w:r>
    </w:p>
    <w:p w14:paraId="2DB38234" w14:textId="5CEA0FBF" w:rsidR="006359A8" w:rsidRPr="009779AB" w:rsidRDefault="006359A8"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Publicly accessible electric vehicle charging points</w:t>
      </w:r>
      <w:r w:rsidR="00CA2F32" w:rsidRPr="009779AB">
        <w:rPr>
          <w:rStyle w:val="BoldCtrlShiftAltB"/>
          <w:rFonts w:asciiTheme="minorHAnsi" w:eastAsia="Calibri" w:hAnsiTheme="minorHAnsi" w:cstheme="minorHAnsi"/>
        </w:rPr>
        <w:t>.</w:t>
      </w:r>
    </w:p>
    <w:p w14:paraId="6567C615" w14:textId="3575D7B3" w:rsidR="006359A8" w:rsidRPr="009779AB" w:rsidRDefault="006359A8" w:rsidP="006359A8">
      <w:pPr>
        <w:pStyle w:val="ListBulletlvl1"/>
        <w:numPr>
          <w:ilvl w:val="0"/>
          <w:numId w:val="0"/>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Other benefits participants identified </w:t>
      </w:r>
      <w:r w:rsidR="003B2159" w:rsidRPr="009779AB">
        <w:rPr>
          <w:rStyle w:val="BoldCtrlShiftAltB"/>
          <w:rFonts w:asciiTheme="minorHAnsi" w:eastAsia="Calibri" w:hAnsiTheme="minorHAnsi" w:cstheme="minorHAnsi"/>
        </w:rPr>
        <w:t>were providing opportunities for public art</w:t>
      </w:r>
      <w:r w:rsidR="00AC606E" w:rsidRPr="009779AB">
        <w:rPr>
          <w:rStyle w:val="BoldCtrlShiftAltB"/>
          <w:rFonts w:asciiTheme="minorHAnsi" w:eastAsia="Calibri" w:hAnsiTheme="minorHAnsi" w:cstheme="minorHAnsi"/>
        </w:rPr>
        <w:t>, support for lower economic groups</w:t>
      </w:r>
      <w:r w:rsidR="003B2159" w:rsidRPr="009779AB">
        <w:rPr>
          <w:rStyle w:val="BoldCtrlShiftAltB"/>
          <w:rFonts w:asciiTheme="minorHAnsi" w:eastAsia="Calibri" w:hAnsiTheme="minorHAnsi" w:cstheme="minorHAnsi"/>
        </w:rPr>
        <w:t xml:space="preserve"> and </w:t>
      </w:r>
      <w:r w:rsidR="00AC606E" w:rsidRPr="009779AB">
        <w:rPr>
          <w:rStyle w:val="BoldCtrlShiftAltB"/>
          <w:rFonts w:asciiTheme="minorHAnsi" w:eastAsia="Calibri" w:hAnsiTheme="minorHAnsi" w:cstheme="minorHAnsi"/>
        </w:rPr>
        <w:t xml:space="preserve">driving demand for green technology, which will drive down prices. </w:t>
      </w:r>
    </w:p>
    <w:p w14:paraId="592704EB" w14:textId="77777777" w:rsidR="006359A8" w:rsidRPr="009779AB" w:rsidRDefault="006359A8" w:rsidP="006359A8">
      <w:pPr>
        <w:pStyle w:val="ListBulletlvl1"/>
        <w:numPr>
          <w:ilvl w:val="0"/>
          <w:numId w:val="0"/>
        </w:num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5566D935" w14:textId="3CE1A2DB" w:rsidR="008808DE" w:rsidRPr="009779AB" w:rsidRDefault="008808DE" w:rsidP="006359A8">
      <w:pPr>
        <w:pStyle w:val="ListBulletlvl1"/>
        <w:numPr>
          <w:ilvl w:val="0"/>
          <w:numId w:val="0"/>
        </w:numPr>
        <w:rPr>
          <w:rStyle w:val="BoldCtrlShiftAltB"/>
          <w:rFonts w:asciiTheme="minorHAnsi" w:eastAsia="Calibri" w:hAnsiTheme="minorHAnsi" w:cstheme="minorHAnsi"/>
        </w:rPr>
      </w:pPr>
      <w:r w:rsidRPr="009779AB">
        <w:rPr>
          <w:noProof/>
          <w:lang w:eastAsia="en-AU"/>
        </w:rPr>
        <mc:AlternateContent>
          <mc:Choice Requires="wps">
            <w:drawing>
              <wp:anchor distT="91440" distB="91440" distL="114300" distR="114300" simplePos="0" relativeHeight="251658266" behindDoc="1" locked="0" layoutInCell="1" allowOverlap="1" wp14:anchorId="4C22A3D6" wp14:editId="1DBA23AA">
                <wp:simplePos x="0" y="0"/>
                <wp:positionH relativeFrom="page">
                  <wp:posOffset>3648759</wp:posOffset>
                </wp:positionH>
                <wp:positionV relativeFrom="paragraph">
                  <wp:posOffset>512678</wp:posOffset>
                </wp:positionV>
                <wp:extent cx="3207385" cy="1009650"/>
                <wp:effectExtent l="0" t="0" r="0" b="0"/>
                <wp:wrapTight wrapText="bothSides">
                  <wp:wrapPolygon edited="0">
                    <wp:start x="385" y="0"/>
                    <wp:lineTo x="385" y="21192"/>
                    <wp:lineTo x="21168" y="21192"/>
                    <wp:lineTo x="21168" y="0"/>
                    <wp:lineTo x="385" y="0"/>
                  </wp:wrapPolygon>
                </wp:wrapTight>
                <wp:docPr id="295943086" name="Text Box 295943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7385" cy="1009650"/>
                        </a:xfrm>
                        <a:prstGeom prst="rect">
                          <a:avLst/>
                        </a:prstGeom>
                        <a:noFill/>
                        <a:ln w="9525">
                          <a:noFill/>
                          <a:miter lim="800000"/>
                          <a:headEnd/>
                          <a:tailEnd/>
                        </a:ln>
                      </wps:spPr>
                      <wps:txbx>
                        <w:txbxContent>
                          <w:p w14:paraId="792A5846" w14:textId="581FE7A6" w:rsidR="00A514A8" w:rsidRPr="009779AB" w:rsidRDefault="00A514A8" w:rsidP="006D788C">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 xml:space="preserve">“Art in public places! The Fitzroy North battery is outstanding, turned a dark corner into a </w:t>
                            </w:r>
                            <w:proofErr w:type="spellStart"/>
                            <w:r w:rsidRPr="009779AB">
                              <w:rPr>
                                <w:i/>
                                <w:iCs/>
                                <w:color w:val="FDB917" w:themeColor="accent1"/>
                                <w:sz w:val="18"/>
                                <w:szCs w:val="18"/>
                              </w:rPr>
                              <w:t>colorful</w:t>
                            </w:r>
                            <w:proofErr w:type="spellEnd"/>
                            <w:r w:rsidRPr="009779AB">
                              <w:rPr>
                                <w:i/>
                                <w:iCs/>
                                <w:color w:val="FDB917" w:themeColor="accent1"/>
                                <w:sz w:val="18"/>
                                <w:szCs w:val="18"/>
                              </w:rPr>
                              <w:t xml:space="preserve"> artwork that brings attention to the project in a beautiful way.” –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AC11837">
              <v:shape id="Text Box 295943086" style="position:absolute;margin-left:287.3pt;margin-top:40.35pt;width:252.55pt;height:79.5pt;z-index:-251658214;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3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" w14:anchorId="4C22A3D6">
                <v:textbox>
                  <w:txbxContent>
                    <w:p w:rsidRPr="009779AB" w:rsidR="00A514A8" w:rsidP="006D788C" w:rsidRDefault="00A514A8" w14:paraId="7FFB289F" w14:textId="581FE7A6">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“Art in public places! The Fitzroy North battery is outstanding, turned a dark corner into a colorful artwork that brings attention to the project in a beautiful way.” – Survey participant</w:t>
                      </w:r>
                    </w:p>
                  </w:txbxContent>
                </v:textbox>
                <w10:wrap type="tight" anchorx="page"/>
              </v:shape>
            </w:pict>
          </mc:Fallback>
        </mc:AlternateContent>
      </w:r>
      <w:r w:rsidR="0030799A" w:rsidRPr="009779AB">
        <w:rPr>
          <w:rStyle w:val="BoldCtrlShiftAltB"/>
          <w:rFonts w:asciiTheme="minorHAnsi" w:eastAsia="Calibri" w:hAnsiTheme="minorHAnsi" w:cstheme="minorHAnsi"/>
        </w:rPr>
        <w:t>Participants identified very few concerns about neighbourhood batteries. Comments included the need to learn more to underst</w:t>
      </w:r>
      <w:r w:rsidR="007A35C6" w:rsidRPr="009779AB">
        <w:rPr>
          <w:rStyle w:val="BoldCtrlShiftAltB"/>
          <w:rFonts w:asciiTheme="minorHAnsi" w:eastAsia="Calibri" w:hAnsiTheme="minorHAnsi" w:cstheme="minorHAnsi"/>
        </w:rPr>
        <w:t>and financial modelling</w:t>
      </w:r>
      <w:r w:rsidR="00634D71" w:rsidRPr="009779AB">
        <w:rPr>
          <w:rStyle w:val="BoldCtrlShiftAltB"/>
          <w:rFonts w:asciiTheme="minorHAnsi" w:eastAsia="Calibri" w:hAnsiTheme="minorHAnsi" w:cstheme="minorHAnsi"/>
        </w:rPr>
        <w:t xml:space="preserve"> and graffiti management</w:t>
      </w:r>
      <w:r w:rsidR="00B81AAA" w:rsidRPr="009779AB">
        <w:rPr>
          <w:rStyle w:val="BoldCtrlShiftAltB"/>
          <w:rFonts w:asciiTheme="minorHAnsi" w:eastAsia="Calibri" w:hAnsiTheme="minorHAnsi" w:cstheme="minorHAnsi"/>
        </w:rPr>
        <w:t xml:space="preserve"> concerns</w:t>
      </w:r>
      <w:r w:rsidR="007A35C6" w:rsidRPr="009779AB">
        <w:rPr>
          <w:rStyle w:val="BoldCtrlShiftAltB"/>
          <w:rFonts w:asciiTheme="minorHAnsi" w:eastAsia="Calibri" w:hAnsiTheme="minorHAnsi" w:cstheme="minorHAnsi"/>
        </w:rPr>
        <w:t>.</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410"/>
      </w:tblGrid>
      <w:tr w:rsidR="008808DE" w:rsidRPr="009779AB" w14:paraId="765041DD" w14:textId="77777777" w:rsidTr="00340B40">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5CF45019" w14:textId="77777777" w:rsidR="008808DE" w:rsidRPr="009779AB" w:rsidRDefault="008808DE" w:rsidP="00340B40">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w:t>
            </w:r>
          </w:p>
        </w:tc>
        <w:tc>
          <w:tcPr>
            <w:tcW w:w="2410" w:type="dxa"/>
            <w:tcBorders>
              <w:top w:val="single" w:sz="18" w:space="0" w:color="FDB917" w:themeColor="accent1"/>
              <w:bottom w:val="single" w:sz="18" w:space="0" w:color="FDB917" w:themeColor="accent1"/>
              <w:right w:val="single" w:sz="18" w:space="0" w:color="FDB917" w:themeColor="accent1"/>
            </w:tcBorders>
          </w:tcPr>
          <w:p w14:paraId="23B1C7F2" w14:textId="5EDE7729" w:rsidR="008808DE" w:rsidRPr="009779AB" w:rsidRDefault="008808DE"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12" behindDoc="0" locked="0" layoutInCell="1" allowOverlap="1" wp14:anchorId="7FFBA8E7" wp14:editId="748B9C3A">
                  <wp:simplePos x="0" y="0"/>
                  <wp:positionH relativeFrom="column">
                    <wp:posOffset>635</wp:posOffset>
                  </wp:positionH>
                  <wp:positionV relativeFrom="paragraph">
                    <wp:posOffset>71120</wp:posOffset>
                  </wp:positionV>
                  <wp:extent cx="1125822" cy="778916"/>
                  <wp:effectExtent l="0" t="0" r="0" b="2540"/>
                  <wp:wrapThrough wrapText="bothSides">
                    <wp:wrapPolygon edited="0">
                      <wp:start x="0" y="0"/>
                      <wp:lineTo x="0" y="21142"/>
                      <wp:lineTo x="21210" y="21142"/>
                      <wp:lineTo x="21210" y="0"/>
                      <wp:lineTo x="0" y="0"/>
                    </wp:wrapPolygon>
                  </wp:wrapThrough>
                  <wp:docPr id="1097467341" name="Picture 1097467341"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80% support</w:t>
            </w:r>
          </w:p>
        </w:tc>
      </w:tr>
    </w:tbl>
    <w:p w14:paraId="6AE06D62" w14:textId="20D4BC17" w:rsidR="006359A8" w:rsidRPr="009779AB" w:rsidRDefault="006359A8" w:rsidP="008808DE">
      <w:pPr>
        <w:pStyle w:val="ListBulletlvl1"/>
        <w:numPr>
          <w:ilvl w:val="0"/>
          <w:numId w:val="0"/>
        </w:numPr>
        <w:spacing w:before="240"/>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693C066F" w14:textId="01AAECB2" w:rsidR="001344E1" w:rsidRPr="009779AB" w:rsidRDefault="006359A8" w:rsidP="006359A8">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Pa</w:t>
      </w:r>
      <w:r w:rsidR="00B81AAA" w:rsidRPr="009779AB">
        <w:rPr>
          <w:rStyle w:val="BoldCtrlShiftAltB"/>
          <w:rFonts w:asciiTheme="minorHAnsi" w:eastAsia="Calibri" w:hAnsiTheme="minorHAnsi" w:cstheme="minorHAnsi"/>
        </w:rPr>
        <w:t>rticipants’</w:t>
      </w:r>
      <w:r w:rsidRPr="009779AB">
        <w:rPr>
          <w:rStyle w:val="BoldCtrlShiftAltB"/>
          <w:rFonts w:asciiTheme="minorHAnsi" w:eastAsia="Calibri" w:hAnsiTheme="minorHAnsi" w:cstheme="minorHAnsi"/>
        </w:rPr>
        <w:t xml:space="preserve"> </w:t>
      </w:r>
      <w:r w:rsidR="004929DB" w:rsidRPr="009779AB">
        <w:rPr>
          <w:rStyle w:val="BoldCtrlShiftAltB"/>
          <w:rFonts w:asciiTheme="minorHAnsi" w:eastAsia="Calibri" w:hAnsiTheme="minorHAnsi" w:cstheme="minorHAnsi"/>
        </w:rPr>
        <w:t>ideas included n</w:t>
      </w:r>
      <w:r w:rsidR="001344E1" w:rsidRPr="009779AB">
        <w:rPr>
          <w:rStyle w:val="BoldCtrlShiftAltB"/>
          <w:rFonts w:asciiTheme="minorHAnsi" w:eastAsia="Calibri" w:hAnsiTheme="minorHAnsi" w:cstheme="minorHAnsi"/>
        </w:rPr>
        <w:t>ear public facilities and spaces</w:t>
      </w:r>
      <w:r w:rsidR="005974AC" w:rsidRPr="009779AB">
        <w:rPr>
          <w:rStyle w:val="BoldCtrlShiftAltB"/>
          <w:rFonts w:asciiTheme="minorHAnsi" w:eastAsia="Calibri" w:hAnsiTheme="minorHAnsi" w:cstheme="minorHAnsi"/>
        </w:rPr>
        <w:t xml:space="preserve"> </w:t>
      </w:r>
      <w:r w:rsidR="00007F5F" w:rsidRPr="009779AB">
        <w:rPr>
          <w:rStyle w:val="BoldCtrlShiftAltB"/>
          <w:rFonts w:asciiTheme="minorHAnsi" w:eastAsia="Calibri" w:hAnsiTheme="minorHAnsi" w:cstheme="minorHAnsi"/>
        </w:rPr>
        <w:t xml:space="preserve">such as </w:t>
      </w:r>
      <w:r w:rsidR="00986A5B" w:rsidRPr="009779AB">
        <w:rPr>
          <w:rStyle w:val="BoldCtrlShiftAltB"/>
          <w:rFonts w:asciiTheme="minorHAnsi" w:eastAsia="Calibri" w:hAnsiTheme="minorHAnsi" w:cstheme="minorHAnsi"/>
        </w:rPr>
        <w:t>Holden Street Neighbourhood House</w:t>
      </w:r>
      <w:r w:rsidR="00007F5F" w:rsidRPr="009779AB">
        <w:rPr>
          <w:rStyle w:val="BoldCtrlShiftAltB"/>
          <w:rFonts w:asciiTheme="minorHAnsi" w:eastAsia="Calibri" w:hAnsiTheme="minorHAnsi" w:cstheme="minorHAnsi"/>
        </w:rPr>
        <w:t xml:space="preserve">, </w:t>
      </w:r>
      <w:proofErr w:type="spellStart"/>
      <w:r w:rsidR="00007F5F" w:rsidRPr="009779AB">
        <w:rPr>
          <w:rStyle w:val="BoldCtrlShiftAltB"/>
          <w:rFonts w:asciiTheme="minorHAnsi" w:eastAsia="Calibri" w:hAnsiTheme="minorHAnsi" w:cstheme="minorHAnsi"/>
        </w:rPr>
        <w:t>Rushall</w:t>
      </w:r>
      <w:proofErr w:type="spellEnd"/>
      <w:r w:rsidR="00007F5F" w:rsidRPr="009779AB">
        <w:rPr>
          <w:rStyle w:val="BoldCtrlShiftAltB"/>
          <w:rFonts w:asciiTheme="minorHAnsi" w:eastAsia="Calibri" w:hAnsiTheme="minorHAnsi" w:cstheme="minorHAnsi"/>
        </w:rPr>
        <w:t xml:space="preserve"> Park and local schools. </w:t>
      </w:r>
      <w:r w:rsidR="001344E1" w:rsidRPr="009779AB">
        <w:rPr>
          <w:rStyle w:val="BoldCtrlShiftAltB"/>
          <w:rFonts w:asciiTheme="minorHAnsi" w:eastAsia="Calibri" w:hAnsiTheme="minorHAnsi" w:cstheme="minorHAnsi"/>
        </w:rPr>
        <w:t>Park Street</w:t>
      </w:r>
      <w:r w:rsidR="00323581" w:rsidRPr="009779AB">
        <w:rPr>
          <w:rStyle w:val="BoldCtrlShiftAltB"/>
          <w:rFonts w:asciiTheme="minorHAnsi" w:eastAsia="Calibri" w:hAnsiTheme="minorHAnsi" w:cstheme="minorHAnsi"/>
        </w:rPr>
        <w:t xml:space="preserve"> and the train station carpark were also </w:t>
      </w:r>
      <w:r w:rsidR="004929DB" w:rsidRPr="009779AB">
        <w:rPr>
          <w:rStyle w:val="BoldCtrlShiftAltB"/>
          <w:rFonts w:asciiTheme="minorHAnsi" w:eastAsia="Calibri" w:hAnsiTheme="minorHAnsi" w:cstheme="minorHAnsi"/>
        </w:rPr>
        <w:t>noted</w:t>
      </w:r>
      <w:r w:rsidR="00323581" w:rsidRPr="009779AB">
        <w:rPr>
          <w:rStyle w:val="BoldCtrlShiftAltB"/>
          <w:rFonts w:asciiTheme="minorHAnsi" w:eastAsia="Calibri" w:hAnsiTheme="minorHAnsi" w:cstheme="minorHAnsi"/>
        </w:rPr>
        <w:t xml:space="preserve">. </w:t>
      </w:r>
    </w:p>
    <w:p w14:paraId="79708BCB" w14:textId="1AE059F1" w:rsidR="006359A8" w:rsidRPr="009779AB" w:rsidRDefault="006359A8" w:rsidP="006359A8">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2</w:t>
      </w:r>
      <w:r w:rsidR="00FC4459" w:rsidRPr="009779AB">
        <w:rPr>
          <w:rStyle w:val="BoldCtrlShiftAltB"/>
          <w:rFonts w:asciiTheme="minorHAnsi" w:eastAsia="Calibri" w:hAnsiTheme="minorHAnsi" w:cstheme="minorHAnsi"/>
        </w:rPr>
        <w:t>7</w:t>
      </w:r>
      <w:r w:rsidRPr="009779AB">
        <w:rPr>
          <w:rStyle w:val="BoldCtrlShiftAltB"/>
          <w:rFonts w:asciiTheme="minorHAnsi" w:eastAsia="Calibri" w:hAnsiTheme="minorHAnsi" w:cstheme="minorHAnsi"/>
        </w:rPr>
        <w:t xml:space="preserve"> survey participants commented on this project area, and </w:t>
      </w:r>
      <w:r w:rsidR="003763B3" w:rsidRPr="009779AB">
        <w:rPr>
          <w:rStyle w:val="BoldCtrlShiftAltB"/>
          <w:rFonts w:asciiTheme="minorHAnsi" w:eastAsia="Calibri" w:hAnsiTheme="minorHAnsi" w:cstheme="minorHAnsi"/>
        </w:rPr>
        <w:t>18</w:t>
      </w:r>
      <w:r w:rsidRPr="009779AB">
        <w:rPr>
          <w:rStyle w:val="BoldCtrlShiftAltB"/>
          <w:rFonts w:asciiTheme="minorHAnsi" w:eastAsia="Calibri" w:hAnsiTheme="minorHAnsi" w:cstheme="minorHAnsi"/>
        </w:rPr>
        <w:t xml:space="preserve"> people attended the pop-up. </w:t>
      </w:r>
    </w:p>
    <w:p w14:paraId="0B2B5316" w14:textId="79A6C58A" w:rsidR="00323581" w:rsidRPr="009779AB" w:rsidRDefault="00323581" w:rsidP="007A54BE">
      <w:pPr>
        <w:pStyle w:val="Heading2"/>
        <w:numPr>
          <w:ilvl w:val="0"/>
          <w:numId w:val="0"/>
        </w:numPr>
      </w:pPr>
      <w:bookmarkStart w:id="30" w:name="_Toc148693259"/>
      <w:r w:rsidRPr="009779AB">
        <w:lastRenderedPageBreak/>
        <w:t>Balaclava</w:t>
      </w:r>
      <w:r w:rsidR="007A54BE" w:rsidRPr="009779AB">
        <w:t>, Elwood and Ripponlea</w:t>
      </w:r>
      <w:bookmarkEnd w:id="30"/>
    </w:p>
    <w:p w14:paraId="181F2DE3" w14:textId="463851CB" w:rsidR="00323581" w:rsidRPr="009779AB" w:rsidRDefault="00C44764" w:rsidP="00323581">
      <w:pPr>
        <w:pStyle w:val="ListBulletlvl1"/>
        <w:numPr>
          <w:ilvl w:val="0"/>
          <w:numId w:val="0"/>
        </w:numPr>
        <w:ind w:right="-1"/>
        <w:rPr>
          <w:rStyle w:val="BoldCtrlShiftAltB"/>
          <w:rFonts w:asciiTheme="minorHAnsi" w:eastAsia="Calibri" w:hAnsiTheme="minorHAnsi" w:cstheme="minorHAnsi"/>
          <w:b/>
          <w:color w:val="auto"/>
          <w:sz w:val="24"/>
          <w:szCs w:val="24"/>
        </w:rPr>
      </w:pPr>
      <w:r w:rsidRPr="009779AB">
        <w:rPr>
          <w:noProof/>
          <w:lang w:eastAsia="en-AU"/>
        </w:rPr>
        <mc:AlternateContent>
          <mc:Choice Requires="wpg">
            <w:drawing>
              <wp:anchor distT="0" distB="0" distL="114300" distR="114300" simplePos="0" relativeHeight="251658269" behindDoc="0" locked="0" layoutInCell="1" allowOverlap="1" wp14:anchorId="6B120C52" wp14:editId="13102910">
                <wp:simplePos x="0" y="0"/>
                <wp:positionH relativeFrom="column">
                  <wp:posOffset>2123440</wp:posOffset>
                </wp:positionH>
                <wp:positionV relativeFrom="paragraph">
                  <wp:posOffset>83820</wp:posOffset>
                </wp:positionV>
                <wp:extent cx="4785995" cy="1962150"/>
                <wp:effectExtent l="0" t="0" r="0" b="0"/>
                <wp:wrapSquare wrapText="bothSides"/>
                <wp:docPr id="1790653221" name="Group 1790653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5995" cy="1962150"/>
                          <a:chOff x="0" y="0"/>
                          <a:chExt cx="4786392" cy="1962150"/>
                        </a:xfrm>
                      </wpg:grpSpPr>
                      <pic:pic xmlns:pic="http://schemas.openxmlformats.org/drawingml/2006/picture">
                        <pic:nvPicPr>
                          <pic:cNvPr id="2015163014" name="Picture 1" descr="A map of a neighborhood&#10;&#10;Description automatically generated"/>
                          <pic:cNvPicPr>
                            <a:picLocks noChangeAspect="1"/>
                          </pic:cNvPicPr>
                        </pic:nvPicPr>
                        <pic:blipFill>
                          <a:blip r:embed="rId93" cstate="print"/>
                          <a:stretch>
                            <a:fillRect/>
                          </a:stretch>
                        </pic:blipFill>
                        <pic:spPr>
                          <a:xfrm>
                            <a:off x="0" y="0"/>
                            <a:ext cx="2926715" cy="1962150"/>
                          </a:xfrm>
                          <a:prstGeom prst="rect">
                            <a:avLst/>
                          </a:prstGeom>
                        </pic:spPr>
                      </pic:pic>
                      <pic:pic xmlns:pic="http://schemas.openxmlformats.org/drawingml/2006/picture">
                        <pic:nvPicPr>
                          <pic:cNvPr id="1174169594" name="Picture 33"/>
                          <pic:cNvPicPr>
                            <a:picLocks noChangeAspect="1"/>
                          </pic:cNvPicPr>
                        </pic:nvPicPr>
                        <pic:blipFill rotWithShape="1">
                          <a:blip r:embed="rId94" cstate="print"/>
                          <a:srcRect l="30838"/>
                          <a:stretch/>
                        </pic:blipFill>
                        <pic:spPr bwMode="auto">
                          <a:xfrm>
                            <a:off x="2977912" y="0"/>
                            <a:ext cx="1808480" cy="196215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78FA0C4">
              <v:group id="Group 11" style="position:absolute;margin-left:167.2pt;margin-top:6.6pt;width:376.85pt;height:154.5pt;z-index:251657249" coordsize="47863,19621" o:spid="_x0000_s1026" w14:anchorId="2B9C917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">
                <v:shape id="Picture 1" style="position:absolute;width:29267;height:19621;visibility:visible;mso-wrap-style:square" alt="A map of a neighborhood&#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">
                  <v:imagedata o:title="A map of a neighborhood&#10;&#10;Description automatically generated" r:id="rId95"/>
                </v:shape>
                <v:shape id="Picture 33" style="position:absolute;left:29779;width:18084;height:1962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">
                  <v:imagedata cropleft="20210f" o:title="" r:id="rId96"/>
                </v:shape>
                <w10:wrap type="square"/>
              </v:group>
            </w:pict>
          </mc:Fallback>
        </mc:AlternateContent>
      </w:r>
      <w:r w:rsidR="00323581" w:rsidRPr="009779AB">
        <w:rPr>
          <w:rStyle w:val="BoldCtrlShiftAltB"/>
          <w:rFonts w:asciiTheme="minorHAnsi" w:eastAsia="Calibri" w:hAnsiTheme="minorHAnsi" w:cstheme="minorHAnsi"/>
          <w:b/>
          <w:color w:val="auto"/>
          <w:sz w:val="24"/>
          <w:szCs w:val="24"/>
        </w:rPr>
        <w:t xml:space="preserve">96% support for a neighbourhood battery project in </w:t>
      </w:r>
      <w:r w:rsidR="003D3AFD" w:rsidRPr="009779AB">
        <w:rPr>
          <w:rStyle w:val="BoldCtrlShiftAltB"/>
          <w:rFonts w:asciiTheme="minorHAnsi" w:eastAsia="Calibri" w:hAnsiTheme="minorHAnsi" w:cstheme="minorHAnsi"/>
          <w:b/>
          <w:color w:val="auto"/>
          <w:sz w:val="24"/>
          <w:szCs w:val="24"/>
        </w:rPr>
        <w:t>the Balaclava, Elwood and Ripponlea areas</w:t>
      </w:r>
    </w:p>
    <w:p w14:paraId="7F302E75" w14:textId="705154F0" w:rsidR="00323581" w:rsidRPr="009779AB" w:rsidRDefault="00323581" w:rsidP="00323581">
      <w:pPr>
        <w:ind w:right="-1"/>
      </w:pPr>
      <w:r w:rsidRPr="009779AB">
        <w:t xml:space="preserve">Participants expressed support for neighbourhood batteries </w:t>
      </w:r>
      <w:r w:rsidR="005B46CB" w:rsidRPr="009779AB">
        <w:t>as they may lead to increased use of renewable energy in the local community</w:t>
      </w:r>
      <w:r w:rsidR="004C6302" w:rsidRPr="009779AB">
        <w:t xml:space="preserve"> and support those who can’t access solar. </w:t>
      </w:r>
    </w:p>
    <w:p w14:paraId="76734C44" w14:textId="7ABE3EDF" w:rsidR="00323581" w:rsidRPr="009779AB" w:rsidRDefault="00D873C0" w:rsidP="00D873C0">
      <w:pPr>
        <w:spacing w:before="240"/>
        <w:rPr>
          <w:rStyle w:val="BoldCtrlShiftAltB"/>
          <w:rFonts w:asciiTheme="minorHAnsi" w:eastAsia="Calibri" w:hAnsiTheme="minorHAnsi" w:cstheme="minorHAnsi"/>
          <w:b/>
          <w:bCs/>
        </w:rPr>
      </w:pPr>
      <w:r w:rsidRPr="009779AB">
        <w:rPr>
          <w:noProof/>
          <w:lang w:eastAsia="en-AU"/>
        </w:rPr>
        <mc:AlternateContent>
          <mc:Choice Requires="wps">
            <w:drawing>
              <wp:anchor distT="91440" distB="91440" distL="114300" distR="114300" simplePos="0" relativeHeight="251658268" behindDoc="1" locked="0" layoutInCell="1" allowOverlap="1" wp14:anchorId="2E2EC5B5" wp14:editId="02B2C291">
                <wp:simplePos x="0" y="0"/>
                <wp:positionH relativeFrom="page">
                  <wp:posOffset>4461510</wp:posOffset>
                </wp:positionH>
                <wp:positionV relativeFrom="paragraph">
                  <wp:posOffset>102870</wp:posOffset>
                </wp:positionV>
                <wp:extent cx="2869565" cy="827405"/>
                <wp:effectExtent l="0" t="0" r="0" b="0"/>
                <wp:wrapTight wrapText="bothSides">
                  <wp:wrapPolygon edited="0">
                    <wp:start x="430" y="0"/>
                    <wp:lineTo x="430" y="20887"/>
                    <wp:lineTo x="21079" y="20887"/>
                    <wp:lineTo x="21079" y="0"/>
                    <wp:lineTo x="430" y="0"/>
                  </wp:wrapPolygon>
                </wp:wrapTight>
                <wp:docPr id="1477678448" name="Text Box 1477678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827405"/>
                        </a:xfrm>
                        <a:prstGeom prst="rect">
                          <a:avLst/>
                        </a:prstGeom>
                        <a:noFill/>
                        <a:ln w="9525">
                          <a:noFill/>
                          <a:miter lim="800000"/>
                          <a:headEnd/>
                          <a:tailEnd/>
                        </a:ln>
                      </wps:spPr>
                      <wps:txbx>
                        <w:txbxContent>
                          <w:p w14:paraId="3BE4E65D" w14:textId="2E142640" w:rsidR="00A514A8" w:rsidRPr="009779AB" w:rsidRDefault="00A514A8" w:rsidP="00323581">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“Emissions reductions is my first priority with batteries. Financial incentives come with emissions reductions.” –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6FDD5DC">
              <v:shape id="Text Box 1477678448" style="position:absolute;margin-left:351.3pt;margin-top:8.1pt;width:225.95pt;height:65.15pt;z-index:-251658212;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4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" w14:anchorId="2E2EC5B5">
                <v:textbox>
                  <w:txbxContent>
                    <w:p w:rsidRPr="009779AB" w:rsidR="00A514A8" w:rsidP="00323581" w:rsidRDefault="00A514A8" w14:paraId="0C151066" w14:textId="2E142640">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“Emissions reductions is my first priority with batteries. Financial incentives come with emissions reductions.” – Survey participant</w:t>
                      </w:r>
                    </w:p>
                  </w:txbxContent>
                </v:textbox>
                <w10:wrap type="tight" anchorx="page"/>
              </v:shape>
            </w:pict>
          </mc:Fallback>
        </mc:AlternateContent>
      </w:r>
      <w:r w:rsidR="00564ED6" w:rsidRPr="009779AB">
        <w:rPr>
          <w:rStyle w:val="BoldCtrlShiftAltB"/>
          <w:rFonts w:asciiTheme="minorHAnsi" w:eastAsia="Calibri" w:hAnsiTheme="minorHAnsi" w:cstheme="minorHAnsi"/>
          <w:b/>
          <w:bCs/>
        </w:rPr>
        <w:t>45</w:t>
      </w:r>
      <w:r w:rsidR="00323581" w:rsidRPr="009779AB">
        <w:rPr>
          <w:rStyle w:val="BoldCtrlShiftAltB"/>
          <w:rFonts w:asciiTheme="minorHAnsi" w:eastAsia="Calibri" w:hAnsiTheme="minorHAnsi" w:cstheme="minorHAnsi"/>
          <w:b/>
          <w:bCs/>
        </w:rPr>
        <w:t xml:space="preserve">% identified the solar sponge model as a first priority. </w:t>
      </w:r>
    </w:p>
    <w:p w14:paraId="35704846" w14:textId="6F7ED99C" w:rsidR="00323581" w:rsidRPr="009779AB" w:rsidRDefault="00D873C0" w:rsidP="00323581">
      <w:pPr>
        <w:rPr>
          <w:rStyle w:val="BoldCtrlShiftAltB"/>
          <w:rFonts w:asciiTheme="minorHAnsi" w:eastAsia="Calibri" w:hAnsiTheme="minorHAnsi" w:cstheme="minorHAnsi"/>
        </w:rPr>
      </w:pPr>
      <w:r w:rsidRPr="009779AB">
        <w:rPr>
          <w:noProof/>
          <w:lang w:eastAsia="en-AU"/>
        </w:rPr>
        <w:drawing>
          <wp:anchor distT="0" distB="0" distL="114300" distR="114300" simplePos="0" relativeHeight="251658267" behindDoc="0" locked="0" layoutInCell="1" allowOverlap="1" wp14:anchorId="37CAC415" wp14:editId="43F24B62">
            <wp:simplePos x="0" y="0"/>
            <wp:positionH relativeFrom="column">
              <wp:posOffset>36195</wp:posOffset>
            </wp:positionH>
            <wp:positionV relativeFrom="paragraph">
              <wp:posOffset>43815</wp:posOffset>
            </wp:positionV>
            <wp:extent cx="554990" cy="554990"/>
            <wp:effectExtent l="0" t="0" r="0" b="0"/>
            <wp:wrapSquare wrapText="bothSides"/>
            <wp:docPr id="1287684233" name="Picture 1287684233"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3581" w:rsidRPr="009779AB">
        <w:t xml:space="preserve">Participants </w:t>
      </w:r>
      <w:r w:rsidR="00323581" w:rsidRPr="009779AB">
        <w:rPr>
          <w:rStyle w:val="BoldCtrlShiftAltB"/>
          <w:rFonts w:asciiTheme="minorHAnsi" w:eastAsia="Calibri" w:hAnsiTheme="minorHAnsi" w:cstheme="minorHAnsi"/>
        </w:rPr>
        <w:t xml:space="preserve">like that it prioritises </w:t>
      </w:r>
      <w:r w:rsidR="00FD4749" w:rsidRPr="009779AB">
        <w:rPr>
          <w:rStyle w:val="BoldCtrlShiftAltB"/>
          <w:rFonts w:asciiTheme="minorHAnsi" w:eastAsia="Calibri" w:hAnsiTheme="minorHAnsi" w:cstheme="minorHAnsi"/>
        </w:rPr>
        <w:t>emissions reduction</w:t>
      </w:r>
      <w:r w:rsidR="00A92EC4" w:rsidRPr="009779AB">
        <w:rPr>
          <w:rStyle w:val="BoldCtrlShiftAltB"/>
          <w:rFonts w:asciiTheme="minorHAnsi" w:eastAsia="Calibri" w:hAnsiTheme="minorHAnsi" w:cstheme="minorHAnsi"/>
        </w:rPr>
        <w:t xml:space="preserve"> and increasing the amount of renewable energy av</w:t>
      </w:r>
      <w:r w:rsidR="009C418C" w:rsidRPr="009779AB">
        <w:rPr>
          <w:rStyle w:val="BoldCtrlShiftAltB"/>
          <w:rFonts w:asciiTheme="minorHAnsi" w:eastAsia="Calibri" w:hAnsiTheme="minorHAnsi" w:cstheme="minorHAnsi"/>
        </w:rPr>
        <w:t xml:space="preserve">ailable. </w:t>
      </w:r>
      <w:r w:rsidR="00323581" w:rsidRPr="009779AB">
        <w:rPr>
          <w:rStyle w:val="BoldCtrlShiftAltB"/>
          <w:rFonts w:asciiTheme="minorHAnsi" w:eastAsia="Calibri" w:hAnsiTheme="minorHAnsi" w:cstheme="minorHAnsi"/>
        </w:rPr>
        <w:t xml:space="preserve"> </w:t>
      </w:r>
    </w:p>
    <w:p w14:paraId="0CDF599B" w14:textId="4B763042" w:rsidR="009C418C" w:rsidRPr="009779AB" w:rsidRDefault="009C418C" w:rsidP="00323581">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noProof/>
          <w:lang w:eastAsia="en-AU"/>
        </w:rPr>
        <w:drawing>
          <wp:anchor distT="0" distB="0" distL="114300" distR="114300" simplePos="0" relativeHeight="251658270" behindDoc="0" locked="0" layoutInCell="1" allowOverlap="1" wp14:anchorId="3BDBE1B3" wp14:editId="69D8C231">
            <wp:simplePos x="0" y="0"/>
            <wp:positionH relativeFrom="column">
              <wp:posOffset>18415</wp:posOffset>
            </wp:positionH>
            <wp:positionV relativeFrom="paragraph">
              <wp:posOffset>206375</wp:posOffset>
            </wp:positionV>
            <wp:extent cx="6809740" cy="1542415"/>
            <wp:effectExtent l="0" t="0" r="0" b="635"/>
            <wp:wrapSquare wrapText="bothSides"/>
            <wp:docPr id="1727435181" name="Picture 172743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09740" cy="1542415"/>
                    </a:xfrm>
                    <a:prstGeom prst="rect">
                      <a:avLst/>
                    </a:prstGeom>
                    <a:noFill/>
                  </pic:spPr>
                </pic:pic>
              </a:graphicData>
            </a:graphic>
          </wp:anchor>
        </w:drawing>
      </w:r>
    </w:p>
    <w:p w14:paraId="79C40325" w14:textId="05A95032" w:rsidR="00323581" w:rsidRPr="009779AB" w:rsidRDefault="00323581" w:rsidP="00D873C0">
      <w:pPr>
        <w:spacing w:before="240"/>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Support for other benefits neighbourhood batteries could provide</w:t>
      </w:r>
    </w:p>
    <w:p w14:paraId="6FB98CD6" w14:textId="77777777" w:rsidR="00323581" w:rsidRPr="009779AB" w:rsidRDefault="00323581" w:rsidP="00323581">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0F310802" w14:textId="252DD4A2" w:rsidR="00243E93" w:rsidRPr="009779AB" w:rsidRDefault="00323581"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Publicly accessible electric vehicle charging points</w:t>
      </w:r>
      <w:r w:rsidR="00E102A5" w:rsidRPr="009779AB">
        <w:rPr>
          <w:rStyle w:val="BoldCtrlShiftAltB"/>
          <w:rFonts w:asciiTheme="minorHAnsi" w:eastAsia="Calibri" w:hAnsiTheme="minorHAnsi" w:cstheme="minorHAnsi"/>
        </w:rPr>
        <w:t xml:space="preserve"> </w:t>
      </w:r>
      <w:r w:rsidRPr="009779AB">
        <w:rPr>
          <w:rStyle w:val="BoldCtrlShiftAltB"/>
          <w:rFonts w:asciiTheme="minorHAnsi" w:eastAsia="Calibri" w:hAnsiTheme="minorHAnsi" w:cstheme="minorHAnsi"/>
        </w:rPr>
        <w:t>(top-voted priority one)</w:t>
      </w:r>
    </w:p>
    <w:p w14:paraId="0D98DD1A" w14:textId="670CEB33" w:rsidR="00243E93" w:rsidRPr="009779AB" w:rsidRDefault="00243E93"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A dedicated renewable electricity plan that solar panel owners can sign up to. </w:t>
      </w:r>
    </w:p>
    <w:p w14:paraId="162105B1" w14:textId="6C1224C2" w:rsidR="00323581" w:rsidRPr="009779AB" w:rsidRDefault="00906235" w:rsidP="00323581">
      <w:pPr>
        <w:pStyle w:val="ListBulletlvl1"/>
        <w:numPr>
          <w:ilvl w:val="0"/>
          <w:numId w:val="0"/>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Other benefits that participants identified were </w:t>
      </w:r>
      <w:r w:rsidR="00006017" w:rsidRPr="009779AB">
        <w:rPr>
          <w:rStyle w:val="BoldCtrlShiftAltB"/>
          <w:rFonts w:asciiTheme="minorHAnsi" w:eastAsia="Calibri" w:hAnsiTheme="minorHAnsi" w:cstheme="minorHAnsi"/>
        </w:rPr>
        <w:t>consideration for m</w:t>
      </w:r>
      <w:r w:rsidR="00C30420" w:rsidRPr="009779AB">
        <w:rPr>
          <w:rStyle w:val="BoldCtrlShiftAltB"/>
          <w:rFonts w:asciiTheme="minorHAnsi" w:eastAsia="Calibri" w:hAnsiTheme="minorHAnsi" w:cstheme="minorHAnsi"/>
        </w:rPr>
        <w:t>odels that support apartment buildings</w:t>
      </w:r>
      <w:r w:rsidR="00006017" w:rsidRPr="009779AB">
        <w:rPr>
          <w:rStyle w:val="BoldCtrlShiftAltB"/>
          <w:rFonts w:asciiTheme="minorHAnsi" w:eastAsia="Calibri" w:hAnsiTheme="minorHAnsi" w:cstheme="minorHAnsi"/>
        </w:rPr>
        <w:t xml:space="preserve"> through smaller</w:t>
      </w:r>
      <w:r w:rsidR="007B4024" w:rsidRPr="009779AB">
        <w:rPr>
          <w:rStyle w:val="BoldCtrlShiftAltB"/>
          <w:rFonts w:asciiTheme="minorHAnsi" w:eastAsia="Calibri" w:hAnsiTheme="minorHAnsi" w:cstheme="minorHAnsi"/>
        </w:rPr>
        <w:t>-</w:t>
      </w:r>
      <w:r w:rsidR="00006017" w:rsidRPr="009779AB">
        <w:rPr>
          <w:rStyle w:val="BoldCtrlShiftAltB"/>
          <w:rFonts w:asciiTheme="minorHAnsi" w:eastAsia="Calibri" w:hAnsiTheme="minorHAnsi" w:cstheme="minorHAnsi"/>
        </w:rPr>
        <w:t xml:space="preserve">scale residential batteries and public art. </w:t>
      </w:r>
    </w:p>
    <w:p w14:paraId="0BE413EC" w14:textId="6760CBDE" w:rsidR="00323581" w:rsidRPr="009779AB" w:rsidRDefault="00323581" w:rsidP="00D873C0">
      <w:pPr>
        <w:pStyle w:val="ListBulletlvl1"/>
        <w:numPr>
          <w:ilvl w:val="0"/>
          <w:numId w:val="0"/>
        </w:numPr>
        <w:spacing w:before="240"/>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47DCF630" w14:textId="5CAE2BEF" w:rsidR="00323581" w:rsidRPr="009779AB" w:rsidRDefault="003D6334" w:rsidP="00323581">
      <w:pPr>
        <w:pStyle w:val="ListBulletlvl1"/>
        <w:numPr>
          <w:ilvl w:val="0"/>
          <w:numId w:val="0"/>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A p</w:t>
      </w:r>
      <w:r w:rsidR="00E25532" w:rsidRPr="009779AB">
        <w:rPr>
          <w:rStyle w:val="BoldCtrlShiftAltB"/>
          <w:rFonts w:asciiTheme="minorHAnsi" w:eastAsia="Calibri" w:hAnsiTheme="minorHAnsi" w:cstheme="minorHAnsi"/>
        </w:rPr>
        <w:t>articipant discussed concern</w:t>
      </w:r>
      <w:r w:rsidR="007B4024" w:rsidRPr="009779AB">
        <w:rPr>
          <w:rStyle w:val="BoldCtrlShiftAltB"/>
          <w:rFonts w:asciiTheme="minorHAnsi" w:eastAsia="Calibri" w:hAnsiTheme="minorHAnsi" w:cstheme="minorHAnsi"/>
        </w:rPr>
        <w:t>s</w:t>
      </w:r>
      <w:r w:rsidR="00E25532" w:rsidRPr="009779AB">
        <w:rPr>
          <w:rStyle w:val="BoldCtrlShiftAltB"/>
          <w:rFonts w:asciiTheme="minorHAnsi" w:eastAsia="Calibri" w:hAnsiTheme="minorHAnsi" w:cstheme="minorHAnsi"/>
        </w:rPr>
        <w:t xml:space="preserve"> </w:t>
      </w:r>
      <w:r w:rsidR="007B4024" w:rsidRPr="009779AB">
        <w:rPr>
          <w:rStyle w:val="BoldCtrlShiftAltB"/>
          <w:rFonts w:asciiTheme="minorHAnsi" w:eastAsia="Calibri" w:hAnsiTheme="minorHAnsi" w:cstheme="minorHAnsi"/>
        </w:rPr>
        <w:t>about</w:t>
      </w:r>
      <w:r w:rsidR="00E25532" w:rsidRPr="009779AB">
        <w:rPr>
          <w:rStyle w:val="BoldCtrlShiftAltB"/>
          <w:rFonts w:asciiTheme="minorHAnsi" w:eastAsia="Calibri" w:hAnsiTheme="minorHAnsi" w:cstheme="minorHAnsi"/>
        </w:rPr>
        <w:t xml:space="preserve"> </w:t>
      </w:r>
      <w:r w:rsidR="004254E3" w:rsidRPr="009779AB">
        <w:rPr>
          <w:rStyle w:val="BoldCtrlShiftAltB"/>
          <w:rFonts w:asciiTheme="minorHAnsi" w:eastAsia="Calibri" w:hAnsiTheme="minorHAnsi" w:cstheme="minorHAnsi"/>
        </w:rPr>
        <w:t>how potential benefits will be used or prioritised</w:t>
      </w:r>
      <w:r w:rsidRPr="009779AB">
        <w:rPr>
          <w:rStyle w:val="BoldCtrlShiftAltB"/>
          <w:rFonts w:asciiTheme="minorHAnsi" w:eastAsia="Calibri" w:hAnsiTheme="minorHAnsi" w:cstheme="minorHAnsi"/>
        </w:rPr>
        <w:t>.</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103"/>
        <w:gridCol w:w="2127"/>
      </w:tblGrid>
      <w:tr w:rsidR="004B66D3" w:rsidRPr="009779AB" w14:paraId="5E6F7B16" w14:textId="77777777" w:rsidTr="00340B40">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7CB7AC60" w14:textId="77777777" w:rsidR="004B66D3" w:rsidRPr="009779AB" w:rsidRDefault="004B66D3" w:rsidP="00340B40">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options</w:t>
            </w:r>
          </w:p>
        </w:tc>
        <w:tc>
          <w:tcPr>
            <w:tcW w:w="2103" w:type="dxa"/>
            <w:tcBorders>
              <w:top w:val="single" w:sz="18" w:space="0" w:color="FDB917" w:themeColor="accent1"/>
              <w:bottom w:val="single" w:sz="18" w:space="0" w:color="FDB917" w:themeColor="accent1"/>
            </w:tcBorders>
          </w:tcPr>
          <w:p w14:paraId="2D5CD88F" w14:textId="040DD798" w:rsidR="004B66D3" w:rsidRPr="009779AB" w:rsidRDefault="004B66D3"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14" behindDoc="0" locked="0" layoutInCell="1" allowOverlap="1" wp14:anchorId="75D1F559" wp14:editId="12BE48ED">
                  <wp:simplePos x="0" y="0"/>
                  <wp:positionH relativeFrom="column">
                    <wp:posOffset>635</wp:posOffset>
                  </wp:positionH>
                  <wp:positionV relativeFrom="paragraph">
                    <wp:posOffset>71120</wp:posOffset>
                  </wp:positionV>
                  <wp:extent cx="1125822" cy="778916"/>
                  <wp:effectExtent l="0" t="0" r="0" b="2540"/>
                  <wp:wrapThrough wrapText="bothSides">
                    <wp:wrapPolygon edited="0">
                      <wp:start x="0" y="0"/>
                      <wp:lineTo x="0" y="21142"/>
                      <wp:lineTo x="21210" y="21142"/>
                      <wp:lineTo x="21210" y="0"/>
                      <wp:lineTo x="0" y="0"/>
                    </wp:wrapPolygon>
                  </wp:wrapThrough>
                  <wp:docPr id="2015236981" name="Picture 2015236981"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52% support</w:t>
            </w:r>
          </w:p>
        </w:tc>
        <w:tc>
          <w:tcPr>
            <w:tcW w:w="2127" w:type="dxa"/>
            <w:tcBorders>
              <w:top w:val="single" w:sz="18" w:space="0" w:color="FDB917" w:themeColor="accent1"/>
              <w:bottom w:val="single" w:sz="18" w:space="0" w:color="FDB917" w:themeColor="accent1"/>
              <w:right w:val="single" w:sz="18" w:space="0" w:color="FDB917" w:themeColor="accent1"/>
            </w:tcBorders>
          </w:tcPr>
          <w:p w14:paraId="5DECBF30" w14:textId="0CE78682" w:rsidR="004B66D3" w:rsidRPr="009779AB" w:rsidRDefault="004B66D3"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13" behindDoc="0" locked="0" layoutInCell="1" allowOverlap="1" wp14:anchorId="29006DA9" wp14:editId="107BC3C4">
                  <wp:simplePos x="0" y="0"/>
                  <wp:positionH relativeFrom="column">
                    <wp:posOffset>-635</wp:posOffset>
                  </wp:positionH>
                  <wp:positionV relativeFrom="paragraph">
                    <wp:posOffset>92075</wp:posOffset>
                  </wp:positionV>
                  <wp:extent cx="1150890" cy="767705"/>
                  <wp:effectExtent l="0" t="0" r="0" b="0"/>
                  <wp:wrapThrough wrapText="bothSides">
                    <wp:wrapPolygon edited="0">
                      <wp:start x="0" y="0"/>
                      <wp:lineTo x="0" y="20921"/>
                      <wp:lineTo x="21099" y="20921"/>
                      <wp:lineTo x="21099" y="0"/>
                      <wp:lineTo x="0" y="0"/>
                    </wp:wrapPolygon>
                  </wp:wrapThrough>
                  <wp:docPr id="917621375" name="Picture 917621375" descr="A fence with a painting on it&#10;&#10;Description automatically generated">
                    <a:extLst xmlns:a="http://schemas.openxmlformats.org/drawingml/2006/main">
                      <a:ext uri="{FF2B5EF4-FFF2-40B4-BE49-F238E27FC236}">
                        <a16:creationId xmlns:a16="http://schemas.microsoft.com/office/drawing/2014/main" id="{60889482-1FF1-E82A-327F-DE0EB69FF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fence with a painting on it&#10;&#10;Description automatically generated">
                            <a:extLst>
                              <a:ext uri="{FF2B5EF4-FFF2-40B4-BE49-F238E27FC236}">
                                <a16:creationId xmlns:a16="http://schemas.microsoft.com/office/drawing/2014/main" id="{60889482-1FF1-E82A-327F-DE0EB69FF413}"/>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0890" cy="767705"/>
                          </a:xfrm>
                          <a:prstGeom prst="rect">
                            <a:avLst/>
                          </a:prstGeom>
                        </pic:spPr>
                      </pic:pic>
                    </a:graphicData>
                  </a:graphic>
                </wp:anchor>
              </w:drawing>
            </w:r>
            <w:r w:rsidRPr="009779AB">
              <w:rPr>
                <w:rStyle w:val="BoldCtrlShiftAltB"/>
                <w:rFonts w:asciiTheme="minorHAnsi" w:eastAsia="Calibri" w:hAnsiTheme="minorHAnsi" w:cstheme="minorHAnsi"/>
              </w:rPr>
              <w:t>38% support</w:t>
            </w:r>
          </w:p>
        </w:tc>
      </w:tr>
    </w:tbl>
    <w:p w14:paraId="3DA42C5F" w14:textId="6E011EBA" w:rsidR="00323581" w:rsidRPr="009779AB" w:rsidRDefault="00323581" w:rsidP="004B66D3">
      <w:pPr>
        <w:pStyle w:val="ListBulletlvl1"/>
        <w:numPr>
          <w:ilvl w:val="0"/>
          <w:numId w:val="0"/>
        </w:numPr>
        <w:spacing w:before="240"/>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5E46FB92" w14:textId="1C6C61AF" w:rsidR="00323581" w:rsidRPr="009779AB" w:rsidRDefault="00323581" w:rsidP="00323581">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Pa</w:t>
      </w:r>
      <w:r w:rsidR="007B4024" w:rsidRPr="009779AB">
        <w:rPr>
          <w:rStyle w:val="BoldCtrlShiftAltB"/>
          <w:rFonts w:asciiTheme="minorHAnsi" w:eastAsia="Calibri" w:hAnsiTheme="minorHAnsi" w:cstheme="minorHAnsi"/>
        </w:rPr>
        <w:t>r</w:t>
      </w:r>
      <w:r w:rsidRPr="009779AB">
        <w:rPr>
          <w:rStyle w:val="BoldCtrlShiftAltB"/>
          <w:rFonts w:asciiTheme="minorHAnsi" w:eastAsia="Calibri" w:hAnsiTheme="minorHAnsi" w:cstheme="minorHAnsi"/>
        </w:rPr>
        <w:t xml:space="preserve">ticipants identified </w:t>
      </w:r>
      <w:proofErr w:type="spellStart"/>
      <w:r w:rsidR="00FA6688" w:rsidRPr="009779AB">
        <w:rPr>
          <w:rStyle w:val="BoldCtrlShiftAltB"/>
          <w:rFonts w:asciiTheme="minorHAnsi" w:eastAsia="Calibri" w:hAnsiTheme="minorHAnsi" w:cstheme="minorHAnsi"/>
        </w:rPr>
        <w:t>VicTrack</w:t>
      </w:r>
      <w:proofErr w:type="spellEnd"/>
      <w:r w:rsidR="00FA6688" w:rsidRPr="009779AB">
        <w:rPr>
          <w:rStyle w:val="BoldCtrlShiftAltB"/>
          <w:rFonts w:asciiTheme="minorHAnsi" w:eastAsia="Calibri" w:hAnsiTheme="minorHAnsi" w:cstheme="minorHAnsi"/>
        </w:rPr>
        <w:t xml:space="preserve"> land</w:t>
      </w:r>
      <w:r w:rsidR="00874A05" w:rsidRPr="009779AB">
        <w:rPr>
          <w:rStyle w:val="BoldCtrlShiftAltB"/>
          <w:rFonts w:asciiTheme="minorHAnsi" w:eastAsia="Calibri" w:hAnsiTheme="minorHAnsi" w:cstheme="minorHAnsi"/>
        </w:rPr>
        <w:t xml:space="preserve"> and underutilised</w:t>
      </w:r>
      <w:r w:rsidR="00FA6688" w:rsidRPr="009779AB">
        <w:rPr>
          <w:rStyle w:val="BoldCtrlShiftAltB"/>
          <w:rFonts w:asciiTheme="minorHAnsi" w:eastAsia="Calibri" w:hAnsiTheme="minorHAnsi" w:cstheme="minorHAnsi"/>
        </w:rPr>
        <w:t xml:space="preserve"> car parks</w:t>
      </w:r>
      <w:r w:rsidR="00874A05" w:rsidRPr="009779AB">
        <w:rPr>
          <w:rStyle w:val="BoldCtrlShiftAltB"/>
          <w:rFonts w:asciiTheme="minorHAnsi" w:eastAsia="Calibri" w:hAnsiTheme="minorHAnsi" w:cstheme="minorHAnsi"/>
        </w:rPr>
        <w:t xml:space="preserve"> </w:t>
      </w:r>
      <w:r w:rsidR="00D873C0" w:rsidRPr="009779AB">
        <w:rPr>
          <w:rStyle w:val="BoldCtrlShiftAltB"/>
          <w:rFonts w:asciiTheme="minorHAnsi" w:eastAsia="Calibri" w:hAnsiTheme="minorHAnsi" w:cstheme="minorHAnsi"/>
        </w:rPr>
        <w:t>as</w:t>
      </w:r>
      <w:r w:rsidR="00874A05" w:rsidRPr="009779AB">
        <w:rPr>
          <w:rStyle w:val="BoldCtrlShiftAltB"/>
          <w:rFonts w:asciiTheme="minorHAnsi" w:eastAsia="Calibri" w:hAnsiTheme="minorHAnsi" w:cstheme="minorHAnsi"/>
        </w:rPr>
        <w:t xml:space="preserve"> potential sites. </w:t>
      </w:r>
      <w:r w:rsidR="00FA6688" w:rsidRPr="009779AB">
        <w:rPr>
          <w:rStyle w:val="BoldCtrlShiftAltB"/>
          <w:rFonts w:asciiTheme="minorHAnsi" w:eastAsia="Calibri" w:hAnsiTheme="minorHAnsi" w:cstheme="minorHAnsi"/>
        </w:rPr>
        <w:t xml:space="preserve"> </w:t>
      </w:r>
      <w:r w:rsidRPr="009779AB">
        <w:rPr>
          <w:rStyle w:val="BoldCtrlShiftAltB"/>
          <w:rFonts w:asciiTheme="minorHAnsi" w:eastAsia="Calibri" w:hAnsiTheme="minorHAnsi" w:cstheme="minorHAnsi"/>
        </w:rPr>
        <w:t xml:space="preserve"> </w:t>
      </w:r>
    </w:p>
    <w:p w14:paraId="642DFFAE" w14:textId="60C3311D" w:rsidR="00323581" w:rsidRPr="009779AB" w:rsidRDefault="006174D6" w:rsidP="00323581">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Seven</w:t>
      </w:r>
      <w:r w:rsidR="00323581" w:rsidRPr="009779AB">
        <w:rPr>
          <w:rStyle w:val="BoldCtrlShiftAltB"/>
          <w:rFonts w:asciiTheme="minorHAnsi" w:eastAsia="Calibri" w:hAnsiTheme="minorHAnsi" w:cstheme="minorHAnsi"/>
        </w:rPr>
        <w:t xml:space="preserve"> survey participants commented on this project area, and </w:t>
      </w:r>
      <w:r w:rsidR="007748C9" w:rsidRPr="009779AB">
        <w:rPr>
          <w:rStyle w:val="BoldCtrlShiftAltB"/>
          <w:rFonts w:asciiTheme="minorHAnsi" w:eastAsia="Calibri" w:hAnsiTheme="minorHAnsi" w:cstheme="minorHAnsi"/>
        </w:rPr>
        <w:t>3</w:t>
      </w:r>
      <w:r w:rsidR="00323581" w:rsidRPr="009779AB">
        <w:rPr>
          <w:rStyle w:val="BoldCtrlShiftAltB"/>
          <w:rFonts w:asciiTheme="minorHAnsi" w:eastAsia="Calibri" w:hAnsiTheme="minorHAnsi" w:cstheme="minorHAnsi"/>
        </w:rPr>
        <w:t>7 people attended the pop-up</w:t>
      </w:r>
      <w:r w:rsidR="007748C9" w:rsidRPr="009779AB">
        <w:rPr>
          <w:rStyle w:val="BoldCtrlShiftAltB"/>
          <w:rFonts w:asciiTheme="minorHAnsi" w:eastAsia="Calibri" w:hAnsiTheme="minorHAnsi" w:cstheme="minorHAnsi"/>
        </w:rPr>
        <w:t xml:space="preserve"> events</w:t>
      </w:r>
      <w:r w:rsidR="00323581" w:rsidRPr="009779AB">
        <w:rPr>
          <w:rStyle w:val="BoldCtrlShiftAltB"/>
          <w:rFonts w:asciiTheme="minorHAnsi" w:eastAsia="Calibri" w:hAnsiTheme="minorHAnsi" w:cstheme="minorHAnsi"/>
        </w:rPr>
        <w:t xml:space="preserve">. </w:t>
      </w:r>
    </w:p>
    <w:bookmarkStart w:id="31" w:name="_Toc148693260"/>
    <w:p w14:paraId="659FC5EF" w14:textId="5DFB673A" w:rsidR="001F65E3" w:rsidRPr="009779AB" w:rsidRDefault="00C44764" w:rsidP="001F65E3">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90" behindDoc="0" locked="0" layoutInCell="1" allowOverlap="1" wp14:anchorId="5897A8D2" wp14:editId="1B76EDC7">
                <wp:simplePos x="0" y="0"/>
                <wp:positionH relativeFrom="column">
                  <wp:posOffset>2621280</wp:posOffset>
                </wp:positionH>
                <wp:positionV relativeFrom="paragraph">
                  <wp:posOffset>97797</wp:posOffset>
                </wp:positionV>
                <wp:extent cx="4237714" cy="1772920"/>
                <wp:effectExtent l="0" t="0" r="0" b="0"/>
                <wp:wrapSquare wrapText="bothSides"/>
                <wp:docPr id="326870094" name="Group 326870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7714" cy="1772920"/>
                          <a:chOff x="180264" y="182033"/>
                          <a:chExt cx="4238779" cy="1773132"/>
                        </a:xfrm>
                      </wpg:grpSpPr>
                      <pic:pic xmlns:pic="http://schemas.openxmlformats.org/drawingml/2006/picture">
                        <pic:nvPicPr>
                          <pic:cNvPr id="1295789554" name="Picture 1" descr="A map of a city&#10;&#10;Description automatically generated"/>
                          <pic:cNvPicPr>
                            <a:picLocks noChangeAspect="1"/>
                          </pic:cNvPicPr>
                        </pic:nvPicPr>
                        <pic:blipFill rotWithShape="1">
                          <a:blip r:embed="rId98" cstate="print"/>
                          <a:srcRect l="5436" t="9310"/>
                          <a:stretch/>
                        </pic:blipFill>
                        <pic:spPr>
                          <a:xfrm>
                            <a:off x="180264" y="182033"/>
                            <a:ext cx="2767014" cy="1773132"/>
                          </a:xfrm>
                          <a:prstGeom prst="rect">
                            <a:avLst/>
                          </a:prstGeom>
                        </pic:spPr>
                      </pic:pic>
                      <pic:pic xmlns:pic="http://schemas.openxmlformats.org/drawingml/2006/picture">
                        <pic:nvPicPr>
                          <pic:cNvPr id="1173233574" name="Picture 36"/>
                          <pic:cNvPicPr>
                            <a:picLocks noChangeAspect="1"/>
                          </pic:cNvPicPr>
                        </pic:nvPicPr>
                        <pic:blipFill rotWithShape="1">
                          <a:blip r:embed="rId99" cstate="print"/>
                          <a:srcRect l="1565" r="-1" b="9307"/>
                          <a:stretch/>
                        </pic:blipFill>
                        <pic:spPr bwMode="auto">
                          <a:xfrm>
                            <a:off x="2976394" y="182033"/>
                            <a:ext cx="1442649" cy="177264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3782709">
              <v:group id="Group 9" style="position:absolute;margin-left:206.4pt;margin-top:7.7pt;width:333.7pt;height:139.6pt;z-index:251658296" coordsize="42387,17731" coordorigin="1802,1820" o:spid="_x0000_s1026" w14:anchorId="212A97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">
                <v:shape id="Picture 1" style="position:absolute;left:1802;top:1820;width:27670;height:17731;visibility:visible;mso-wrap-style:square" alt="A map of a city&#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">
                  <v:imagedata cropleft="3563f" croptop="6101f" o:title="A map of a city&#10;&#10;Description automatically generated" r:id="rId100"/>
                </v:shape>
                <v:shape id="Picture 36" style="position:absolute;left:29763;top:1820;width:14427;height:1772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">
                  <v:imagedata cropleft="1026f" cropright="-1f" cropbottom="6099f" o:title="" r:id="rId101"/>
                </v:shape>
                <w10:wrap type="square"/>
              </v:group>
            </w:pict>
          </mc:Fallback>
        </mc:AlternateContent>
      </w:r>
      <w:r w:rsidR="001F65E3" w:rsidRPr="009779AB">
        <w:t>Port Melbourne</w:t>
      </w:r>
      <w:bookmarkEnd w:id="31"/>
    </w:p>
    <w:p w14:paraId="3D793FA3" w14:textId="1AE89AA1" w:rsidR="001F65E3" w:rsidRPr="009779AB" w:rsidRDefault="008C3899" w:rsidP="001F65E3">
      <w:pPr>
        <w:pStyle w:val="ListBulletlvl1"/>
        <w:numPr>
          <w:ilvl w:val="0"/>
          <w:numId w:val="0"/>
        </w:numPr>
        <w:ind w:right="-1"/>
        <w:rPr>
          <w:rFonts w:eastAsia="Calibri" w:cstheme="minorHAnsi"/>
          <w:b/>
          <w:color w:val="auto"/>
          <w:sz w:val="24"/>
          <w:szCs w:val="24"/>
        </w:rPr>
      </w:pPr>
      <w:r w:rsidRPr="009779AB">
        <w:rPr>
          <w:rStyle w:val="BoldCtrlShiftAltB"/>
          <w:rFonts w:asciiTheme="minorHAnsi" w:eastAsia="Calibri" w:hAnsiTheme="minorHAnsi" w:cstheme="minorHAnsi"/>
          <w:b/>
          <w:color w:val="auto"/>
          <w:sz w:val="24"/>
          <w:szCs w:val="24"/>
        </w:rPr>
        <w:t>74</w:t>
      </w:r>
      <w:r w:rsidR="001F65E3" w:rsidRPr="009779AB">
        <w:rPr>
          <w:rStyle w:val="BoldCtrlShiftAltB"/>
          <w:rFonts w:asciiTheme="minorHAnsi" w:eastAsia="Calibri" w:hAnsiTheme="minorHAnsi" w:cstheme="minorHAnsi"/>
          <w:b/>
          <w:color w:val="auto"/>
          <w:sz w:val="24"/>
          <w:szCs w:val="24"/>
        </w:rPr>
        <w:t xml:space="preserve">% support for a neighbourhood battery project in the </w:t>
      </w:r>
      <w:r w:rsidR="00A46E9D" w:rsidRPr="009779AB">
        <w:rPr>
          <w:rStyle w:val="BoldCtrlShiftAltB"/>
          <w:rFonts w:asciiTheme="minorHAnsi" w:eastAsia="Calibri" w:hAnsiTheme="minorHAnsi" w:cstheme="minorHAnsi"/>
          <w:b/>
          <w:color w:val="auto"/>
          <w:sz w:val="24"/>
          <w:szCs w:val="24"/>
        </w:rPr>
        <w:t>Port Melbourne</w:t>
      </w:r>
      <w:r w:rsidR="001F65E3" w:rsidRPr="009779AB">
        <w:rPr>
          <w:rStyle w:val="BoldCtrlShiftAltB"/>
          <w:rFonts w:asciiTheme="minorHAnsi" w:eastAsia="Calibri" w:hAnsiTheme="minorHAnsi" w:cstheme="minorHAnsi"/>
          <w:b/>
          <w:color w:val="auto"/>
          <w:sz w:val="24"/>
          <w:szCs w:val="24"/>
        </w:rPr>
        <w:t xml:space="preserve"> area</w:t>
      </w:r>
    </w:p>
    <w:p w14:paraId="6F8B1393" w14:textId="2B198190" w:rsidR="001F65E3" w:rsidRPr="009779AB" w:rsidRDefault="00B62F24" w:rsidP="001F65E3">
      <w:pPr>
        <w:ind w:right="-1"/>
      </w:pPr>
      <w:r w:rsidRPr="009779AB">
        <w:rPr>
          <w:noProof/>
          <w:lang w:eastAsia="en-AU"/>
        </w:rPr>
        <mc:AlternateContent>
          <mc:Choice Requires="wps">
            <w:drawing>
              <wp:anchor distT="91440" distB="91440" distL="114300" distR="114300" simplePos="0" relativeHeight="251658272" behindDoc="1" locked="0" layoutInCell="1" allowOverlap="1" wp14:anchorId="3405A616" wp14:editId="548F9D31">
                <wp:simplePos x="0" y="0"/>
                <wp:positionH relativeFrom="page">
                  <wp:posOffset>5082540</wp:posOffset>
                </wp:positionH>
                <wp:positionV relativeFrom="paragraph">
                  <wp:posOffset>972748</wp:posOffset>
                </wp:positionV>
                <wp:extent cx="2134235" cy="988060"/>
                <wp:effectExtent l="0" t="0" r="0" b="2540"/>
                <wp:wrapTight wrapText="bothSides">
                  <wp:wrapPolygon edited="0">
                    <wp:start x="578" y="0"/>
                    <wp:lineTo x="578" y="21239"/>
                    <wp:lineTo x="20822" y="21239"/>
                    <wp:lineTo x="20822" y="0"/>
                    <wp:lineTo x="578" y="0"/>
                  </wp:wrapPolygon>
                </wp:wrapTight>
                <wp:docPr id="1806135355" name="Text Box 1806135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4235" cy="988060"/>
                        </a:xfrm>
                        <a:prstGeom prst="rect">
                          <a:avLst/>
                        </a:prstGeom>
                        <a:noFill/>
                        <a:ln w="9525">
                          <a:noFill/>
                          <a:miter lim="800000"/>
                          <a:headEnd/>
                          <a:tailEnd/>
                        </a:ln>
                      </wps:spPr>
                      <wps:txbx>
                        <w:txbxContent>
                          <w:p w14:paraId="4C8ADB76" w14:textId="1CE1FE9E" w:rsidR="00A514A8" w:rsidRPr="009779AB" w:rsidRDefault="00A514A8" w:rsidP="001F65E3">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“Just do it. The world is moving on from legacy power sources and methods of distribution... We're just ready to do it.”–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1842570">
              <v:shape id="Text Box 1806135355" style="position:absolute;margin-left:400.2pt;margin-top:76.6pt;width:168.05pt;height:77.8pt;z-index:-251658208;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4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" w14:anchorId="3405A616">
                <v:textbox>
                  <w:txbxContent>
                    <w:p w:rsidRPr="009779AB" w:rsidR="00A514A8" w:rsidP="001F65E3" w:rsidRDefault="00A514A8" w14:paraId="29C4A819" w14:textId="1CE1FE9E">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“Just do it. The world is moving on from legacy power sources and methods of distribution... We're just ready to do it.”– Survey participant</w:t>
                      </w:r>
                    </w:p>
                  </w:txbxContent>
                </v:textbox>
                <w10:wrap type="tight" anchorx="page"/>
              </v:shape>
            </w:pict>
          </mc:Fallback>
        </mc:AlternateContent>
      </w:r>
      <w:r w:rsidR="001F65E3" w:rsidRPr="009779AB">
        <w:t xml:space="preserve">Participants expressed support for neighbourhood batteries as </w:t>
      </w:r>
      <w:r w:rsidR="003E1ACA" w:rsidRPr="009779AB">
        <w:t>a</w:t>
      </w:r>
      <w:r w:rsidR="00081D11" w:rsidRPr="009779AB">
        <w:t>n important way of transition</w:t>
      </w:r>
      <w:r w:rsidR="00272D87" w:rsidRPr="009779AB">
        <w:t>ing</w:t>
      </w:r>
      <w:r w:rsidR="00081D11" w:rsidRPr="009779AB">
        <w:t xml:space="preserve"> to cleaner energy and </w:t>
      </w:r>
      <w:r w:rsidR="00272D87" w:rsidRPr="009779AB">
        <w:t>sharing</w:t>
      </w:r>
      <w:r w:rsidR="003E1ACA" w:rsidRPr="009779AB">
        <w:t xml:space="preserve"> their collected solar energy with neighbours to reduce emissions</w:t>
      </w:r>
      <w:r w:rsidR="00081D11" w:rsidRPr="009779AB">
        <w:t>.</w:t>
      </w:r>
    </w:p>
    <w:p w14:paraId="457AD38E" w14:textId="634A0E75" w:rsidR="001F65E3" w:rsidRPr="009779AB" w:rsidRDefault="001F65E3" w:rsidP="001F65E3">
      <w:pPr>
        <w:ind w:right="-1"/>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 xml:space="preserve">Close to </w:t>
      </w:r>
      <w:r w:rsidR="00B136D8" w:rsidRPr="009779AB">
        <w:rPr>
          <w:rStyle w:val="BoldCtrlShiftAltB"/>
          <w:rFonts w:asciiTheme="minorHAnsi" w:eastAsia="Calibri" w:hAnsiTheme="minorHAnsi" w:cstheme="minorHAnsi"/>
          <w:b/>
          <w:bCs/>
        </w:rPr>
        <w:t>45</w:t>
      </w:r>
      <w:r w:rsidRPr="009779AB">
        <w:rPr>
          <w:rStyle w:val="BoldCtrlShiftAltB"/>
          <w:rFonts w:asciiTheme="minorHAnsi" w:eastAsia="Calibri" w:hAnsiTheme="minorHAnsi" w:cstheme="minorHAnsi"/>
          <w:b/>
          <w:bCs/>
        </w:rPr>
        <w:t xml:space="preserve">% identified the solar sponge model as a first priority. </w:t>
      </w:r>
    </w:p>
    <w:p w14:paraId="1412D0D2" w14:textId="6B56F0D0" w:rsidR="001F65E3" w:rsidRPr="009779AB" w:rsidRDefault="00035AF0" w:rsidP="00A26B70">
      <w:pPr>
        <w:ind w:right="-1"/>
        <w:rPr>
          <w:rStyle w:val="BoldCtrlShiftAltB"/>
          <w:rFonts w:asciiTheme="minorHAnsi" w:eastAsia="Calibri" w:hAnsiTheme="minorHAnsi" w:cstheme="minorHAnsi"/>
        </w:rPr>
      </w:pPr>
      <w:r w:rsidRPr="009779AB">
        <w:rPr>
          <w:noProof/>
          <w:lang w:eastAsia="en-AU"/>
        </w:rPr>
        <w:drawing>
          <wp:anchor distT="0" distB="0" distL="114300" distR="114300" simplePos="0" relativeHeight="251658271" behindDoc="0" locked="0" layoutInCell="1" allowOverlap="1" wp14:anchorId="282CD8B8" wp14:editId="29192021">
            <wp:simplePos x="0" y="0"/>
            <wp:positionH relativeFrom="column">
              <wp:posOffset>-33655</wp:posOffset>
            </wp:positionH>
            <wp:positionV relativeFrom="paragraph">
              <wp:posOffset>3175</wp:posOffset>
            </wp:positionV>
            <wp:extent cx="554990" cy="554990"/>
            <wp:effectExtent l="0" t="0" r="0" b="0"/>
            <wp:wrapSquare wrapText="bothSides"/>
            <wp:docPr id="563862841" name="Picture 563862841"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65E3" w:rsidRPr="009779AB">
        <w:t xml:space="preserve">Participants </w:t>
      </w:r>
      <w:r w:rsidR="001F65E3" w:rsidRPr="009779AB">
        <w:rPr>
          <w:rStyle w:val="BoldCtrlShiftAltB"/>
          <w:rFonts w:asciiTheme="minorHAnsi" w:eastAsia="Calibri" w:hAnsiTheme="minorHAnsi" w:cstheme="minorHAnsi"/>
        </w:rPr>
        <w:t xml:space="preserve">like that it </w:t>
      </w:r>
      <w:r w:rsidR="00EE0B67" w:rsidRPr="009779AB">
        <w:rPr>
          <w:rStyle w:val="BoldCtrlShiftAltB"/>
          <w:rFonts w:asciiTheme="minorHAnsi" w:eastAsia="Calibri" w:hAnsiTheme="minorHAnsi" w:cstheme="minorHAnsi"/>
        </w:rPr>
        <w:t xml:space="preserve">focuses on pooling resources to allow greater solar energy storage and the environmental benefits. </w:t>
      </w:r>
    </w:p>
    <w:p w14:paraId="30E1C0C9" w14:textId="614767E9" w:rsidR="001F65E3" w:rsidRPr="009779AB" w:rsidRDefault="00035AF0" w:rsidP="001F65E3">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noProof/>
          <w:lang w:eastAsia="en-AU"/>
        </w:rPr>
        <w:drawing>
          <wp:anchor distT="0" distB="0" distL="114300" distR="114300" simplePos="0" relativeHeight="251658274" behindDoc="0" locked="0" layoutInCell="1" allowOverlap="1" wp14:anchorId="70629088" wp14:editId="0291530B">
            <wp:simplePos x="0" y="0"/>
            <wp:positionH relativeFrom="column">
              <wp:posOffset>1905</wp:posOffset>
            </wp:positionH>
            <wp:positionV relativeFrom="paragraph">
              <wp:posOffset>116840</wp:posOffset>
            </wp:positionV>
            <wp:extent cx="6797675" cy="1725295"/>
            <wp:effectExtent l="0" t="0" r="3175" b="8255"/>
            <wp:wrapSquare wrapText="bothSides"/>
            <wp:docPr id="1203121853" name="Picture 120312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797675" cy="1725295"/>
                    </a:xfrm>
                    <a:prstGeom prst="rect">
                      <a:avLst/>
                    </a:prstGeom>
                    <a:noFill/>
                  </pic:spPr>
                </pic:pic>
              </a:graphicData>
            </a:graphic>
          </wp:anchor>
        </w:drawing>
      </w:r>
      <w:r w:rsidR="001F65E3" w:rsidRPr="009779AB">
        <w:rPr>
          <w:rStyle w:val="BoldCtrlShiftAltB"/>
          <w:rFonts w:asciiTheme="minorHAnsi" w:eastAsia="Calibri" w:hAnsiTheme="minorHAnsi" w:cstheme="minorHAnsi"/>
          <w:b/>
          <w:bCs/>
        </w:rPr>
        <w:t>Support for other benefits neighbourhood batteries could provide</w:t>
      </w:r>
    </w:p>
    <w:p w14:paraId="5FADB735" w14:textId="1E4F564A" w:rsidR="001F65E3" w:rsidRPr="009779AB" w:rsidRDefault="001F65E3" w:rsidP="001F65E3">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265A6471" w14:textId="47534D31" w:rsidR="001F65E3" w:rsidRPr="009779AB" w:rsidRDefault="001F65E3" w:rsidP="00CF078D">
      <w:pPr>
        <w:pStyle w:val="ListParagraph"/>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A dedicated renewable electricity plan that is linked to revenues from the neighbourhood battery, which anyone can sign up to</w:t>
      </w:r>
    </w:p>
    <w:p w14:paraId="74CC0403" w14:textId="2D7D71EE" w:rsidR="001F65E3" w:rsidRPr="009779AB" w:rsidRDefault="001F65E3"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Publicly accessible electric vehicle charging points</w:t>
      </w:r>
      <w:r w:rsidR="000A70B3" w:rsidRPr="009779AB">
        <w:rPr>
          <w:rStyle w:val="BoldCtrlShiftAltB"/>
          <w:rFonts w:asciiTheme="minorHAnsi" w:eastAsia="Calibri" w:hAnsiTheme="minorHAnsi" w:cstheme="minorHAnsi"/>
        </w:rPr>
        <w:t>.</w:t>
      </w:r>
    </w:p>
    <w:p w14:paraId="51C2D36F" w14:textId="7C24D390" w:rsidR="001F65E3" w:rsidRPr="009779AB" w:rsidRDefault="001F65E3" w:rsidP="001F65E3">
      <w:pPr>
        <w:pStyle w:val="ListBulletlvl1"/>
        <w:numPr>
          <w:ilvl w:val="0"/>
          <w:numId w:val="0"/>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Other benefits participants identified </w:t>
      </w:r>
      <w:r w:rsidR="00720A65" w:rsidRPr="009779AB">
        <w:rPr>
          <w:rStyle w:val="BoldCtrlShiftAltB"/>
          <w:rFonts w:asciiTheme="minorHAnsi" w:eastAsia="Calibri" w:hAnsiTheme="minorHAnsi" w:cstheme="minorHAnsi"/>
        </w:rPr>
        <w:t xml:space="preserve">were </w:t>
      </w:r>
      <w:r w:rsidR="00DA22F2" w:rsidRPr="009779AB">
        <w:rPr>
          <w:rStyle w:val="BoldCtrlShiftAltB"/>
          <w:rFonts w:asciiTheme="minorHAnsi" w:eastAsia="Calibri" w:hAnsiTheme="minorHAnsi" w:cstheme="minorHAnsi"/>
        </w:rPr>
        <w:t>reduc</w:t>
      </w:r>
      <w:r w:rsidR="00720A65" w:rsidRPr="009779AB">
        <w:rPr>
          <w:rStyle w:val="BoldCtrlShiftAltB"/>
          <w:rFonts w:asciiTheme="minorHAnsi" w:eastAsia="Calibri" w:hAnsiTheme="minorHAnsi" w:cstheme="minorHAnsi"/>
        </w:rPr>
        <w:t>ing</w:t>
      </w:r>
      <w:r w:rsidR="00DA22F2" w:rsidRPr="009779AB">
        <w:rPr>
          <w:rStyle w:val="BoldCtrlShiftAltB"/>
          <w:rFonts w:asciiTheme="minorHAnsi" w:eastAsia="Calibri" w:hAnsiTheme="minorHAnsi" w:cstheme="minorHAnsi"/>
        </w:rPr>
        <w:t xml:space="preserve"> red tap</w:t>
      </w:r>
      <w:r w:rsidR="00272D87" w:rsidRPr="009779AB">
        <w:rPr>
          <w:rStyle w:val="BoldCtrlShiftAltB"/>
          <w:rFonts w:asciiTheme="minorHAnsi" w:eastAsia="Calibri" w:hAnsiTheme="minorHAnsi" w:cstheme="minorHAnsi"/>
        </w:rPr>
        <w:t>e</w:t>
      </w:r>
      <w:r w:rsidR="00720A65" w:rsidRPr="009779AB">
        <w:rPr>
          <w:rStyle w:val="BoldCtrlShiftAltB"/>
          <w:rFonts w:asciiTheme="minorHAnsi" w:eastAsia="Calibri" w:hAnsiTheme="minorHAnsi" w:cstheme="minorHAnsi"/>
        </w:rPr>
        <w:t xml:space="preserve"> for residents</w:t>
      </w:r>
      <w:r w:rsidR="00DA22F2" w:rsidRPr="009779AB">
        <w:rPr>
          <w:rStyle w:val="BoldCtrlShiftAltB"/>
          <w:rFonts w:asciiTheme="minorHAnsi" w:eastAsia="Calibri" w:hAnsiTheme="minorHAnsi" w:cstheme="minorHAnsi"/>
        </w:rPr>
        <w:t xml:space="preserve"> to install solar panels</w:t>
      </w:r>
      <w:r w:rsidR="00C802FA" w:rsidRPr="009779AB">
        <w:rPr>
          <w:rStyle w:val="BoldCtrlShiftAltB"/>
          <w:rFonts w:asciiTheme="minorHAnsi" w:eastAsia="Calibri" w:hAnsiTheme="minorHAnsi" w:cstheme="minorHAnsi"/>
        </w:rPr>
        <w:t xml:space="preserve"> and options more focused on apartment buildings. </w:t>
      </w:r>
    </w:p>
    <w:p w14:paraId="3A363C57" w14:textId="4FD69DA5" w:rsidR="001F65E3" w:rsidRPr="009779AB" w:rsidRDefault="001F65E3" w:rsidP="001F65E3">
      <w:pPr>
        <w:pStyle w:val="ListBulletlvl1"/>
        <w:numPr>
          <w:ilvl w:val="0"/>
          <w:numId w:val="0"/>
        </w:num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4DB5A87A" w14:textId="156367AD" w:rsidR="001F65E3" w:rsidRPr="009779AB" w:rsidRDefault="00B62F24" w:rsidP="001F65E3">
      <w:pPr>
        <w:pStyle w:val="ListBulletlvl1"/>
        <w:numPr>
          <w:ilvl w:val="0"/>
          <w:numId w:val="0"/>
        </w:numPr>
        <w:rPr>
          <w:rStyle w:val="BoldCtrlShiftAltB"/>
          <w:rFonts w:asciiTheme="minorHAnsi" w:eastAsia="Calibri" w:hAnsiTheme="minorHAnsi" w:cstheme="minorHAnsi"/>
        </w:rPr>
      </w:pPr>
      <w:r w:rsidRPr="009779AB">
        <w:rPr>
          <w:noProof/>
          <w:lang w:eastAsia="en-AU"/>
        </w:rPr>
        <mc:AlternateContent>
          <mc:Choice Requires="wps">
            <w:drawing>
              <wp:anchor distT="91440" distB="91440" distL="114300" distR="114300" simplePos="0" relativeHeight="251658273" behindDoc="1" locked="0" layoutInCell="1" allowOverlap="1" wp14:anchorId="584FD00F" wp14:editId="248E4F9F">
                <wp:simplePos x="0" y="0"/>
                <wp:positionH relativeFrom="page">
                  <wp:posOffset>4737735</wp:posOffset>
                </wp:positionH>
                <wp:positionV relativeFrom="paragraph">
                  <wp:posOffset>639228</wp:posOffset>
                </wp:positionV>
                <wp:extent cx="2566670" cy="1256665"/>
                <wp:effectExtent l="0" t="0" r="0" b="635"/>
                <wp:wrapSquare wrapText="bothSides"/>
                <wp:docPr id="202490536" name="Text Box 202490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670" cy="1256665"/>
                        </a:xfrm>
                        <a:prstGeom prst="rect">
                          <a:avLst/>
                        </a:prstGeom>
                        <a:noFill/>
                        <a:ln w="9525">
                          <a:noFill/>
                          <a:miter lim="800000"/>
                          <a:headEnd/>
                          <a:tailEnd/>
                        </a:ln>
                      </wps:spPr>
                      <wps:txbx>
                        <w:txbxContent>
                          <w:p w14:paraId="306F2F41" w14:textId="6DA7DEEF" w:rsidR="00A514A8" w:rsidRPr="009779AB" w:rsidRDefault="00A514A8" w:rsidP="001557BD">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“I am not convinced that the battery will benefit the local community because there is no reasonable business model proposed to ensure that the community, and not the electricity companies, will benefit”–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5F5B66D">
              <v:shape id="Text Box 202490536" style="position:absolute;margin-left:373.05pt;margin-top:50.35pt;width:202.1pt;height:98.95pt;z-index:-251658207;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4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" w14:anchorId="584FD00F">
                <v:textbox>
                  <w:txbxContent>
                    <w:p w:rsidRPr="009779AB" w:rsidR="00A514A8" w:rsidP="001557BD" w:rsidRDefault="00A514A8" w14:paraId="3184F311" w14:textId="6DA7DEEF">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“I am not convinced that the battery will benefit the local community because there is no reasonable business model proposed to ensure that the community, and not the electricity companies, will benefit”– Survey participant</w:t>
                      </w:r>
                    </w:p>
                  </w:txbxContent>
                </v:textbox>
                <w10:wrap type="square" anchorx="page"/>
              </v:shape>
            </w:pict>
          </mc:Fallback>
        </mc:AlternateContent>
      </w:r>
      <w:r w:rsidR="004929DB" w:rsidRPr="009779AB">
        <w:rPr>
          <w:rStyle w:val="BoldCtrlShiftAltB"/>
          <w:rFonts w:asciiTheme="minorHAnsi" w:eastAsia="Calibri" w:hAnsiTheme="minorHAnsi" w:cstheme="minorHAnsi"/>
        </w:rPr>
        <w:t xml:space="preserve">Participants raised concerns </w:t>
      </w:r>
      <w:r w:rsidR="00F515E8" w:rsidRPr="009779AB">
        <w:rPr>
          <w:rStyle w:val="BoldCtrlShiftAltB"/>
          <w:rFonts w:asciiTheme="minorHAnsi" w:eastAsia="Calibri" w:hAnsiTheme="minorHAnsi" w:cstheme="minorHAnsi"/>
        </w:rPr>
        <w:t>about the need for a reasonable business model to demonstrate how the community would benefit over electricity companies, fire risks and the need for a safety plan, the model's flexibility</w:t>
      </w:r>
      <w:r w:rsidR="005F6F38" w:rsidRPr="009779AB">
        <w:rPr>
          <w:rStyle w:val="BoldCtrlShiftAltB"/>
          <w:rFonts w:asciiTheme="minorHAnsi" w:eastAsia="Calibri" w:hAnsiTheme="minorHAnsi" w:cstheme="minorHAnsi"/>
        </w:rPr>
        <w:t xml:space="preserve"> to adapt as the community’s needs change</w:t>
      </w:r>
      <w:r w:rsidR="00C249E2" w:rsidRPr="009779AB">
        <w:rPr>
          <w:rStyle w:val="BoldCtrlShiftAltB"/>
          <w:rFonts w:asciiTheme="minorHAnsi" w:eastAsia="Calibri" w:hAnsiTheme="minorHAnsi" w:cstheme="minorHAnsi"/>
        </w:rPr>
        <w:t xml:space="preserve"> and available funding for ongoing maintenance. </w:t>
      </w:r>
      <w:r w:rsidR="005F6F38" w:rsidRPr="009779AB">
        <w:rPr>
          <w:rStyle w:val="BoldCtrlShiftAltB"/>
          <w:rFonts w:asciiTheme="minorHAnsi" w:eastAsia="Calibri" w:hAnsiTheme="minorHAnsi" w:cstheme="minorHAnsi"/>
        </w:rPr>
        <w:t xml:space="preserve"> </w:t>
      </w:r>
      <w:r w:rsidR="003E1ACA" w:rsidRPr="009779AB">
        <w:rPr>
          <w:rStyle w:val="BoldCtrlShiftAltB"/>
          <w:rFonts w:asciiTheme="minorHAnsi" w:eastAsia="Calibri" w:hAnsiTheme="minorHAnsi" w:cstheme="minorHAnsi"/>
        </w:rPr>
        <w:t xml:space="preserve">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410"/>
        <w:gridCol w:w="2103"/>
      </w:tblGrid>
      <w:tr w:rsidR="00B62F24" w:rsidRPr="009779AB" w14:paraId="0E45156E" w14:textId="77777777" w:rsidTr="00340B40">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16EB4400" w14:textId="77777777" w:rsidR="00B62F24" w:rsidRPr="009779AB" w:rsidRDefault="00B62F24" w:rsidP="00340B40">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options</w:t>
            </w:r>
          </w:p>
        </w:tc>
        <w:tc>
          <w:tcPr>
            <w:tcW w:w="2410" w:type="dxa"/>
            <w:tcBorders>
              <w:top w:val="single" w:sz="18" w:space="0" w:color="FDB917" w:themeColor="accent1"/>
              <w:bottom w:val="single" w:sz="18" w:space="0" w:color="FDB917" w:themeColor="accent1"/>
            </w:tcBorders>
          </w:tcPr>
          <w:p w14:paraId="5A9C830C" w14:textId="2731EADE" w:rsidR="00B62F24" w:rsidRPr="009779AB" w:rsidRDefault="00B62F24" w:rsidP="00340B40">
            <w:pPr>
              <w:pStyle w:val="ListBulletlvl1"/>
              <w:numPr>
                <w:ilvl w:val="0"/>
                <w:numId w:val="0"/>
              </w:numPr>
              <w:rPr>
                <w:rFonts w:eastAsia="Calibri" w:cstheme="minorHAnsi"/>
                <w:lang w:eastAsia="en-AU"/>
              </w:rPr>
            </w:pPr>
            <w:r w:rsidRPr="009779AB">
              <w:rPr>
                <w:rFonts w:eastAsia="Calibri" w:cstheme="minorHAnsi"/>
                <w:noProof/>
                <w:lang w:eastAsia="en-AU"/>
              </w:rPr>
              <w:drawing>
                <wp:anchor distT="0" distB="0" distL="114300" distR="114300" simplePos="0" relativeHeight="251658316" behindDoc="0" locked="0" layoutInCell="1" allowOverlap="1" wp14:anchorId="0B53DB9B" wp14:editId="2B1C7717">
                  <wp:simplePos x="0" y="0"/>
                  <wp:positionH relativeFrom="column">
                    <wp:posOffset>-635</wp:posOffset>
                  </wp:positionH>
                  <wp:positionV relativeFrom="paragraph">
                    <wp:posOffset>79938</wp:posOffset>
                  </wp:positionV>
                  <wp:extent cx="1150890" cy="767705"/>
                  <wp:effectExtent l="0" t="0" r="0" b="0"/>
                  <wp:wrapThrough wrapText="bothSides">
                    <wp:wrapPolygon edited="0">
                      <wp:start x="0" y="0"/>
                      <wp:lineTo x="0" y="20921"/>
                      <wp:lineTo x="21099" y="20921"/>
                      <wp:lineTo x="21099" y="0"/>
                      <wp:lineTo x="0" y="0"/>
                    </wp:wrapPolygon>
                  </wp:wrapThrough>
                  <wp:docPr id="1932497806" name="Picture 1932497806" descr="A fence with a painting on it&#10;&#10;Description automatically generated">
                    <a:extLst xmlns:a="http://schemas.openxmlformats.org/drawingml/2006/main">
                      <a:ext uri="{FF2B5EF4-FFF2-40B4-BE49-F238E27FC236}">
                        <a16:creationId xmlns:a16="http://schemas.microsoft.com/office/drawing/2014/main" id="{60889482-1FF1-E82A-327F-DE0EB69FF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fence with a painting on it&#10;&#10;Description automatically generated">
                            <a:extLst>
                              <a:ext uri="{FF2B5EF4-FFF2-40B4-BE49-F238E27FC236}">
                                <a16:creationId xmlns:a16="http://schemas.microsoft.com/office/drawing/2014/main" id="{60889482-1FF1-E82A-327F-DE0EB69FF413}"/>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150890" cy="767705"/>
                          </a:xfrm>
                          <a:prstGeom prst="rect">
                            <a:avLst/>
                          </a:prstGeom>
                        </pic:spPr>
                      </pic:pic>
                    </a:graphicData>
                  </a:graphic>
                </wp:anchor>
              </w:drawing>
            </w:r>
            <w:r w:rsidRPr="009779AB">
              <w:rPr>
                <w:rStyle w:val="BoldCtrlShiftAltB"/>
                <w:rFonts w:asciiTheme="minorHAnsi" w:eastAsia="Calibri" w:hAnsiTheme="minorHAnsi" w:cstheme="minorHAnsi"/>
              </w:rPr>
              <w:t>4</w:t>
            </w:r>
            <w:r w:rsidR="0069304C">
              <w:rPr>
                <w:rStyle w:val="BoldCtrlShiftAltB"/>
                <w:rFonts w:asciiTheme="minorHAnsi" w:eastAsia="Calibri" w:hAnsiTheme="minorHAnsi" w:cstheme="minorHAnsi"/>
              </w:rPr>
              <w:t>0</w:t>
            </w:r>
            <w:r w:rsidRPr="009779AB">
              <w:rPr>
                <w:rStyle w:val="BoldCtrlShiftAltB"/>
                <w:rFonts w:asciiTheme="minorHAnsi" w:eastAsia="Calibri" w:hAnsiTheme="minorHAnsi" w:cstheme="minorHAnsi"/>
              </w:rPr>
              <w:t>% support</w:t>
            </w:r>
          </w:p>
        </w:tc>
        <w:tc>
          <w:tcPr>
            <w:tcW w:w="2103" w:type="dxa"/>
            <w:tcBorders>
              <w:top w:val="single" w:sz="18" w:space="0" w:color="FDB917" w:themeColor="accent1"/>
              <w:bottom w:val="single" w:sz="18" w:space="0" w:color="FDB917" w:themeColor="accent1"/>
              <w:right w:val="single" w:sz="18" w:space="0" w:color="FDB917" w:themeColor="accent1"/>
            </w:tcBorders>
          </w:tcPr>
          <w:p w14:paraId="415C5567" w14:textId="079DC03A" w:rsidR="00B62F24" w:rsidRPr="009779AB" w:rsidRDefault="00B62F24"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15" behindDoc="0" locked="0" layoutInCell="1" allowOverlap="1" wp14:anchorId="7E118684" wp14:editId="01627C01">
                  <wp:simplePos x="0" y="0"/>
                  <wp:positionH relativeFrom="column">
                    <wp:posOffset>635</wp:posOffset>
                  </wp:positionH>
                  <wp:positionV relativeFrom="paragraph">
                    <wp:posOffset>71683</wp:posOffset>
                  </wp:positionV>
                  <wp:extent cx="1125822" cy="778916"/>
                  <wp:effectExtent l="0" t="0" r="0" b="2540"/>
                  <wp:wrapThrough wrapText="bothSides">
                    <wp:wrapPolygon edited="0">
                      <wp:start x="0" y="0"/>
                      <wp:lineTo x="0" y="21142"/>
                      <wp:lineTo x="21210" y="21142"/>
                      <wp:lineTo x="21210" y="0"/>
                      <wp:lineTo x="0" y="0"/>
                    </wp:wrapPolygon>
                  </wp:wrapThrough>
                  <wp:docPr id="1155940349" name="Picture 1155940349"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3</w:t>
            </w:r>
            <w:r w:rsidR="0069304C">
              <w:rPr>
                <w:rStyle w:val="BoldCtrlShiftAltB"/>
                <w:rFonts w:asciiTheme="minorHAnsi" w:eastAsia="Calibri" w:hAnsiTheme="minorHAnsi" w:cstheme="minorHAnsi"/>
              </w:rPr>
              <w:t>2</w:t>
            </w:r>
            <w:r w:rsidRPr="009779AB">
              <w:rPr>
                <w:rStyle w:val="BoldCtrlShiftAltB"/>
                <w:rFonts w:asciiTheme="minorHAnsi" w:eastAsia="Calibri" w:hAnsiTheme="minorHAnsi" w:cstheme="minorHAnsi"/>
              </w:rPr>
              <w:t>% support</w:t>
            </w:r>
          </w:p>
        </w:tc>
      </w:tr>
    </w:tbl>
    <w:p w14:paraId="28CDFC04" w14:textId="77777777" w:rsidR="001F65E3" w:rsidRPr="009779AB" w:rsidRDefault="001F65E3" w:rsidP="00B62F24">
      <w:pPr>
        <w:pStyle w:val="ListBulletlvl1"/>
        <w:numPr>
          <w:ilvl w:val="0"/>
          <w:numId w:val="0"/>
        </w:numPr>
        <w:spacing w:before="240"/>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0C38CFED" w14:textId="72226B5B" w:rsidR="001F65E3" w:rsidRPr="009779AB" w:rsidRDefault="001F65E3" w:rsidP="00035AF0">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Pa</w:t>
      </w:r>
      <w:r w:rsidR="00F515E8" w:rsidRPr="009779AB">
        <w:rPr>
          <w:rStyle w:val="BoldCtrlShiftAltB"/>
          <w:rFonts w:asciiTheme="minorHAnsi" w:eastAsia="Calibri" w:hAnsiTheme="minorHAnsi" w:cstheme="minorHAnsi"/>
        </w:rPr>
        <w:t>r</w:t>
      </w:r>
      <w:r w:rsidRPr="009779AB">
        <w:rPr>
          <w:rStyle w:val="BoldCtrlShiftAltB"/>
          <w:rFonts w:asciiTheme="minorHAnsi" w:eastAsia="Calibri" w:hAnsiTheme="minorHAnsi" w:cstheme="minorHAnsi"/>
        </w:rPr>
        <w:t xml:space="preserve">ticipants identified </w:t>
      </w:r>
      <w:r w:rsidR="00DC334C" w:rsidRPr="009779AB">
        <w:rPr>
          <w:rStyle w:val="BoldCtrlShiftAltB"/>
          <w:rFonts w:asciiTheme="minorHAnsi" w:eastAsia="Calibri" w:hAnsiTheme="minorHAnsi" w:cstheme="minorHAnsi"/>
        </w:rPr>
        <w:t xml:space="preserve">the Telstra network building, the old cinema on Bay Street, </w:t>
      </w:r>
      <w:r w:rsidR="00F515E8" w:rsidRPr="009779AB">
        <w:rPr>
          <w:rStyle w:val="BoldCtrlShiftAltB"/>
          <w:rFonts w:asciiTheme="minorHAnsi" w:eastAsia="Calibri" w:hAnsiTheme="minorHAnsi" w:cstheme="minorHAnsi"/>
        </w:rPr>
        <w:t xml:space="preserve">the </w:t>
      </w:r>
      <w:r w:rsidR="005C6E6D" w:rsidRPr="009779AB">
        <w:rPr>
          <w:rStyle w:val="BoldCtrlShiftAltB"/>
          <w:rFonts w:asciiTheme="minorHAnsi" w:eastAsia="Calibri" w:hAnsiTheme="minorHAnsi" w:cstheme="minorHAnsi"/>
        </w:rPr>
        <w:t>outskirts of public spaces</w:t>
      </w:r>
      <w:r w:rsidR="00035AF0" w:rsidRPr="009779AB">
        <w:rPr>
          <w:rStyle w:val="BoldCtrlShiftAltB"/>
          <w:rFonts w:asciiTheme="minorHAnsi" w:eastAsia="Calibri" w:hAnsiTheme="minorHAnsi" w:cstheme="minorHAnsi"/>
        </w:rPr>
        <w:t xml:space="preserve"> and near</w:t>
      </w:r>
      <w:r w:rsidR="000A70B3" w:rsidRPr="009779AB">
        <w:rPr>
          <w:rStyle w:val="BoldCtrlShiftAltB"/>
          <w:rFonts w:asciiTheme="minorHAnsi" w:eastAsia="Calibri" w:hAnsiTheme="minorHAnsi" w:cstheme="minorHAnsi"/>
        </w:rPr>
        <w:t>by</w:t>
      </w:r>
      <w:r w:rsidR="00035AF0" w:rsidRPr="009779AB">
        <w:rPr>
          <w:rStyle w:val="BoldCtrlShiftAltB"/>
          <w:rFonts w:asciiTheme="minorHAnsi" w:eastAsia="Calibri" w:hAnsiTheme="minorHAnsi" w:cstheme="minorHAnsi"/>
        </w:rPr>
        <w:t xml:space="preserve"> schools as potential locations. </w:t>
      </w:r>
    </w:p>
    <w:p w14:paraId="7A8D6720" w14:textId="6CCCE3CE" w:rsidR="001F65E3" w:rsidRPr="009779AB" w:rsidRDefault="00F3208E" w:rsidP="001F65E3">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19</w:t>
      </w:r>
      <w:r w:rsidR="001F65E3" w:rsidRPr="009779AB">
        <w:rPr>
          <w:rStyle w:val="BoldCtrlShiftAltB"/>
          <w:rFonts w:asciiTheme="minorHAnsi" w:eastAsia="Calibri" w:hAnsiTheme="minorHAnsi" w:cstheme="minorHAnsi"/>
        </w:rPr>
        <w:t xml:space="preserve"> survey participants commented on this project area, and </w:t>
      </w:r>
      <w:r w:rsidR="00F30964" w:rsidRPr="009779AB">
        <w:rPr>
          <w:rStyle w:val="BoldCtrlShiftAltB"/>
          <w:rFonts w:asciiTheme="minorHAnsi" w:eastAsia="Calibri" w:hAnsiTheme="minorHAnsi" w:cstheme="minorHAnsi"/>
        </w:rPr>
        <w:t>11</w:t>
      </w:r>
      <w:r w:rsidR="001F65E3" w:rsidRPr="009779AB">
        <w:rPr>
          <w:rStyle w:val="BoldCtrlShiftAltB"/>
          <w:rFonts w:asciiTheme="minorHAnsi" w:eastAsia="Calibri" w:hAnsiTheme="minorHAnsi" w:cstheme="minorHAnsi"/>
        </w:rPr>
        <w:t xml:space="preserve"> people attended the pop-up. </w:t>
      </w:r>
    </w:p>
    <w:bookmarkStart w:id="32" w:name="_Toc148693261"/>
    <w:p w14:paraId="537E154E" w14:textId="3D35ED5D" w:rsidR="00C56F26" w:rsidRPr="009779AB" w:rsidRDefault="00C44764" w:rsidP="00C56F26">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93" behindDoc="0" locked="0" layoutInCell="1" allowOverlap="1" wp14:anchorId="33574F81" wp14:editId="3130F1BD">
                <wp:simplePos x="0" y="0"/>
                <wp:positionH relativeFrom="column">
                  <wp:posOffset>2637155</wp:posOffset>
                </wp:positionH>
                <wp:positionV relativeFrom="paragraph">
                  <wp:posOffset>0</wp:posOffset>
                </wp:positionV>
                <wp:extent cx="4223385" cy="1779270"/>
                <wp:effectExtent l="0" t="0" r="5715" b="0"/>
                <wp:wrapSquare wrapText="bothSides"/>
                <wp:docPr id="659618755" name="Group 659618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3385" cy="1779270"/>
                          <a:chOff x="234940" y="76199"/>
                          <a:chExt cx="4223221" cy="1779510"/>
                        </a:xfrm>
                      </wpg:grpSpPr>
                      <pic:pic xmlns:pic="http://schemas.openxmlformats.org/drawingml/2006/picture">
                        <pic:nvPicPr>
                          <pic:cNvPr id="1484970748" name="Picture 1"/>
                          <pic:cNvPicPr>
                            <a:picLocks noChangeAspect="1"/>
                          </pic:cNvPicPr>
                        </pic:nvPicPr>
                        <pic:blipFill rotWithShape="1">
                          <a:blip r:embed="rId103" cstate="print"/>
                          <a:srcRect t="4224"/>
                          <a:stretch/>
                        </pic:blipFill>
                        <pic:spPr>
                          <a:xfrm>
                            <a:off x="234940" y="76199"/>
                            <a:ext cx="2810515" cy="1779510"/>
                          </a:xfrm>
                          <a:prstGeom prst="rect">
                            <a:avLst/>
                          </a:prstGeom>
                        </pic:spPr>
                      </pic:pic>
                      <pic:pic xmlns:pic="http://schemas.openxmlformats.org/drawingml/2006/picture">
                        <pic:nvPicPr>
                          <pic:cNvPr id="2091431453" name="Picture 39"/>
                          <pic:cNvPicPr>
                            <a:picLocks noChangeAspect="1"/>
                          </pic:cNvPicPr>
                        </pic:nvPicPr>
                        <pic:blipFill rotWithShape="1">
                          <a:blip r:embed="rId104" cstate="print"/>
                          <a:srcRect t="1950" b="2274"/>
                          <a:stretch/>
                        </pic:blipFill>
                        <pic:spPr bwMode="auto">
                          <a:xfrm>
                            <a:off x="3079630" y="82550"/>
                            <a:ext cx="1378531" cy="176079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8603876">
              <v:group id="Group 6" style="position:absolute;margin-left:207.65pt;margin-top:0;width:332.55pt;height:140.1pt;z-index:251658300" coordsize="42232,17795" coordorigin="2349,761" o:spid="_x0000_s1026" w14:anchorId="7BE9FE2B"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">
                <v:shape id="Picture 1" style="position:absolute;left:2349;top:761;width:28105;height:1779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">
                  <v:imagedata croptop="2768f" o:title="" r:id="rId105"/>
                </v:shape>
                <v:shape id="Picture 39" style="position:absolute;left:30796;top:825;width:13785;height:1760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">
                  <v:imagedata croptop="1278f" cropbottom="1490f" o:title="" r:id="rId106"/>
                </v:shape>
                <w10:wrap type="square"/>
              </v:group>
            </w:pict>
          </mc:Fallback>
        </mc:AlternateContent>
      </w:r>
      <w:r w:rsidR="00C56F26" w:rsidRPr="009779AB">
        <w:t>St Kilda West</w:t>
      </w:r>
      <w:bookmarkEnd w:id="32"/>
    </w:p>
    <w:p w14:paraId="270427F4" w14:textId="58C1CB07" w:rsidR="00C56F26" w:rsidRPr="009779AB" w:rsidRDefault="00EF23C9" w:rsidP="00C56F26">
      <w:pPr>
        <w:pStyle w:val="ListBulletlvl1"/>
        <w:numPr>
          <w:ilvl w:val="0"/>
          <w:numId w:val="0"/>
        </w:numPr>
        <w:ind w:right="-1"/>
        <w:rPr>
          <w:rFonts w:eastAsia="Calibri" w:cstheme="minorHAnsi"/>
          <w:b/>
          <w:color w:val="auto"/>
          <w:sz w:val="24"/>
          <w:szCs w:val="24"/>
        </w:rPr>
      </w:pPr>
      <w:r w:rsidRPr="009779AB">
        <w:rPr>
          <w:rStyle w:val="BoldCtrlShiftAltB"/>
          <w:rFonts w:asciiTheme="minorHAnsi" w:eastAsia="Calibri" w:hAnsiTheme="minorHAnsi" w:cstheme="minorHAnsi"/>
          <w:b/>
          <w:color w:val="auto"/>
          <w:sz w:val="24"/>
          <w:szCs w:val="24"/>
        </w:rPr>
        <w:t>93</w:t>
      </w:r>
      <w:r w:rsidR="00C56F26" w:rsidRPr="009779AB">
        <w:rPr>
          <w:rStyle w:val="BoldCtrlShiftAltB"/>
          <w:rFonts w:asciiTheme="minorHAnsi" w:eastAsia="Calibri" w:hAnsiTheme="minorHAnsi" w:cstheme="minorHAnsi"/>
          <w:b/>
          <w:color w:val="auto"/>
          <w:sz w:val="24"/>
          <w:szCs w:val="24"/>
        </w:rPr>
        <w:t xml:space="preserve">% support for a neighbourhood battery project in the </w:t>
      </w:r>
      <w:r w:rsidR="0099542D" w:rsidRPr="009779AB">
        <w:rPr>
          <w:rStyle w:val="BoldCtrlShiftAltB"/>
          <w:rFonts w:asciiTheme="minorHAnsi" w:eastAsia="Calibri" w:hAnsiTheme="minorHAnsi" w:cstheme="minorHAnsi"/>
          <w:b/>
          <w:color w:val="auto"/>
          <w:sz w:val="24"/>
          <w:szCs w:val="24"/>
        </w:rPr>
        <w:t>St Kilda West</w:t>
      </w:r>
      <w:r w:rsidR="00C56F26" w:rsidRPr="009779AB">
        <w:rPr>
          <w:rStyle w:val="BoldCtrlShiftAltB"/>
          <w:rFonts w:asciiTheme="minorHAnsi" w:eastAsia="Calibri" w:hAnsiTheme="minorHAnsi" w:cstheme="minorHAnsi"/>
          <w:b/>
          <w:color w:val="auto"/>
          <w:sz w:val="24"/>
          <w:szCs w:val="24"/>
        </w:rPr>
        <w:t xml:space="preserve"> area</w:t>
      </w:r>
    </w:p>
    <w:p w14:paraId="657D9494" w14:textId="6B98F9A1" w:rsidR="00C56F26" w:rsidRPr="009779AB" w:rsidRDefault="00C56F26" w:rsidP="00C56F26">
      <w:pPr>
        <w:ind w:right="-1"/>
      </w:pPr>
      <w:r w:rsidRPr="009779AB">
        <w:t>Participants expressed support for neighbourhood batteries as an important</w:t>
      </w:r>
      <w:r w:rsidR="00892858" w:rsidRPr="009779AB">
        <w:t xml:space="preserve"> way</w:t>
      </w:r>
      <w:r w:rsidRPr="009779AB">
        <w:t xml:space="preserve"> </w:t>
      </w:r>
      <w:r w:rsidR="0012002A" w:rsidRPr="009779AB">
        <w:t>to help those who can’t access solar energy</w:t>
      </w:r>
      <w:r w:rsidR="00382C26" w:rsidRPr="009779AB">
        <w:t>.</w:t>
      </w:r>
    </w:p>
    <w:p w14:paraId="1DB9E2E9" w14:textId="0D8C6C8F" w:rsidR="00C56F26" w:rsidRPr="009779AB" w:rsidRDefault="000A16D8" w:rsidP="00DD73A8">
      <w:pPr>
        <w:spacing w:before="240"/>
        <w:ind w:right="-1"/>
        <w:rPr>
          <w:rStyle w:val="BoldCtrlShiftAltB"/>
          <w:rFonts w:asciiTheme="minorHAnsi" w:eastAsia="Calibri" w:hAnsiTheme="minorHAnsi" w:cstheme="minorHAnsi"/>
          <w:b/>
          <w:bCs/>
        </w:rPr>
      </w:pPr>
      <w:r w:rsidRPr="009779AB">
        <w:rPr>
          <w:noProof/>
          <w:lang w:eastAsia="en-AU"/>
        </w:rPr>
        <mc:AlternateContent>
          <mc:Choice Requires="wps">
            <w:drawing>
              <wp:anchor distT="0" distB="0" distL="114300" distR="114300" simplePos="0" relativeHeight="251658276" behindDoc="0" locked="0" layoutInCell="1" allowOverlap="1" wp14:anchorId="63A24A99" wp14:editId="7875D0E8">
                <wp:simplePos x="0" y="0"/>
                <wp:positionH relativeFrom="column">
                  <wp:posOffset>4148528</wp:posOffset>
                </wp:positionH>
                <wp:positionV relativeFrom="paragraph">
                  <wp:posOffset>165283</wp:posOffset>
                </wp:positionV>
                <wp:extent cx="2710826" cy="850973"/>
                <wp:effectExtent l="0" t="0" r="0" b="6350"/>
                <wp:wrapNone/>
                <wp:docPr id="181084016" name="Text Box 181084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26" cy="850973"/>
                        </a:xfrm>
                        <a:prstGeom prst="rect">
                          <a:avLst/>
                        </a:prstGeom>
                        <a:noFill/>
                        <a:ln w="9525">
                          <a:noFill/>
                          <a:miter lim="800000"/>
                          <a:headEnd/>
                          <a:tailEnd/>
                        </a:ln>
                      </wps:spPr>
                      <wps:txbx>
                        <w:txbxContent>
                          <w:p w14:paraId="0B00C561" w14:textId="64B7347C" w:rsidR="00A514A8" w:rsidRPr="009779AB" w:rsidRDefault="00A514A8" w:rsidP="00C56F26">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“Because I believe in a society that shares its values and resources equally.”–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26596CC">
              <v:shape id="Text Box 181084016" style="position:absolute;margin-left:326.65pt;margin-top:13pt;width:213.45pt;height:67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" w14:anchorId="63A24A99">
                <v:textbox>
                  <w:txbxContent>
                    <w:p w:rsidRPr="009779AB" w:rsidR="00A514A8" w:rsidP="00C56F26" w:rsidRDefault="00A514A8" w14:paraId="7BF4AF83" w14:textId="64B7347C">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“Because I believe in a society that shares its values and resources equally.”– Survey participant</w:t>
                      </w:r>
                    </w:p>
                  </w:txbxContent>
                </v:textbox>
              </v:shape>
            </w:pict>
          </mc:Fallback>
        </mc:AlternateContent>
      </w:r>
      <w:r w:rsidR="00CA3D5B" w:rsidRPr="009779AB">
        <w:rPr>
          <w:rStyle w:val="BoldCtrlShiftAltB"/>
          <w:rFonts w:asciiTheme="minorHAnsi" w:eastAsia="Calibri" w:hAnsiTheme="minorHAnsi" w:cstheme="minorHAnsi"/>
          <w:b/>
          <w:bCs/>
        </w:rPr>
        <w:t>3</w:t>
      </w:r>
      <w:r w:rsidR="00C56F26" w:rsidRPr="009779AB">
        <w:rPr>
          <w:rStyle w:val="BoldCtrlShiftAltB"/>
          <w:rFonts w:asciiTheme="minorHAnsi" w:eastAsia="Calibri" w:hAnsiTheme="minorHAnsi" w:cstheme="minorHAnsi"/>
          <w:b/>
          <w:bCs/>
        </w:rPr>
        <w:t>5% identified the solar sponge</w:t>
      </w:r>
      <w:r w:rsidR="007345CF" w:rsidRPr="009779AB">
        <w:rPr>
          <w:rStyle w:val="BoldCtrlShiftAltB"/>
          <w:rFonts w:asciiTheme="minorHAnsi" w:eastAsia="Calibri" w:hAnsiTheme="minorHAnsi" w:cstheme="minorHAnsi"/>
          <w:b/>
          <w:bCs/>
        </w:rPr>
        <w:t xml:space="preserve"> </w:t>
      </w:r>
      <w:r w:rsidR="00C56F26" w:rsidRPr="009779AB">
        <w:rPr>
          <w:rStyle w:val="BoldCtrlShiftAltB"/>
          <w:rFonts w:asciiTheme="minorHAnsi" w:eastAsia="Calibri" w:hAnsiTheme="minorHAnsi" w:cstheme="minorHAnsi"/>
          <w:b/>
          <w:bCs/>
        </w:rPr>
        <w:t xml:space="preserve">model as a first priority. </w:t>
      </w:r>
    </w:p>
    <w:p w14:paraId="055EBF38" w14:textId="77777777" w:rsidR="005B2E44" w:rsidRPr="009779AB" w:rsidRDefault="00C56F26" w:rsidP="00C56F26">
      <w:pPr>
        <w:ind w:right="4960"/>
        <w:rPr>
          <w:rStyle w:val="BoldCtrlShiftAltB"/>
          <w:rFonts w:asciiTheme="minorHAnsi" w:eastAsia="Calibri" w:hAnsiTheme="minorHAnsi" w:cstheme="minorHAnsi"/>
        </w:rPr>
      </w:pPr>
      <w:r w:rsidRPr="009779AB">
        <w:rPr>
          <w:noProof/>
          <w:lang w:eastAsia="en-AU"/>
        </w:rPr>
        <w:drawing>
          <wp:anchor distT="0" distB="0" distL="114300" distR="114300" simplePos="0" relativeHeight="251658291" behindDoc="0" locked="0" layoutInCell="1" allowOverlap="1" wp14:anchorId="7551846E" wp14:editId="4E62385D">
            <wp:simplePos x="0" y="0"/>
            <wp:positionH relativeFrom="column">
              <wp:posOffset>-33655</wp:posOffset>
            </wp:positionH>
            <wp:positionV relativeFrom="paragraph">
              <wp:posOffset>3175</wp:posOffset>
            </wp:positionV>
            <wp:extent cx="554990" cy="554990"/>
            <wp:effectExtent l="0" t="0" r="0" b="0"/>
            <wp:wrapSquare wrapText="bothSides"/>
            <wp:docPr id="1052572681" name="Picture 1052572681"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79AB">
        <w:t xml:space="preserve">Participants </w:t>
      </w:r>
      <w:r w:rsidRPr="009779AB">
        <w:rPr>
          <w:rStyle w:val="BoldCtrlShiftAltB"/>
          <w:rFonts w:asciiTheme="minorHAnsi" w:eastAsia="Calibri" w:hAnsiTheme="minorHAnsi" w:cstheme="minorHAnsi"/>
        </w:rPr>
        <w:t xml:space="preserve">like that it focuses on </w:t>
      </w:r>
      <w:r w:rsidR="00F24904" w:rsidRPr="009779AB">
        <w:rPr>
          <w:rStyle w:val="BoldCtrlShiftAltB"/>
          <w:rFonts w:asciiTheme="minorHAnsi" w:eastAsia="Calibri" w:hAnsiTheme="minorHAnsi" w:cstheme="minorHAnsi"/>
        </w:rPr>
        <w:t>emissions reduction and prioritising environmental and community outcomes over financial ones.</w:t>
      </w:r>
    </w:p>
    <w:p w14:paraId="7F42C2C2" w14:textId="76D73AD6" w:rsidR="00C56F26" w:rsidRPr="009779AB" w:rsidRDefault="005B2E44" w:rsidP="00C56F26">
      <w:pPr>
        <w:ind w:right="4960"/>
        <w:rPr>
          <w:rStyle w:val="BoldCtrlShiftAltB"/>
          <w:rFonts w:asciiTheme="minorHAnsi" w:eastAsia="Calibri" w:hAnsiTheme="minorHAnsi" w:cstheme="minorHAnsi"/>
        </w:rPr>
      </w:pPr>
      <w:r w:rsidRPr="009779AB">
        <w:rPr>
          <w:rStyle w:val="BoldCtrlShiftAltB"/>
          <w:rFonts w:asciiTheme="minorHAnsi" w:eastAsia="Calibri" w:hAnsiTheme="minorHAnsi" w:cstheme="minorHAnsi"/>
          <w:noProof/>
          <w:lang w:eastAsia="en-AU"/>
        </w:rPr>
        <w:drawing>
          <wp:anchor distT="0" distB="0" distL="114300" distR="114300" simplePos="0" relativeHeight="251658318" behindDoc="1" locked="0" layoutInCell="1" allowOverlap="1" wp14:anchorId="04928D4E" wp14:editId="20CF5248">
            <wp:simplePos x="0" y="0"/>
            <wp:positionH relativeFrom="column">
              <wp:posOffset>-36195</wp:posOffset>
            </wp:positionH>
            <wp:positionV relativeFrom="paragraph">
              <wp:posOffset>209550</wp:posOffset>
            </wp:positionV>
            <wp:extent cx="7001103" cy="1682750"/>
            <wp:effectExtent l="0" t="0" r="9525" b="0"/>
            <wp:wrapTight wrapText="bothSides">
              <wp:wrapPolygon edited="0">
                <wp:start x="0" y="0"/>
                <wp:lineTo x="0" y="21274"/>
                <wp:lineTo x="21571" y="21274"/>
                <wp:lineTo x="21571" y="0"/>
                <wp:lineTo x="0" y="0"/>
              </wp:wrapPolygon>
            </wp:wrapTight>
            <wp:docPr id="854575327" name="Picture 85457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001103" cy="1682750"/>
                    </a:xfrm>
                    <a:prstGeom prst="rect">
                      <a:avLst/>
                    </a:prstGeom>
                    <a:noFill/>
                  </pic:spPr>
                </pic:pic>
              </a:graphicData>
            </a:graphic>
          </wp:anchor>
        </w:drawing>
      </w:r>
      <w:r w:rsidR="00F24904" w:rsidRPr="009779AB">
        <w:rPr>
          <w:rStyle w:val="BoldCtrlShiftAltB"/>
          <w:rFonts w:asciiTheme="minorHAnsi" w:eastAsia="Calibri" w:hAnsiTheme="minorHAnsi" w:cstheme="minorHAnsi"/>
        </w:rPr>
        <w:t xml:space="preserve"> </w:t>
      </w:r>
    </w:p>
    <w:p w14:paraId="3F367C92" w14:textId="2B0C53A8" w:rsidR="00C56F26" w:rsidRPr="009779AB" w:rsidRDefault="00C56F26" w:rsidP="00DD73A8">
      <w:pPr>
        <w:spacing w:before="240"/>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Support for other benefits neighbourhood batteries could provide</w:t>
      </w:r>
    </w:p>
    <w:p w14:paraId="2855BCB1" w14:textId="20F9EC32" w:rsidR="00C56F26" w:rsidRPr="009779AB" w:rsidRDefault="00C56F26" w:rsidP="00C56F26">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the top supported benefits were: </w:t>
      </w:r>
    </w:p>
    <w:p w14:paraId="7C3488FF" w14:textId="2ABCF084" w:rsidR="00C56F26" w:rsidRPr="009779AB" w:rsidRDefault="00C56F26" w:rsidP="00CF078D">
      <w:pPr>
        <w:pStyle w:val="ListParagraph"/>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A dedicated renewable electricity plan that is linked to revenues from the neighbourhood battery, which anyone can sign up to </w:t>
      </w:r>
    </w:p>
    <w:p w14:paraId="06788F68" w14:textId="43B144DA" w:rsidR="00C56F26" w:rsidRPr="009779AB" w:rsidRDefault="00C56F26" w:rsidP="00CF078D">
      <w:pPr>
        <w:pStyle w:val="ListBulletlvl1"/>
        <w:numPr>
          <w:ilvl w:val="0"/>
          <w:numId w:val="16"/>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Publicly accessible electric vehicle charging points</w:t>
      </w:r>
      <w:r w:rsidR="000A70B3" w:rsidRPr="009779AB">
        <w:rPr>
          <w:rStyle w:val="BoldCtrlShiftAltB"/>
          <w:rFonts w:asciiTheme="minorHAnsi" w:eastAsia="Calibri" w:hAnsiTheme="minorHAnsi" w:cstheme="minorHAnsi"/>
        </w:rPr>
        <w:t>.</w:t>
      </w:r>
    </w:p>
    <w:p w14:paraId="7090A913" w14:textId="174601C0" w:rsidR="00C56F26" w:rsidRPr="009779AB" w:rsidRDefault="00C56F26" w:rsidP="00DD73A8">
      <w:pPr>
        <w:pStyle w:val="ListBulletlvl1"/>
        <w:numPr>
          <w:ilvl w:val="0"/>
          <w:numId w:val="0"/>
        </w:numPr>
        <w:spacing w:before="240"/>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0880F161" w14:textId="1F1B16EE" w:rsidR="00F24904" w:rsidRPr="009779AB" w:rsidRDefault="00F24904" w:rsidP="00F24904">
      <w:pPr>
        <w:pStyle w:val="ListBulletlvl1"/>
        <w:numPr>
          <w:ilvl w:val="0"/>
          <w:numId w:val="0"/>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Only a couple of concerns were cap</w:t>
      </w:r>
      <w:r w:rsidR="00142C69" w:rsidRPr="009779AB">
        <w:rPr>
          <w:rStyle w:val="BoldCtrlShiftAltB"/>
          <w:rFonts w:asciiTheme="minorHAnsi" w:eastAsia="Calibri" w:hAnsiTheme="minorHAnsi" w:cstheme="minorHAnsi"/>
        </w:rPr>
        <w:t>tured</w:t>
      </w:r>
      <w:r w:rsidRPr="009779AB">
        <w:rPr>
          <w:rStyle w:val="BoldCtrlShiftAltB"/>
          <w:rFonts w:asciiTheme="minorHAnsi" w:eastAsia="Calibri" w:hAnsiTheme="minorHAnsi" w:cstheme="minorHAnsi"/>
        </w:rPr>
        <w:t xml:space="preserve"> from participants. They were around the focus on financial outcomes needing to come second to reducing emissions. </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103"/>
      </w:tblGrid>
      <w:tr w:rsidR="000A16D8" w:rsidRPr="009779AB" w14:paraId="646014A1" w14:textId="77777777" w:rsidTr="000A16D8">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4EADF2FC" w14:textId="7F0BF006" w:rsidR="000A16D8" w:rsidRPr="009779AB" w:rsidRDefault="000A16D8" w:rsidP="00340B40">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w:t>
            </w:r>
          </w:p>
        </w:tc>
        <w:tc>
          <w:tcPr>
            <w:tcW w:w="2103" w:type="dxa"/>
            <w:tcBorders>
              <w:top w:val="single" w:sz="18" w:space="0" w:color="FDB917" w:themeColor="accent1"/>
              <w:bottom w:val="single" w:sz="18" w:space="0" w:color="FDB917" w:themeColor="accent1"/>
              <w:right w:val="single" w:sz="18" w:space="0" w:color="FDB917" w:themeColor="accent1"/>
            </w:tcBorders>
          </w:tcPr>
          <w:p w14:paraId="024F9673" w14:textId="3FAA0D38" w:rsidR="000A16D8" w:rsidRPr="009779AB" w:rsidRDefault="000A16D8"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17" behindDoc="0" locked="0" layoutInCell="1" allowOverlap="1" wp14:anchorId="5504484B" wp14:editId="20563CFD">
                  <wp:simplePos x="0" y="0"/>
                  <wp:positionH relativeFrom="column">
                    <wp:posOffset>635</wp:posOffset>
                  </wp:positionH>
                  <wp:positionV relativeFrom="paragraph">
                    <wp:posOffset>71120</wp:posOffset>
                  </wp:positionV>
                  <wp:extent cx="1125822" cy="778916"/>
                  <wp:effectExtent l="0" t="0" r="0" b="2540"/>
                  <wp:wrapThrough wrapText="bothSides">
                    <wp:wrapPolygon edited="0">
                      <wp:start x="0" y="0"/>
                      <wp:lineTo x="0" y="21142"/>
                      <wp:lineTo x="21210" y="21142"/>
                      <wp:lineTo x="21210" y="0"/>
                      <wp:lineTo x="0" y="0"/>
                    </wp:wrapPolygon>
                  </wp:wrapThrough>
                  <wp:docPr id="534012883" name="Picture 534012883"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42% support</w:t>
            </w:r>
          </w:p>
        </w:tc>
      </w:tr>
    </w:tbl>
    <w:p w14:paraId="5F8FB64A" w14:textId="203A0A4C" w:rsidR="00C56F26" w:rsidRPr="009779AB" w:rsidRDefault="00C56F26" w:rsidP="00272356">
      <w:pPr>
        <w:pStyle w:val="ListBulletlvl1"/>
        <w:numPr>
          <w:ilvl w:val="0"/>
          <w:numId w:val="0"/>
        </w:numPr>
        <w:spacing w:before="240"/>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27512427" w14:textId="2989C3D8" w:rsidR="00C56F26" w:rsidRPr="009779AB" w:rsidRDefault="00C56F26" w:rsidP="00C56F26">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Pa</w:t>
      </w:r>
      <w:r w:rsidR="00F24904" w:rsidRPr="009779AB">
        <w:rPr>
          <w:rStyle w:val="BoldCtrlShiftAltB"/>
          <w:rFonts w:asciiTheme="minorHAnsi" w:eastAsia="Calibri" w:hAnsiTheme="minorHAnsi" w:cstheme="minorHAnsi"/>
        </w:rPr>
        <w:t>r</w:t>
      </w:r>
      <w:r w:rsidRPr="009779AB">
        <w:rPr>
          <w:rStyle w:val="BoldCtrlShiftAltB"/>
          <w:rFonts w:asciiTheme="minorHAnsi" w:eastAsia="Calibri" w:hAnsiTheme="minorHAnsi" w:cstheme="minorHAnsi"/>
        </w:rPr>
        <w:t xml:space="preserve">ticipants identified </w:t>
      </w:r>
      <w:r w:rsidR="00F24904" w:rsidRPr="009779AB">
        <w:rPr>
          <w:rStyle w:val="BoldCtrlShiftAltB"/>
          <w:rFonts w:asciiTheme="minorHAnsi" w:eastAsia="Calibri" w:hAnsiTheme="minorHAnsi" w:cstheme="minorHAnsi"/>
        </w:rPr>
        <w:t xml:space="preserve">the </w:t>
      </w:r>
      <w:r w:rsidR="00E102A5" w:rsidRPr="009779AB">
        <w:rPr>
          <w:rStyle w:val="BoldCtrlShiftAltB"/>
          <w:rFonts w:asciiTheme="minorHAnsi" w:eastAsia="Calibri" w:hAnsiTheme="minorHAnsi" w:cstheme="minorHAnsi"/>
        </w:rPr>
        <w:t xml:space="preserve">median </w:t>
      </w:r>
      <w:r w:rsidR="00F24904" w:rsidRPr="009779AB">
        <w:rPr>
          <w:rStyle w:val="BoldCtrlShiftAltB"/>
          <w:rFonts w:asciiTheme="minorHAnsi" w:eastAsia="Calibri" w:hAnsiTheme="minorHAnsi" w:cstheme="minorHAnsi"/>
        </w:rPr>
        <w:t xml:space="preserve">strip of Beaconsfield Parade and public spaces such as Church Square, Acland Street and Cleve Gardens. </w:t>
      </w:r>
    </w:p>
    <w:p w14:paraId="5F6625FA" w14:textId="77777777" w:rsidR="00F24904" w:rsidRPr="009779AB" w:rsidRDefault="00F24904" w:rsidP="00C56F26">
      <w:pPr>
        <w:rPr>
          <w:rStyle w:val="BoldCtrlShiftAltB"/>
          <w:rFonts w:asciiTheme="minorHAnsi" w:eastAsia="Calibri" w:hAnsiTheme="minorHAnsi" w:cstheme="minorHAnsi"/>
        </w:rPr>
      </w:pPr>
    </w:p>
    <w:p w14:paraId="6EE4BBE4" w14:textId="1AD853AF" w:rsidR="00C56F26" w:rsidRPr="009779AB" w:rsidRDefault="00A16D6B" w:rsidP="00C56F26">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4</w:t>
      </w:r>
      <w:r w:rsidR="00C56F26" w:rsidRPr="009779AB">
        <w:rPr>
          <w:rStyle w:val="BoldCtrlShiftAltB"/>
          <w:rFonts w:asciiTheme="minorHAnsi" w:eastAsia="Calibri" w:hAnsiTheme="minorHAnsi" w:cstheme="minorHAnsi"/>
        </w:rPr>
        <w:t xml:space="preserve"> survey participants commented on this project area, and </w:t>
      </w:r>
      <w:r w:rsidR="00EB4E19" w:rsidRPr="009779AB">
        <w:rPr>
          <w:rStyle w:val="BoldCtrlShiftAltB"/>
          <w:rFonts w:asciiTheme="minorHAnsi" w:eastAsia="Calibri" w:hAnsiTheme="minorHAnsi" w:cstheme="minorHAnsi"/>
        </w:rPr>
        <w:t>12</w:t>
      </w:r>
      <w:r w:rsidR="00C56F26" w:rsidRPr="009779AB">
        <w:rPr>
          <w:rStyle w:val="BoldCtrlShiftAltB"/>
          <w:rFonts w:asciiTheme="minorHAnsi" w:eastAsia="Calibri" w:hAnsiTheme="minorHAnsi" w:cstheme="minorHAnsi"/>
        </w:rPr>
        <w:t xml:space="preserve"> people attended the pop-up. </w:t>
      </w:r>
    </w:p>
    <w:bookmarkStart w:id="33" w:name="_Toc148693262"/>
    <w:p w14:paraId="602447CB" w14:textId="1BB6DF73" w:rsidR="00C56F26" w:rsidRPr="009779AB" w:rsidRDefault="0004378C" w:rsidP="00C56F26">
      <w:pPr>
        <w:pStyle w:val="Heading2"/>
        <w:numPr>
          <w:ilvl w:val="0"/>
          <w:numId w:val="0"/>
        </w:numPr>
        <w:ind w:left="851" w:hanging="851"/>
      </w:pPr>
      <w:r w:rsidRPr="009779AB">
        <w:rPr>
          <w:noProof/>
          <w:lang w:eastAsia="en-AU"/>
        </w:rPr>
        <w:lastRenderedPageBreak/>
        <mc:AlternateContent>
          <mc:Choice Requires="wpg">
            <w:drawing>
              <wp:anchor distT="0" distB="0" distL="114300" distR="114300" simplePos="0" relativeHeight="251658277" behindDoc="0" locked="0" layoutInCell="1" allowOverlap="1" wp14:anchorId="51A6FFE4" wp14:editId="4FEA047A">
                <wp:simplePos x="0" y="0"/>
                <wp:positionH relativeFrom="column">
                  <wp:posOffset>2668905</wp:posOffset>
                </wp:positionH>
                <wp:positionV relativeFrom="paragraph">
                  <wp:posOffset>4445</wp:posOffset>
                </wp:positionV>
                <wp:extent cx="4200525" cy="1689100"/>
                <wp:effectExtent l="0" t="0" r="9525" b="6350"/>
                <wp:wrapSquare wrapText="bothSides"/>
                <wp:docPr id="1201243997" name="Group 1201243997"/>
                <wp:cNvGraphicFramePr/>
                <a:graphic xmlns:a="http://schemas.openxmlformats.org/drawingml/2006/main">
                  <a:graphicData uri="http://schemas.microsoft.com/office/word/2010/wordprocessingGroup">
                    <wpg:wgp>
                      <wpg:cNvGrpSpPr/>
                      <wpg:grpSpPr>
                        <a:xfrm>
                          <a:off x="0" y="0"/>
                          <a:ext cx="4200525" cy="1689100"/>
                          <a:chOff x="0" y="0"/>
                          <a:chExt cx="4492959" cy="1813560"/>
                        </a:xfrm>
                      </wpg:grpSpPr>
                      <pic:pic xmlns:pic="http://schemas.openxmlformats.org/drawingml/2006/picture">
                        <pic:nvPicPr>
                          <pic:cNvPr id="101107099" name="Picture 101107099"/>
                          <pic:cNvPicPr>
                            <a:picLocks noChangeAspect="1"/>
                          </pic:cNvPicPr>
                        </pic:nvPicPr>
                        <pic:blipFill rotWithShape="1">
                          <a:blip r:embed="rId108" cstate="print">
                            <a:extLst>
                              <a:ext uri="{28A0092B-C50C-407E-A947-70E740481C1C}">
                                <a14:useLocalDpi xmlns:a14="http://schemas.microsoft.com/office/drawing/2010/main" val="0"/>
                              </a:ext>
                            </a:extLst>
                          </a:blip>
                          <a:srcRect l="8528" r="14715"/>
                          <a:stretch/>
                        </pic:blipFill>
                        <pic:spPr bwMode="auto">
                          <a:xfrm>
                            <a:off x="2637489" y="0"/>
                            <a:ext cx="1855470" cy="18135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47829867" name="Picture 1047829867"/>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09215" cy="1813560"/>
                          </a:xfrm>
                          <a:prstGeom prst="rect">
                            <a:avLst/>
                          </a:prstGeom>
                        </pic:spPr>
                      </pic:pic>
                    </wpg:wg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2C4A539">
              <v:group id="Group 36" style="position:absolute;margin-left:210.15pt;margin-top:.35pt;width:330.75pt;height:133pt;z-index:251658283;mso-width-relative:margin;mso-height-relative:margin" coordsize="44929,18135" o:spid="_x0000_s1026" w14:anchorId="1ED7EFE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">
                <v:shape id="Picture 101107099" style="position:absolute;left:26374;width:18555;height:181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">
                  <v:imagedata cropleft="5589f" cropright="9644f" o:title="" r:id="rId110"/>
                </v:shape>
                <v:shape id="Picture 1047829867" style="position:absolute;width:26092;height:1813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">
                  <v:imagedata o:title="" r:id="rId111"/>
                </v:shape>
                <w10:wrap type="square"/>
              </v:group>
            </w:pict>
          </mc:Fallback>
        </mc:AlternateContent>
      </w:r>
      <w:r w:rsidR="00EB4E19" w:rsidRPr="009779AB">
        <w:t>South Melbourne</w:t>
      </w:r>
      <w:bookmarkEnd w:id="33"/>
    </w:p>
    <w:p w14:paraId="6AE327BD" w14:textId="2A9A58AB" w:rsidR="00C56F26" w:rsidRPr="009779AB" w:rsidRDefault="00BD7614" w:rsidP="00C56F26">
      <w:pPr>
        <w:pStyle w:val="ListBulletlvl1"/>
        <w:numPr>
          <w:ilvl w:val="0"/>
          <w:numId w:val="0"/>
        </w:numPr>
        <w:ind w:right="-1"/>
        <w:rPr>
          <w:rFonts w:eastAsia="Calibri" w:cstheme="minorHAnsi"/>
          <w:b/>
          <w:color w:val="auto"/>
          <w:sz w:val="24"/>
          <w:szCs w:val="24"/>
        </w:rPr>
      </w:pPr>
      <w:r w:rsidRPr="009779AB">
        <w:rPr>
          <w:rStyle w:val="BoldCtrlShiftAltB"/>
          <w:rFonts w:asciiTheme="minorHAnsi" w:eastAsia="Calibri" w:hAnsiTheme="minorHAnsi" w:cstheme="minorHAnsi"/>
          <w:b/>
          <w:color w:val="auto"/>
          <w:sz w:val="24"/>
          <w:szCs w:val="24"/>
        </w:rPr>
        <w:t>81</w:t>
      </w:r>
      <w:r w:rsidR="00C56F26" w:rsidRPr="009779AB">
        <w:rPr>
          <w:rStyle w:val="BoldCtrlShiftAltB"/>
          <w:rFonts w:asciiTheme="minorHAnsi" w:eastAsia="Calibri" w:hAnsiTheme="minorHAnsi" w:cstheme="minorHAnsi"/>
          <w:b/>
          <w:color w:val="auto"/>
          <w:sz w:val="24"/>
          <w:szCs w:val="24"/>
        </w:rPr>
        <w:t xml:space="preserve">% support for a neighbourhood battery project in the </w:t>
      </w:r>
      <w:r w:rsidRPr="009779AB">
        <w:rPr>
          <w:rStyle w:val="BoldCtrlShiftAltB"/>
          <w:rFonts w:asciiTheme="minorHAnsi" w:eastAsia="Calibri" w:hAnsiTheme="minorHAnsi" w:cstheme="minorHAnsi"/>
          <w:b/>
          <w:color w:val="auto"/>
          <w:sz w:val="24"/>
          <w:szCs w:val="24"/>
        </w:rPr>
        <w:t>South</w:t>
      </w:r>
      <w:r w:rsidR="00C56F26" w:rsidRPr="009779AB">
        <w:rPr>
          <w:rStyle w:val="BoldCtrlShiftAltB"/>
          <w:rFonts w:asciiTheme="minorHAnsi" w:eastAsia="Calibri" w:hAnsiTheme="minorHAnsi" w:cstheme="minorHAnsi"/>
          <w:b/>
          <w:color w:val="auto"/>
          <w:sz w:val="24"/>
          <w:szCs w:val="24"/>
        </w:rPr>
        <w:t xml:space="preserve"> Melbourne area</w:t>
      </w:r>
    </w:p>
    <w:p w14:paraId="27786B35" w14:textId="3A178C50" w:rsidR="00C56F26" w:rsidRPr="009779AB" w:rsidRDefault="00C56F26" w:rsidP="00C56F26">
      <w:pPr>
        <w:ind w:right="-1"/>
      </w:pPr>
      <w:r w:rsidRPr="009779AB">
        <w:t xml:space="preserve">Participants expressed support for neighbourhood batteries as </w:t>
      </w:r>
      <w:r w:rsidR="008B6259" w:rsidRPr="009779AB">
        <w:t>a</w:t>
      </w:r>
      <w:r w:rsidRPr="009779AB">
        <w:t xml:space="preserve"> way of </w:t>
      </w:r>
      <w:r w:rsidR="008B6221" w:rsidRPr="009779AB">
        <w:t>maximising the use of available solar energy</w:t>
      </w:r>
      <w:r w:rsidR="006C4977" w:rsidRPr="009779AB">
        <w:t>,</w:t>
      </w:r>
      <w:r w:rsidR="008B6221" w:rsidRPr="009779AB">
        <w:t xml:space="preserve"> </w:t>
      </w:r>
      <w:r w:rsidR="00596383" w:rsidRPr="009779AB">
        <w:t>enabling solar energy sharing</w:t>
      </w:r>
      <w:r w:rsidR="006C4977" w:rsidRPr="009779AB">
        <w:t>, and building resilience</w:t>
      </w:r>
      <w:r w:rsidR="00596383" w:rsidRPr="009779AB">
        <w:t xml:space="preserve"> locally</w:t>
      </w:r>
      <w:r w:rsidR="006C4977" w:rsidRPr="009779AB">
        <w:t>.</w:t>
      </w:r>
      <w:r w:rsidR="00596383" w:rsidRPr="009779AB">
        <w:t xml:space="preserve"> </w:t>
      </w:r>
    </w:p>
    <w:p w14:paraId="51B5994F" w14:textId="3F2E6E6A" w:rsidR="00C56F26" w:rsidRPr="009779AB" w:rsidRDefault="00CA6559" w:rsidP="00C56F26">
      <w:pPr>
        <w:ind w:right="-1"/>
        <w:rPr>
          <w:rStyle w:val="BoldCtrlShiftAltB"/>
          <w:rFonts w:asciiTheme="minorHAnsi" w:eastAsia="Calibri" w:hAnsiTheme="minorHAnsi" w:cstheme="minorHAnsi"/>
          <w:b/>
          <w:bCs/>
        </w:rPr>
      </w:pPr>
      <w:r w:rsidRPr="009779AB">
        <w:rPr>
          <w:noProof/>
          <w:lang w:eastAsia="en-AU"/>
        </w:rPr>
        <w:drawing>
          <wp:anchor distT="0" distB="0" distL="114300" distR="114300" simplePos="0" relativeHeight="251658320" behindDoc="0" locked="0" layoutInCell="1" allowOverlap="1" wp14:anchorId="019C02EB" wp14:editId="6F7DF663">
            <wp:simplePos x="0" y="0"/>
            <wp:positionH relativeFrom="column">
              <wp:posOffset>-33655</wp:posOffset>
            </wp:positionH>
            <wp:positionV relativeFrom="paragraph">
              <wp:posOffset>224606</wp:posOffset>
            </wp:positionV>
            <wp:extent cx="554990" cy="554990"/>
            <wp:effectExtent l="0" t="0" r="0" b="0"/>
            <wp:wrapSquare wrapText="bothSides"/>
            <wp:docPr id="253839419" name="Picture 253839419" descr="A circle with line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68216" name="Picture 1538868216" descr="A circle with lines in i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 cy="55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6218" w:rsidRPr="009779AB">
        <w:rPr>
          <w:rStyle w:val="BoldCtrlShiftAltB"/>
          <w:rFonts w:asciiTheme="minorHAnsi" w:eastAsia="Calibri" w:hAnsiTheme="minorHAnsi" w:cstheme="minorHAnsi"/>
          <w:b/>
          <w:bCs/>
        </w:rPr>
        <w:t>5</w:t>
      </w:r>
      <w:r w:rsidR="00C56F26" w:rsidRPr="009779AB">
        <w:rPr>
          <w:rStyle w:val="BoldCtrlShiftAltB"/>
          <w:rFonts w:asciiTheme="minorHAnsi" w:eastAsia="Calibri" w:hAnsiTheme="minorHAnsi" w:cstheme="minorHAnsi"/>
          <w:b/>
          <w:bCs/>
        </w:rPr>
        <w:t xml:space="preserve">5% identified the solar sponge model as a first priority. </w:t>
      </w:r>
    </w:p>
    <w:p w14:paraId="3EC7495C" w14:textId="3D8F7174" w:rsidR="00C56F26" w:rsidRPr="009779AB" w:rsidRDefault="00C56F26" w:rsidP="0004378C">
      <w:pPr>
        <w:ind w:right="-1"/>
        <w:rPr>
          <w:rStyle w:val="BoldCtrlShiftAltB"/>
          <w:rFonts w:asciiTheme="minorHAnsi" w:eastAsia="Calibri" w:hAnsiTheme="minorHAnsi" w:cstheme="minorHAnsi"/>
        </w:rPr>
      </w:pPr>
      <w:r w:rsidRPr="009779AB">
        <w:t xml:space="preserve">Participants </w:t>
      </w:r>
      <w:r w:rsidRPr="009779AB">
        <w:rPr>
          <w:rStyle w:val="BoldCtrlShiftAltB"/>
          <w:rFonts w:asciiTheme="minorHAnsi" w:eastAsia="Calibri" w:hAnsiTheme="minorHAnsi" w:cstheme="minorHAnsi"/>
        </w:rPr>
        <w:t xml:space="preserve">like that it </w:t>
      </w:r>
      <w:r w:rsidR="008F70B8" w:rsidRPr="009779AB">
        <w:rPr>
          <w:rStyle w:val="BoldCtrlShiftAltB"/>
          <w:rFonts w:asciiTheme="minorHAnsi" w:eastAsia="Calibri" w:hAnsiTheme="minorHAnsi" w:cstheme="minorHAnsi"/>
        </w:rPr>
        <w:t>allows great use of the available solar</w:t>
      </w:r>
      <w:r w:rsidR="003756E2" w:rsidRPr="009779AB">
        <w:rPr>
          <w:rStyle w:val="BoldCtrlShiftAltB"/>
          <w:rFonts w:asciiTheme="minorHAnsi" w:eastAsia="Calibri" w:hAnsiTheme="minorHAnsi" w:cstheme="minorHAnsi"/>
        </w:rPr>
        <w:t xml:space="preserve"> to share with others. </w:t>
      </w:r>
      <w:r w:rsidRPr="009779AB">
        <w:rPr>
          <w:rStyle w:val="BoldCtrlShiftAltB"/>
          <w:rFonts w:asciiTheme="minorHAnsi" w:eastAsia="Calibri" w:hAnsiTheme="minorHAnsi" w:cstheme="minorHAnsi"/>
        </w:rPr>
        <w:t xml:space="preserve"> </w:t>
      </w:r>
    </w:p>
    <w:p w14:paraId="7E562A35" w14:textId="7647CCB7" w:rsidR="00C56F26" w:rsidRPr="009779AB" w:rsidRDefault="00CA6559" w:rsidP="00C56F26">
      <w:p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noProof/>
          <w:lang w:eastAsia="en-AU"/>
        </w:rPr>
        <w:drawing>
          <wp:anchor distT="0" distB="0" distL="114300" distR="114300" simplePos="0" relativeHeight="251658294" behindDoc="0" locked="0" layoutInCell="1" allowOverlap="1" wp14:anchorId="63438527" wp14:editId="0E57C20D">
            <wp:simplePos x="0" y="0"/>
            <wp:positionH relativeFrom="column">
              <wp:posOffset>1905</wp:posOffset>
            </wp:positionH>
            <wp:positionV relativeFrom="paragraph">
              <wp:posOffset>635</wp:posOffset>
            </wp:positionV>
            <wp:extent cx="6821805" cy="1627505"/>
            <wp:effectExtent l="0" t="0" r="0" b="0"/>
            <wp:wrapSquare wrapText="bothSides"/>
            <wp:docPr id="1895306441" name="Picture 1895306441" descr="A graph with numbers and a numb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06441" name="Picture 43" descr="A graph with numbers and a number&#10;&#10;Description automatically generated with medium confidenc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821805" cy="1627505"/>
                    </a:xfrm>
                    <a:prstGeom prst="rect">
                      <a:avLst/>
                    </a:prstGeom>
                    <a:noFill/>
                  </pic:spPr>
                </pic:pic>
              </a:graphicData>
            </a:graphic>
          </wp:anchor>
        </w:drawing>
      </w:r>
      <w:r w:rsidR="00C56F26" w:rsidRPr="009779AB">
        <w:rPr>
          <w:rStyle w:val="BoldCtrlShiftAltB"/>
          <w:rFonts w:asciiTheme="minorHAnsi" w:eastAsia="Calibri" w:hAnsiTheme="minorHAnsi" w:cstheme="minorHAnsi"/>
          <w:b/>
          <w:bCs/>
        </w:rPr>
        <w:t>Support for other benefits neighbourhood batteries could provide</w:t>
      </w:r>
    </w:p>
    <w:p w14:paraId="1DFBCC61" w14:textId="4FEAACDA" w:rsidR="0048480F" w:rsidRPr="009779AB" w:rsidRDefault="00C56F26" w:rsidP="0048480F">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Of the other benefits a neighbourhood battery could provide, </w:t>
      </w:r>
      <w:r w:rsidR="0048480F" w:rsidRPr="009779AB">
        <w:rPr>
          <w:rStyle w:val="BoldCtrlShiftAltB"/>
          <w:rFonts w:asciiTheme="minorHAnsi" w:eastAsia="Calibri" w:hAnsiTheme="minorHAnsi" w:cstheme="minorHAnsi"/>
        </w:rPr>
        <w:t xml:space="preserve">all options received even levels of support: </w:t>
      </w:r>
    </w:p>
    <w:p w14:paraId="6156A874" w14:textId="5F89EE1A" w:rsidR="00330E55" w:rsidRPr="009779AB" w:rsidRDefault="00330E55" w:rsidP="00CF078D">
      <w:pPr>
        <w:pStyle w:val="ListBulletlvl1"/>
        <w:numPr>
          <w:ilvl w:val="0"/>
          <w:numId w:val="18"/>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Publicly accessible electric vehicle charging points</w:t>
      </w:r>
    </w:p>
    <w:p w14:paraId="2F5761A3" w14:textId="47510DBF" w:rsidR="00C56F26" w:rsidRPr="009779AB" w:rsidRDefault="00C56F26" w:rsidP="00CF078D">
      <w:pPr>
        <w:pStyle w:val="ListParagraph"/>
        <w:numPr>
          <w:ilvl w:val="0"/>
          <w:numId w:val="18"/>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A dedicated renewable electricity plan that is linked to revenues from the neighbourhood battery, which anyone can sign up to</w:t>
      </w:r>
    </w:p>
    <w:p w14:paraId="4E11F345" w14:textId="10535140" w:rsidR="00CA40F7" w:rsidRPr="009779AB" w:rsidRDefault="00CA40F7" w:rsidP="00CF078D">
      <w:pPr>
        <w:pStyle w:val="ListBulletlvl1"/>
        <w:numPr>
          <w:ilvl w:val="0"/>
          <w:numId w:val="18"/>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A dedicated renewable electricity plan that solar panel owners can sign up to </w:t>
      </w:r>
    </w:p>
    <w:p w14:paraId="3FBBF0B8" w14:textId="37FEAF98" w:rsidR="00CA40F7" w:rsidRPr="009779AB" w:rsidRDefault="00CA40F7" w:rsidP="00CF078D">
      <w:pPr>
        <w:pStyle w:val="ListBulletlvl1"/>
        <w:numPr>
          <w:ilvl w:val="0"/>
          <w:numId w:val="18"/>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A community benefit fund </w:t>
      </w:r>
      <w:r w:rsidR="002F0501" w:rsidRPr="009779AB">
        <w:rPr>
          <w:rStyle w:val="BoldCtrlShiftAltB"/>
          <w:rFonts w:asciiTheme="minorHAnsi" w:eastAsia="Calibri" w:hAnsiTheme="minorHAnsi" w:cstheme="minorHAnsi"/>
        </w:rPr>
        <w:t xml:space="preserve">linked to revenues from the battery </w:t>
      </w:r>
    </w:p>
    <w:p w14:paraId="18672BCC" w14:textId="4D90C86C" w:rsidR="002F0501" w:rsidRPr="009779AB" w:rsidRDefault="002F0501" w:rsidP="00CF078D">
      <w:pPr>
        <w:pStyle w:val="ListBulletlvl1"/>
        <w:numPr>
          <w:ilvl w:val="0"/>
          <w:numId w:val="18"/>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The opportunity to own or </w:t>
      </w:r>
      <w:r w:rsidR="000A70B3" w:rsidRPr="009779AB">
        <w:rPr>
          <w:rStyle w:val="BoldCtrlShiftAltB"/>
          <w:rFonts w:asciiTheme="minorHAnsi" w:eastAsia="Calibri" w:hAnsiTheme="minorHAnsi" w:cstheme="minorHAnsi"/>
        </w:rPr>
        <w:t>invest.</w:t>
      </w:r>
    </w:p>
    <w:p w14:paraId="0D1401FF" w14:textId="427D9605" w:rsidR="00C56F26" w:rsidRPr="009779AB" w:rsidRDefault="00C56F26" w:rsidP="00C56F26">
      <w:pPr>
        <w:pStyle w:val="ListBulletlvl1"/>
        <w:numPr>
          <w:ilvl w:val="0"/>
          <w:numId w:val="0"/>
        </w:num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Other benefits participants identified were </w:t>
      </w:r>
      <w:r w:rsidR="00714E88" w:rsidRPr="009779AB">
        <w:rPr>
          <w:rStyle w:val="BoldCtrlShiftAltB"/>
          <w:rFonts w:asciiTheme="minorHAnsi" w:eastAsia="Calibri" w:hAnsiTheme="minorHAnsi" w:cstheme="minorHAnsi"/>
        </w:rPr>
        <w:t xml:space="preserve">additional capacity during outages and </w:t>
      </w:r>
      <w:r w:rsidR="00AE5E3A" w:rsidRPr="009779AB">
        <w:rPr>
          <w:rStyle w:val="BoldCtrlShiftAltB"/>
          <w:rFonts w:asciiTheme="minorHAnsi" w:eastAsia="Calibri" w:hAnsiTheme="minorHAnsi" w:cstheme="minorHAnsi"/>
        </w:rPr>
        <w:t>community education.</w:t>
      </w:r>
    </w:p>
    <w:p w14:paraId="539D3A99" w14:textId="042C9F4D" w:rsidR="00C56F26" w:rsidRPr="009779AB" w:rsidRDefault="00C56F26" w:rsidP="00C56F26">
      <w:pPr>
        <w:pStyle w:val="ListBulletlvl1"/>
        <w:numPr>
          <w:ilvl w:val="0"/>
          <w:numId w:val="0"/>
        </w:numPr>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Some concerns raised</w:t>
      </w:r>
    </w:p>
    <w:p w14:paraId="51DDEACE" w14:textId="3EE812CE" w:rsidR="00C56F26" w:rsidRPr="009779AB" w:rsidRDefault="0004378C" w:rsidP="00C56F26">
      <w:pPr>
        <w:pStyle w:val="ListBulletlvl1"/>
        <w:numPr>
          <w:ilvl w:val="0"/>
          <w:numId w:val="0"/>
        </w:numPr>
        <w:rPr>
          <w:rStyle w:val="BoldCtrlShiftAltB"/>
          <w:rFonts w:asciiTheme="minorHAnsi" w:eastAsia="Calibri" w:hAnsiTheme="minorHAnsi" w:cstheme="minorHAnsi"/>
        </w:rPr>
      </w:pPr>
      <w:r w:rsidRPr="009779AB">
        <w:rPr>
          <w:noProof/>
          <w:lang w:eastAsia="en-AU"/>
        </w:rPr>
        <mc:AlternateContent>
          <mc:Choice Requires="wps">
            <w:drawing>
              <wp:anchor distT="91440" distB="91440" distL="114300" distR="114300" simplePos="0" relativeHeight="251658275" behindDoc="1" locked="0" layoutInCell="1" allowOverlap="1" wp14:anchorId="1A2FD404" wp14:editId="51658DA1">
                <wp:simplePos x="0" y="0"/>
                <wp:positionH relativeFrom="page">
                  <wp:posOffset>3579495</wp:posOffset>
                </wp:positionH>
                <wp:positionV relativeFrom="paragraph">
                  <wp:posOffset>487045</wp:posOffset>
                </wp:positionV>
                <wp:extent cx="3207385" cy="850900"/>
                <wp:effectExtent l="0" t="0" r="0" b="0"/>
                <wp:wrapTight wrapText="bothSides">
                  <wp:wrapPolygon edited="0">
                    <wp:start x="385" y="0"/>
                    <wp:lineTo x="385" y="21278"/>
                    <wp:lineTo x="21168" y="21278"/>
                    <wp:lineTo x="21168" y="0"/>
                    <wp:lineTo x="385" y="0"/>
                  </wp:wrapPolygon>
                </wp:wrapTight>
                <wp:docPr id="240911341" name="Text Box 240911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7385" cy="850900"/>
                        </a:xfrm>
                        <a:prstGeom prst="rect">
                          <a:avLst/>
                        </a:prstGeom>
                        <a:noFill/>
                        <a:ln w="9525">
                          <a:noFill/>
                          <a:miter lim="800000"/>
                          <a:headEnd/>
                          <a:tailEnd/>
                        </a:ln>
                      </wps:spPr>
                      <wps:txbx>
                        <w:txbxContent>
                          <w:p w14:paraId="67E178EE" w14:textId="2232EC43" w:rsidR="00A514A8" w:rsidRPr="009779AB" w:rsidRDefault="00A514A8" w:rsidP="00C56F26">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“I believe local batteries make more use of local solar and reduce limitations of sharing that the grid imposes.  Small and local is very identifiable.”– Survey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91A5E6D">
              <v:shape id="Text Box 240911341" style="position:absolute;margin-left:281.85pt;margin-top:38.35pt;width:252.55pt;height:67pt;z-index:-251658205;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4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" w14:anchorId="1A2FD404">
                <v:textbox>
                  <w:txbxContent>
                    <w:p w:rsidRPr="009779AB" w:rsidR="00A514A8" w:rsidP="00C56F26" w:rsidRDefault="00A514A8" w14:paraId="21EC0FBC" w14:textId="2232EC43">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“I believe local batteries make more use of local solar and reduce limitations of sharing that the grid imposes.  Small and local is very identifiable.”– Survey participant</w:t>
                      </w:r>
                    </w:p>
                  </w:txbxContent>
                </v:textbox>
                <w10:wrap type="tight" anchorx="page"/>
              </v:shape>
            </w:pict>
          </mc:Fallback>
        </mc:AlternateContent>
      </w:r>
      <w:r w:rsidR="00C56F26" w:rsidRPr="009779AB">
        <w:rPr>
          <w:rStyle w:val="BoldCtrlShiftAltB"/>
          <w:rFonts w:asciiTheme="minorHAnsi" w:eastAsia="Calibri" w:hAnsiTheme="minorHAnsi" w:cstheme="minorHAnsi"/>
        </w:rPr>
        <w:t xml:space="preserve">Participants raised </w:t>
      </w:r>
      <w:r w:rsidR="00E85350" w:rsidRPr="009779AB">
        <w:rPr>
          <w:rStyle w:val="BoldCtrlShiftAltB"/>
          <w:rFonts w:asciiTheme="minorHAnsi" w:eastAsia="Calibri" w:hAnsiTheme="minorHAnsi" w:cstheme="minorHAnsi"/>
        </w:rPr>
        <w:t>safety concerns</w:t>
      </w:r>
      <w:r w:rsidR="00A67BF2" w:rsidRPr="009779AB">
        <w:rPr>
          <w:rStyle w:val="BoldCtrlShiftAltB"/>
          <w:rFonts w:asciiTheme="minorHAnsi" w:eastAsia="Calibri" w:hAnsiTheme="minorHAnsi" w:cstheme="minorHAnsi"/>
        </w:rPr>
        <w:t xml:space="preserve">, </w:t>
      </w:r>
      <w:r w:rsidR="00413C1F" w:rsidRPr="009779AB">
        <w:rPr>
          <w:rStyle w:val="BoldCtrlShiftAltB"/>
          <w:rFonts w:asciiTheme="minorHAnsi" w:eastAsia="Calibri" w:hAnsiTheme="minorHAnsi" w:cstheme="minorHAnsi"/>
        </w:rPr>
        <w:t>how to create real opportunities for community involvement</w:t>
      </w:r>
      <w:r w:rsidR="003847D7" w:rsidRPr="009779AB">
        <w:rPr>
          <w:rStyle w:val="BoldCtrlShiftAltB"/>
          <w:rFonts w:asciiTheme="minorHAnsi" w:eastAsia="Calibri" w:hAnsiTheme="minorHAnsi" w:cstheme="minorHAnsi"/>
        </w:rPr>
        <w:t xml:space="preserve"> and</w:t>
      </w:r>
      <w:r w:rsidR="00BC4CA0" w:rsidRPr="009779AB">
        <w:rPr>
          <w:rStyle w:val="BoldCtrlShiftAltB"/>
          <w:rFonts w:asciiTheme="minorHAnsi" w:eastAsia="Calibri" w:hAnsiTheme="minorHAnsi" w:cstheme="minorHAnsi"/>
        </w:rPr>
        <w:t xml:space="preserve"> the visual design of the battery.</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8"/>
        <w:gridCol w:w="2103"/>
      </w:tblGrid>
      <w:tr w:rsidR="00E85350" w:rsidRPr="009779AB" w14:paraId="42160E0A" w14:textId="77777777" w:rsidTr="00340B40">
        <w:trPr>
          <w:trHeight w:val="1610"/>
        </w:trPr>
        <w:tc>
          <w:tcPr>
            <w:tcW w:w="1848" w:type="dxa"/>
            <w:tcBorders>
              <w:top w:val="single" w:sz="18" w:space="0" w:color="FDB917" w:themeColor="accent1"/>
              <w:left w:val="single" w:sz="18" w:space="0" w:color="FDB917" w:themeColor="accent1"/>
              <w:bottom w:val="single" w:sz="18" w:space="0" w:color="FDB917" w:themeColor="accent1"/>
            </w:tcBorders>
            <w:vAlign w:val="center"/>
          </w:tcPr>
          <w:p w14:paraId="47DA5676" w14:textId="77777777" w:rsidR="00E85350" w:rsidRPr="009779AB" w:rsidRDefault="00E85350" w:rsidP="00340B40">
            <w:pPr>
              <w:pStyle w:val="ListBulletlvl1"/>
              <w:numPr>
                <w:ilvl w:val="0"/>
                <w:numId w:val="0"/>
              </w:numPr>
              <w:rPr>
                <w:rFonts w:eastAsia="Calibri" w:cstheme="minorHAnsi"/>
                <w:lang w:eastAsia="en-AU"/>
              </w:rPr>
            </w:pPr>
            <w:r w:rsidRPr="009779AB">
              <w:rPr>
                <w:rStyle w:val="BoldCtrlShiftAltB"/>
                <w:rFonts w:asciiTheme="minorHAnsi" w:eastAsia="Calibri" w:hAnsiTheme="minorHAnsi" w:cstheme="minorHAnsi"/>
                <w:b/>
                <w:bCs/>
              </w:rPr>
              <w:t>The top voted-for visual design option</w:t>
            </w:r>
          </w:p>
        </w:tc>
        <w:tc>
          <w:tcPr>
            <w:tcW w:w="2103" w:type="dxa"/>
            <w:tcBorders>
              <w:top w:val="single" w:sz="18" w:space="0" w:color="FDB917" w:themeColor="accent1"/>
              <w:bottom w:val="single" w:sz="18" w:space="0" w:color="FDB917" w:themeColor="accent1"/>
              <w:right w:val="single" w:sz="18" w:space="0" w:color="FDB917" w:themeColor="accent1"/>
            </w:tcBorders>
          </w:tcPr>
          <w:p w14:paraId="1E33BE3E" w14:textId="041600F2" w:rsidR="00E85350" w:rsidRPr="009779AB" w:rsidRDefault="00E85350" w:rsidP="00340B40">
            <w:pPr>
              <w:pStyle w:val="ListBulletlvl1"/>
              <w:numPr>
                <w:ilvl w:val="0"/>
                <w:numId w:val="0"/>
              </w:numPr>
              <w:rPr>
                <w:rStyle w:val="BoldCtrlShiftAltB"/>
                <w:rFonts w:asciiTheme="minorHAnsi" w:eastAsia="Calibri" w:hAnsiTheme="minorHAnsi" w:cstheme="minorHAnsi"/>
              </w:rPr>
            </w:pPr>
            <w:r w:rsidRPr="009779AB">
              <w:rPr>
                <w:rFonts w:eastAsia="Calibri" w:cstheme="minorHAnsi"/>
                <w:noProof/>
                <w:lang w:eastAsia="en-AU"/>
              </w:rPr>
              <w:drawing>
                <wp:anchor distT="0" distB="0" distL="114300" distR="114300" simplePos="0" relativeHeight="251658319" behindDoc="0" locked="0" layoutInCell="1" allowOverlap="1" wp14:anchorId="63257457" wp14:editId="2EED1E39">
                  <wp:simplePos x="0" y="0"/>
                  <wp:positionH relativeFrom="column">
                    <wp:posOffset>635</wp:posOffset>
                  </wp:positionH>
                  <wp:positionV relativeFrom="paragraph">
                    <wp:posOffset>71120</wp:posOffset>
                  </wp:positionV>
                  <wp:extent cx="1125822" cy="778916"/>
                  <wp:effectExtent l="0" t="0" r="0" b="2540"/>
                  <wp:wrapThrough wrapText="bothSides">
                    <wp:wrapPolygon edited="0">
                      <wp:start x="0" y="0"/>
                      <wp:lineTo x="0" y="21142"/>
                      <wp:lineTo x="21210" y="21142"/>
                      <wp:lineTo x="21210" y="0"/>
                      <wp:lineTo x="0" y="0"/>
                    </wp:wrapPolygon>
                  </wp:wrapThrough>
                  <wp:docPr id="1784471453" name="Picture 1784471453" descr="A group of people standing in a field with colorful boxes&#10;&#10;Description automatically generated">
                    <a:extLst xmlns:a="http://schemas.openxmlformats.org/drawingml/2006/main">
                      <a:ext uri="{FF2B5EF4-FFF2-40B4-BE49-F238E27FC236}">
                        <a16:creationId xmlns:a16="http://schemas.microsoft.com/office/drawing/2014/main" id="{1E39A5E5-7476-1C97-E4A6-F49D4183E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people standing in a field with colorful boxes&#10;&#10;Description automatically generated">
                            <a:extLst>
                              <a:ext uri="{FF2B5EF4-FFF2-40B4-BE49-F238E27FC236}">
                                <a16:creationId xmlns:a16="http://schemas.microsoft.com/office/drawing/2014/main" id="{1E39A5E5-7476-1C97-E4A6-F49D4183EEF4}"/>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5822" cy="778916"/>
                          </a:xfrm>
                          <a:prstGeom prst="rect">
                            <a:avLst/>
                          </a:prstGeom>
                        </pic:spPr>
                      </pic:pic>
                    </a:graphicData>
                  </a:graphic>
                </wp:anchor>
              </w:drawing>
            </w:r>
            <w:r w:rsidRPr="009779AB">
              <w:rPr>
                <w:rStyle w:val="BoldCtrlShiftAltB"/>
                <w:rFonts w:asciiTheme="minorHAnsi" w:eastAsia="Calibri" w:hAnsiTheme="minorHAnsi" w:cstheme="minorHAnsi"/>
              </w:rPr>
              <w:t>50% support</w:t>
            </w:r>
          </w:p>
        </w:tc>
      </w:tr>
    </w:tbl>
    <w:p w14:paraId="12E285BA" w14:textId="77777777" w:rsidR="00C56F26" w:rsidRPr="009779AB" w:rsidRDefault="00C56F26" w:rsidP="00E85350">
      <w:pPr>
        <w:pStyle w:val="ListBulletlvl1"/>
        <w:numPr>
          <w:ilvl w:val="0"/>
          <w:numId w:val="0"/>
        </w:numPr>
        <w:spacing w:before="240"/>
        <w:ind w:left="284" w:hanging="284"/>
        <w:rPr>
          <w:rStyle w:val="BoldCtrlShiftAltB"/>
          <w:rFonts w:asciiTheme="minorHAnsi" w:eastAsia="Calibri" w:hAnsiTheme="minorHAnsi" w:cstheme="minorHAnsi"/>
          <w:b/>
          <w:bCs/>
        </w:rPr>
      </w:pPr>
      <w:r w:rsidRPr="009779AB">
        <w:rPr>
          <w:rStyle w:val="BoldCtrlShiftAltB"/>
          <w:rFonts w:asciiTheme="minorHAnsi" w:eastAsia="Calibri" w:hAnsiTheme="minorHAnsi" w:cstheme="minorHAnsi"/>
          <w:b/>
          <w:bCs/>
        </w:rPr>
        <w:t>Location ideas</w:t>
      </w:r>
    </w:p>
    <w:p w14:paraId="1730DEF4" w14:textId="764B5061" w:rsidR="00C56F26" w:rsidRPr="009779AB" w:rsidRDefault="00C56F26" w:rsidP="00C56F26">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Pa</w:t>
      </w:r>
      <w:r w:rsidR="00E85350" w:rsidRPr="009779AB">
        <w:rPr>
          <w:rStyle w:val="BoldCtrlShiftAltB"/>
          <w:rFonts w:asciiTheme="minorHAnsi" w:eastAsia="Calibri" w:hAnsiTheme="minorHAnsi" w:cstheme="minorHAnsi"/>
        </w:rPr>
        <w:t>r</w:t>
      </w:r>
      <w:r w:rsidRPr="009779AB">
        <w:rPr>
          <w:rStyle w:val="BoldCtrlShiftAltB"/>
          <w:rFonts w:asciiTheme="minorHAnsi" w:eastAsia="Calibri" w:hAnsiTheme="minorHAnsi" w:cstheme="minorHAnsi"/>
        </w:rPr>
        <w:t xml:space="preserve">ticipants identified </w:t>
      </w:r>
      <w:r w:rsidR="00347EF5" w:rsidRPr="009779AB">
        <w:rPr>
          <w:rStyle w:val="BoldCtrlShiftAltB"/>
          <w:rFonts w:asciiTheme="minorHAnsi" w:eastAsia="Calibri" w:hAnsiTheme="minorHAnsi" w:cstheme="minorHAnsi"/>
        </w:rPr>
        <w:t>a mix of locations</w:t>
      </w:r>
      <w:r w:rsidR="0010532E" w:rsidRPr="009779AB">
        <w:rPr>
          <w:rStyle w:val="BoldCtrlShiftAltB"/>
          <w:rFonts w:asciiTheme="minorHAnsi" w:eastAsia="Calibri" w:hAnsiTheme="minorHAnsi" w:cstheme="minorHAnsi"/>
        </w:rPr>
        <w:t>,</w:t>
      </w:r>
      <w:r w:rsidR="00347EF5" w:rsidRPr="009779AB">
        <w:rPr>
          <w:rStyle w:val="BoldCtrlShiftAltB"/>
          <w:rFonts w:asciiTheme="minorHAnsi" w:eastAsia="Calibri" w:hAnsiTheme="minorHAnsi" w:cstheme="minorHAnsi"/>
        </w:rPr>
        <w:t xml:space="preserve"> including in public spaces, </w:t>
      </w:r>
      <w:r w:rsidR="0099374C" w:rsidRPr="009779AB">
        <w:rPr>
          <w:rStyle w:val="BoldCtrlShiftAltB"/>
          <w:rFonts w:asciiTheme="minorHAnsi" w:eastAsia="Calibri" w:hAnsiTheme="minorHAnsi" w:cstheme="minorHAnsi"/>
        </w:rPr>
        <w:t xml:space="preserve">alongside transport corridors and at the </w:t>
      </w:r>
      <w:r w:rsidR="000A70B3" w:rsidRPr="009779AB">
        <w:rPr>
          <w:rStyle w:val="BoldCtrlShiftAltB"/>
          <w:rFonts w:asciiTheme="minorHAnsi" w:eastAsia="Calibri" w:hAnsiTheme="minorHAnsi" w:cstheme="minorHAnsi"/>
        </w:rPr>
        <w:t>South Melbourne M</w:t>
      </w:r>
      <w:r w:rsidR="0099374C" w:rsidRPr="009779AB">
        <w:rPr>
          <w:rStyle w:val="BoldCtrlShiftAltB"/>
          <w:rFonts w:asciiTheme="minorHAnsi" w:eastAsia="Calibri" w:hAnsiTheme="minorHAnsi" w:cstheme="minorHAnsi"/>
        </w:rPr>
        <w:t xml:space="preserve">arket. </w:t>
      </w:r>
    </w:p>
    <w:p w14:paraId="48E5FAD3" w14:textId="62A2304E" w:rsidR="00C56F26" w:rsidRPr="009779AB" w:rsidRDefault="00E36FAA" w:rsidP="00C56F26">
      <w:pPr>
        <w:shd w:val="clear" w:color="auto" w:fill="E4DCD2" w:themeFill="accent6"/>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7</w:t>
      </w:r>
      <w:r w:rsidR="00C56F26" w:rsidRPr="009779AB">
        <w:rPr>
          <w:rStyle w:val="BoldCtrlShiftAltB"/>
          <w:rFonts w:asciiTheme="minorHAnsi" w:eastAsia="Calibri" w:hAnsiTheme="minorHAnsi" w:cstheme="minorHAnsi"/>
        </w:rPr>
        <w:t xml:space="preserve"> survey participants commented on this project area, and 1</w:t>
      </w:r>
      <w:r w:rsidR="00942BBD" w:rsidRPr="009779AB">
        <w:rPr>
          <w:rStyle w:val="BoldCtrlShiftAltB"/>
          <w:rFonts w:asciiTheme="minorHAnsi" w:eastAsia="Calibri" w:hAnsiTheme="minorHAnsi" w:cstheme="minorHAnsi"/>
        </w:rPr>
        <w:t>4</w:t>
      </w:r>
      <w:r w:rsidR="00C56F26" w:rsidRPr="009779AB">
        <w:rPr>
          <w:rStyle w:val="BoldCtrlShiftAltB"/>
          <w:rFonts w:asciiTheme="minorHAnsi" w:eastAsia="Calibri" w:hAnsiTheme="minorHAnsi" w:cstheme="minorHAnsi"/>
        </w:rPr>
        <w:t xml:space="preserve"> people attended the pop-up. </w:t>
      </w:r>
    </w:p>
    <w:p w14:paraId="04559857" w14:textId="295B78E7" w:rsidR="00C46DB7" w:rsidRPr="009779AB" w:rsidRDefault="00C46DB7" w:rsidP="00C46DB7">
      <w:pPr>
        <w:pStyle w:val="Heading2"/>
        <w:numPr>
          <w:ilvl w:val="0"/>
          <w:numId w:val="0"/>
        </w:numPr>
        <w:ind w:left="851" w:hanging="851"/>
      </w:pPr>
      <w:bookmarkStart w:id="34" w:name="_Toc148693263"/>
      <w:r w:rsidRPr="009779AB">
        <w:lastRenderedPageBreak/>
        <w:t xml:space="preserve">Community </w:t>
      </w:r>
      <w:r w:rsidR="008B6259" w:rsidRPr="009779AB">
        <w:t>C</w:t>
      </w:r>
      <w:r w:rsidRPr="009779AB">
        <w:t>hampion conversation findings</w:t>
      </w:r>
      <w:bookmarkEnd w:id="34"/>
    </w:p>
    <w:p w14:paraId="78661E09" w14:textId="6AEA06B5" w:rsidR="00385CD7" w:rsidRPr="009779AB" w:rsidRDefault="00C46DB7" w:rsidP="0041432B">
      <w:r w:rsidRPr="009779AB">
        <w:t>The neighbourhood battery community champions were encourage</w:t>
      </w:r>
      <w:r w:rsidR="0010532E" w:rsidRPr="009779AB">
        <w:t>d</w:t>
      </w:r>
      <w:r w:rsidRPr="009779AB">
        <w:t xml:space="preserve"> to </w:t>
      </w:r>
      <w:r w:rsidR="00984AE1" w:rsidRPr="009779AB">
        <w:t xml:space="preserve">host conversations with their neighbours, networks or friends. They used a conversation toolkit to help guide </w:t>
      </w:r>
      <w:r w:rsidR="0010532E" w:rsidRPr="009779AB">
        <w:t>their</w:t>
      </w:r>
      <w:r w:rsidR="00984AE1" w:rsidRPr="009779AB">
        <w:t xml:space="preserve"> conversation</w:t>
      </w:r>
      <w:r w:rsidR="0010532E" w:rsidRPr="009779AB">
        <w:t>s</w:t>
      </w:r>
      <w:r w:rsidR="00984AE1" w:rsidRPr="009779AB">
        <w:t>. The conversation toolkit included</w:t>
      </w:r>
      <w:r w:rsidR="00385CD7" w:rsidRPr="009779AB">
        <w:t xml:space="preserve"> background information and key questions from the survey to guide </w:t>
      </w:r>
      <w:r w:rsidR="00A85A08" w:rsidRPr="009779AB">
        <w:t>a conversation about neighbourhood battery projects in general.</w:t>
      </w:r>
    </w:p>
    <w:p w14:paraId="2B68042D" w14:textId="636E931C" w:rsidR="00A85A08" w:rsidRPr="009779AB" w:rsidRDefault="00902E63" w:rsidP="0041432B">
      <w:r w:rsidRPr="009779AB">
        <w:t>Th</w:t>
      </w:r>
      <w:r w:rsidR="0010532E" w:rsidRPr="009779AB">
        <w:t>e</w:t>
      </w:r>
      <w:r w:rsidRPr="009779AB">
        <w:t xml:space="preserve"> following section summarises the findings from these conversations. </w:t>
      </w:r>
    </w:p>
    <w:p w14:paraId="5730E18D" w14:textId="4186890A" w:rsidR="00A85A08" w:rsidRPr="009779AB" w:rsidRDefault="005E577F" w:rsidP="008B6259">
      <w:pPr>
        <w:pStyle w:val="CIn-BodyHeading"/>
        <w:tabs>
          <w:tab w:val="left" w:pos="1134"/>
        </w:tabs>
        <w:spacing w:before="240"/>
      </w:pPr>
      <w:r w:rsidRPr="009779AB">
        <w:t>General support for neighbourhood batteries</w:t>
      </w:r>
    </w:p>
    <w:p w14:paraId="58553075" w14:textId="44690A91" w:rsidR="00A85A08" w:rsidRPr="009779AB" w:rsidRDefault="00691BBD" w:rsidP="0084363B">
      <w:r w:rsidRPr="009779AB">
        <w:t xml:space="preserve">There </w:t>
      </w:r>
      <w:r w:rsidR="0010532E" w:rsidRPr="009779AB">
        <w:t>was</w:t>
      </w:r>
      <w:r w:rsidRPr="009779AB">
        <w:t xml:space="preserve"> general support for neighbourhood batteries </w:t>
      </w:r>
      <w:r w:rsidR="00F62D76" w:rsidRPr="009779AB">
        <w:t>from the perspective that neighbourhood batteries are an important part of the energy transition</w:t>
      </w:r>
      <w:r w:rsidR="0084363B" w:rsidRPr="009779AB">
        <w:t xml:space="preserve">, they limit solar wastage, reduce energy inequity and increase affordability. </w:t>
      </w:r>
    </w:p>
    <w:p w14:paraId="712905D9" w14:textId="1AF5DE98" w:rsidR="0084363B" w:rsidRPr="009779AB" w:rsidRDefault="000B6DF7" w:rsidP="0084363B">
      <w:r w:rsidRPr="009779AB">
        <w:t>While support was overall positive</w:t>
      </w:r>
      <w:r w:rsidR="002E2936" w:rsidRPr="009779AB">
        <w:t>,</w:t>
      </w:r>
      <w:r w:rsidRPr="009779AB">
        <w:t xml:space="preserve"> discussions highlight</w:t>
      </w:r>
      <w:r w:rsidR="00016449" w:rsidRPr="009779AB">
        <w:t>ed</w:t>
      </w:r>
      <w:r w:rsidRPr="009779AB">
        <w:t xml:space="preserve"> critical barriers to gaining </w:t>
      </w:r>
      <w:r w:rsidR="009C13C1" w:rsidRPr="009779AB">
        <w:t>support at the project level</w:t>
      </w:r>
      <w:r w:rsidR="002E2936" w:rsidRPr="009779AB">
        <w:t>. T</w:t>
      </w:r>
      <w:r w:rsidR="009C13C1" w:rsidRPr="009779AB">
        <w:t xml:space="preserve">hese included: </w:t>
      </w:r>
    </w:p>
    <w:p w14:paraId="6C8B2CB3" w14:textId="65693539" w:rsidR="009C13C1" w:rsidRPr="009779AB" w:rsidRDefault="008B6259" w:rsidP="00CF078D">
      <w:pPr>
        <w:pStyle w:val="ListBulletlvl1"/>
        <w:numPr>
          <w:ilvl w:val="0"/>
          <w:numId w:val="18"/>
        </w:numPr>
      </w:pPr>
      <w:r w:rsidRPr="009779AB">
        <w:rPr>
          <w:noProof/>
          <w:lang w:eastAsia="en-AU"/>
        </w:rPr>
        <mc:AlternateContent>
          <mc:Choice Requires="wps">
            <w:drawing>
              <wp:anchor distT="91440" distB="91440" distL="114300" distR="114300" simplePos="0" relativeHeight="251658278" behindDoc="1" locked="0" layoutInCell="1" allowOverlap="1" wp14:anchorId="0960F59D" wp14:editId="3BC6466A">
                <wp:simplePos x="0" y="0"/>
                <wp:positionH relativeFrom="page">
                  <wp:posOffset>4961255</wp:posOffset>
                </wp:positionH>
                <wp:positionV relativeFrom="paragraph">
                  <wp:posOffset>21424</wp:posOffset>
                </wp:positionV>
                <wp:extent cx="2244725" cy="1605915"/>
                <wp:effectExtent l="0" t="0" r="0" b="0"/>
                <wp:wrapTight wrapText="bothSides">
                  <wp:wrapPolygon edited="0">
                    <wp:start x="550" y="0"/>
                    <wp:lineTo x="550" y="21267"/>
                    <wp:lineTo x="20897" y="21267"/>
                    <wp:lineTo x="20897" y="0"/>
                    <wp:lineTo x="550" y="0"/>
                  </wp:wrapPolygon>
                </wp:wrapTight>
                <wp:docPr id="460481364" name="Text Box 460481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1605915"/>
                        </a:xfrm>
                        <a:prstGeom prst="rect">
                          <a:avLst/>
                        </a:prstGeom>
                        <a:noFill/>
                        <a:ln w="9525">
                          <a:noFill/>
                          <a:miter lim="800000"/>
                          <a:headEnd/>
                          <a:tailEnd/>
                        </a:ln>
                      </wps:spPr>
                      <wps:txbx>
                        <w:txbxContent>
                          <w:p w14:paraId="1D1C291A" w14:textId="3B4FB045" w:rsidR="00A514A8" w:rsidRPr="009779AB" w:rsidRDefault="00A514A8" w:rsidP="00855FEB">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“’Trickle down’ economics has largely been disproven. -Companies generally just increase their profits if their costs go down and do not pass on savings to their customers unless they have to because of regulations or clear competition.” – Conversation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494C4D4">
              <v:shape id="Text Box 460481364" style="position:absolute;left:0;text-align:left;margin-left:390.65pt;margin-top:1.7pt;width:176.75pt;height:126.45pt;z-index:-251658202;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4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" w14:anchorId="0960F59D">
                <v:textbox>
                  <w:txbxContent>
                    <w:p w:rsidRPr="009779AB" w:rsidR="00A514A8" w:rsidP="00855FEB" w:rsidRDefault="00A514A8" w14:paraId="20ACBF4A" w14:textId="3B4FB045">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“’Trickle down’ economics has largely been disproven. -Companies generally just increase their profits if their costs go down and do not pass on savings to their customers unless they have to because of regulations or clear competition.” – Conversation participant</w:t>
                      </w:r>
                    </w:p>
                  </w:txbxContent>
                </v:textbox>
                <w10:wrap type="tight" anchorx="page"/>
              </v:shape>
            </w:pict>
          </mc:Fallback>
        </mc:AlternateContent>
      </w:r>
      <w:r w:rsidR="009C13C1" w:rsidRPr="009779AB">
        <w:t>the compl</w:t>
      </w:r>
      <w:r w:rsidR="001046F8" w:rsidRPr="009779AB">
        <w:t>exity of the operating models and potential benefits</w:t>
      </w:r>
    </w:p>
    <w:p w14:paraId="1146BD8D" w14:textId="07B7CC4F" w:rsidR="001046F8" w:rsidRPr="009779AB" w:rsidRDefault="0071133E" w:rsidP="00CF078D">
      <w:pPr>
        <w:pStyle w:val="ListBulletlvl1"/>
        <w:numPr>
          <w:ilvl w:val="0"/>
          <w:numId w:val="18"/>
        </w:numPr>
      </w:pPr>
      <w:r w:rsidRPr="009779AB">
        <w:t xml:space="preserve">lack of </w:t>
      </w:r>
      <w:r w:rsidR="00016449" w:rsidRPr="009779AB">
        <w:t xml:space="preserve">a clear path to saving </w:t>
      </w:r>
      <w:r w:rsidR="00014375" w:rsidRPr="009779AB">
        <w:t xml:space="preserve">households </w:t>
      </w:r>
      <w:r w:rsidR="00016449" w:rsidRPr="009779AB">
        <w:t>money</w:t>
      </w:r>
    </w:p>
    <w:p w14:paraId="632A4F0F" w14:textId="3AD0E51D" w:rsidR="00857FD0" w:rsidRPr="009779AB" w:rsidRDefault="0045530D" w:rsidP="00CF078D">
      <w:pPr>
        <w:pStyle w:val="ListBulletlvl1"/>
        <w:numPr>
          <w:ilvl w:val="0"/>
          <w:numId w:val="18"/>
        </w:numPr>
      </w:pPr>
      <w:r w:rsidRPr="009779AB">
        <w:t>the regulator</w:t>
      </w:r>
      <w:r w:rsidR="002E2936" w:rsidRPr="009779AB">
        <w:t>y</w:t>
      </w:r>
      <w:r w:rsidRPr="009779AB">
        <w:t xml:space="preserve"> landscape favours the energy company over the community</w:t>
      </w:r>
      <w:r w:rsidR="002E2936" w:rsidRPr="009779AB">
        <w:t>,</w:t>
      </w:r>
      <w:r w:rsidR="00010363" w:rsidRPr="009779AB">
        <w:t xml:space="preserve"> and it is difficult to see how neighbourhood batteries could change that</w:t>
      </w:r>
    </w:p>
    <w:p w14:paraId="51AE2367" w14:textId="5711F941" w:rsidR="00010363" w:rsidRPr="009779AB" w:rsidRDefault="00010363" w:rsidP="00CF078D">
      <w:pPr>
        <w:pStyle w:val="ListBulletlvl1"/>
        <w:numPr>
          <w:ilvl w:val="0"/>
          <w:numId w:val="18"/>
        </w:numPr>
      </w:pPr>
      <w:r w:rsidRPr="009779AB">
        <w:t>export limits will</w:t>
      </w:r>
      <w:r w:rsidR="006E5964" w:rsidRPr="009779AB">
        <w:t xml:space="preserve"> still result in solar wastage</w:t>
      </w:r>
    </w:p>
    <w:p w14:paraId="64B9F620" w14:textId="6D06CBA2" w:rsidR="00F84A2C" w:rsidRPr="009779AB" w:rsidRDefault="00F84A2C" w:rsidP="00CF078D">
      <w:pPr>
        <w:pStyle w:val="ListBulletlvl1"/>
        <w:numPr>
          <w:ilvl w:val="0"/>
          <w:numId w:val="18"/>
        </w:numPr>
      </w:pPr>
      <w:proofErr w:type="gramStart"/>
      <w:r w:rsidRPr="009779AB">
        <w:t>lack</w:t>
      </w:r>
      <w:proofErr w:type="gramEnd"/>
      <w:r w:rsidRPr="009779AB">
        <w:t xml:space="preserve"> of clarity around the environmental impacts of producing and disposing of the batteries</w:t>
      </w:r>
      <w:r w:rsidR="001277EC" w:rsidRPr="009779AB">
        <w:t>.</w:t>
      </w:r>
    </w:p>
    <w:p w14:paraId="4E0D00E4" w14:textId="3BBAAAFA" w:rsidR="00BE6874" w:rsidRPr="009779AB" w:rsidRDefault="00691BBD" w:rsidP="00691BBD">
      <w:r w:rsidRPr="009779AB">
        <w:t xml:space="preserve">There is a sense of frustration from those </w:t>
      </w:r>
      <w:r w:rsidR="00301A35" w:rsidRPr="009779AB">
        <w:t>who have talked</w:t>
      </w:r>
      <w:r w:rsidRPr="009779AB">
        <w:t xml:space="preserve"> about neighbourhood batteries for a long time. They want to see action. </w:t>
      </w:r>
    </w:p>
    <w:p w14:paraId="1A894D1A" w14:textId="602DA3AD" w:rsidR="00855FEB" w:rsidRPr="009779AB" w:rsidRDefault="00F072D3" w:rsidP="008B6259">
      <w:pPr>
        <w:pStyle w:val="CIn-BodyHeading"/>
        <w:tabs>
          <w:tab w:val="left" w:pos="1134"/>
        </w:tabs>
        <w:spacing w:before="240"/>
      </w:pPr>
      <w:r w:rsidRPr="009779AB">
        <w:t>Demonstrating</w:t>
      </w:r>
      <w:r w:rsidR="00F8547E" w:rsidRPr="009779AB">
        <w:t xml:space="preserve"> the user experience</w:t>
      </w:r>
      <w:r w:rsidRPr="009779AB">
        <w:t xml:space="preserve"> will help increase support</w:t>
      </w:r>
    </w:p>
    <w:p w14:paraId="573F7C23" w14:textId="2D5F1F50" w:rsidR="00F8547E" w:rsidRPr="009779AB" w:rsidRDefault="00196109" w:rsidP="00196109">
      <w:r w:rsidRPr="009779AB">
        <w:t xml:space="preserve">Conversations highlighted the challenge of </w:t>
      </w:r>
      <w:r w:rsidR="00301A35" w:rsidRPr="009779AB">
        <w:t>seeing</w:t>
      </w:r>
      <w:r w:rsidRPr="009779AB">
        <w:t xml:space="preserve"> any tangible benefits for individuals and households. </w:t>
      </w:r>
      <w:r w:rsidR="009F3A36" w:rsidRPr="009779AB">
        <w:t xml:space="preserve">Being able to demonstrate the user experience for each of the models would help the community </w:t>
      </w:r>
      <w:r w:rsidR="002F0E00" w:rsidRPr="009779AB">
        <w:t>to determine prioriti</w:t>
      </w:r>
      <w:r w:rsidR="005E74A2" w:rsidRPr="009779AB">
        <w:t>es</w:t>
      </w:r>
      <w:r w:rsidR="002F0E00" w:rsidRPr="009779AB">
        <w:t xml:space="preserve">. </w:t>
      </w:r>
      <w:r w:rsidR="00CB2E58" w:rsidRPr="009779AB">
        <w:t>While the objective of reducing emissions is important</w:t>
      </w:r>
      <w:r w:rsidR="005E74A2" w:rsidRPr="009779AB">
        <w:t>,</w:t>
      </w:r>
      <w:r w:rsidR="00CB2E58" w:rsidRPr="009779AB">
        <w:t xml:space="preserve"> community acceptance will come with being able to see what these projects specifically mean for them. </w:t>
      </w:r>
      <w:r w:rsidR="00B83BA3" w:rsidRPr="009779AB">
        <w:t>It was noted that energy companies are already installing batteries without the communities in mind</w:t>
      </w:r>
      <w:r w:rsidR="00014375" w:rsidRPr="009779AB">
        <w:t>.</w:t>
      </w:r>
      <w:r w:rsidR="00B83BA3" w:rsidRPr="009779AB">
        <w:t xml:space="preserve"> </w:t>
      </w:r>
      <w:r w:rsidR="00014375" w:rsidRPr="009779AB">
        <w:t>T</w:t>
      </w:r>
      <w:r w:rsidR="000A70B3" w:rsidRPr="009779AB">
        <w:t>here were</w:t>
      </w:r>
      <w:r w:rsidR="00B83BA3" w:rsidRPr="009779AB">
        <w:t xml:space="preserve"> </w:t>
      </w:r>
      <w:r w:rsidR="00AA21AE" w:rsidRPr="009779AB">
        <w:t>questions a</w:t>
      </w:r>
      <w:r w:rsidR="005E74A2" w:rsidRPr="009779AB">
        <w:t>bout how a neighbourhood battery differs</w:t>
      </w:r>
      <w:r w:rsidR="000A70B3" w:rsidRPr="009779AB">
        <w:t xml:space="preserve"> from these</w:t>
      </w:r>
      <w:r w:rsidR="00AA21AE" w:rsidRPr="009779AB">
        <w:t xml:space="preserve">. </w:t>
      </w:r>
    </w:p>
    <w:p w14:paraId="12C10666" w14:textId="5DED7ED5" w:rsidR="009C5CE9" w:rsidRPr="009779AB" w:rsidRDefault="009C5CE9" w:rsidP="00196109">
      <w:r w:rsidRPr="009779AB">
        <w:t xml:space="preserve">Some of </w:t>
      </w:r>
      <w:r w:rsidR="005E74A2" w:rsidRPr="009779AB">
        <w:t xml:space="preserve">the </w:t>
      </w:r>
      <w:r w:rsidRPr="009779AB">
        <w:t>individual benefits participants could see were the potential for neighbourhood batteries to be a more efficient, cost-effective alternative</w:t>
      </w:r>
      <w:r w:rsidR="000A70B3" w:rsidRPr="009779AB">
        <w:t xml:space="preserve"> than the low return on investment for residential batteries</w:t>
      </w:r>
      <w:r w:rsidRPr="009779AB">
        <w:t xml:space="preserve">. </w:t>
      </w:r>
      <w:r w:rsidR="00D07C2B" w:rsidRPr="009779AB">
        <w:t>Ultimately</w:t>
      </w:r>
      <w:r w:rsidR="00720BD5">
        <w:t>,</w:t>
      </w:r>
      <w:r w:rsidR="00D07C2B" w:rsidRPr="009779AB">
        <w:t xml:space="preserve"> people want to see </w:t>
      </w:r>
      <w:r w:rsidR="00720BD5">
        <w:t xml:space="preserve">the </w:t>
      </w:r>
      <w:r w:rsidR="00D07C2B" w:rsidRPr="009779AB">
        <w:t xml:space="preserve">cost of living reduced. </w:t>
      </w:r>
      <w:r w:rsidR="000A70B3" w:rsidRPr="009779AB">
        <w:t>Residential s</w:t>
      </w:r>
      <w:r w:rsidR="00D07C2B" w:rsidRPr="009779AB">
        <w:t xml:space="preserve">olar panel support and uptake </w:t>
      </w:r>
      <w:r w:rsidR="00014375" w:rsidRPr="009779AB">
        <w:t>was</w:t>
      </w:r>
      <w:r w:rsidR="00D07C2B" w:rsidRPr="009779AB">
        <w:t xml:space="preserve"> noted as an example of when people </w:t>
      </w:r>
      <w:r w:rsidR="00D52F50" w:rsidRPr="009779AB">
        <w:t>who see financial benefits</w:t>
      </w:r>
      <w:r w:rsidR="00D07C2B" w:rsidRPr="009779AB">
        <w:t xml:space="preserve"> </w:t>
      </w:r>
      <w:proofErr w:type="gramStart"/>
      <w:r w:rsidR="00014375" w:rsidRPr="009779AB">
        <w:t>they</w:t>
      </w:r>
      <w:proofErr w:type="gramEnd"/>
      <w:r w:rsidR="00014375" w:rsidRPr="009779AB">
        <w:t xml:space="preserve"> </w:t>
      </w:r>
      <w:r w:rsidR="00D07C2B" w:rsidRPr="009779AB">
        <w:t xml:space="preserve">are more likely to </w:t>
      </w:r>
      <w:r w:rsidR="0009147F" w:rsidRPr="009779AB">
        <w:t xml:space="preserve">support the initiative. </w:t>
      </w:r>
    </w:p>
    <w:p w14:paraId="209E3483" w14:textId="0E80B2E5" w:rsidR="00025C76" w:rsidRPr="009779AB" w:rsidRDefault="00CB663C" w:rsidP="008B6259">
      <w:pPr>
        <w:pStyle w:val="CIn-BodyHeading"/>
        <w:tabs>
          <w:tab w:val="left" w:pos="1134"/>
        </w:tabs>
        <w:spacing w:before="240"/>
      </w:pPr>
      <w:r w:rsidRPr="009779AB">
        <w:t>Concern</w:t>
      </w:r>
      <w:r w:rsidR="00025C76" w:rsidRPr="009779AB">
        <w:t xml:space="preserve"> that some groups will be left behind in the energy transition</w:t>
      </w:r>
    </w:p>
    <w:p w14:paraId="291AD560" w14:textId="1A297012" w:rsidR="00CB663C" w:rsidRPr="009779AB" w:rsidRDefault="00CB663C" w:rsidP="00CB663C">
      <w:r w:rsidRPr="009779AB">
        <w:t xml:space="preserve">Conversations highlighted the need </w:t>
      </w:r>
      <w:r w:rsidR="00D52F50" w:rsidRPr="009779AB">
        <w:t>for options that specifically target groups</w:t>
      </w:r>
      <w:r w:rsidR="00DE5723" w:rsidRPr="009779AB">
        <w:t xml:space="preserve"> currently being left behind in the energy transition. These groups were noted as apartment dwellers, renters and lower</w:t>
      </w:r>
      <w:r w:rsidR="00014375" w:rsidRPr="009779AB">
        <w:t xml:space="preserve"> </w:t>
      </w:r>
      <w:r w:rsidR="00DE5723" w:rsidRPr="009779AB">
        <w:t>socio</w:t>
      </w:r>
      <w:r w:rsidR="00017491" w:rsidRPr="009779AB">
        <w:t>-</w:t>
      </w:r>
      <w:r w:rsidR="00DE5723" w:rsidRPr="009779AB">
        <w:t xml:space="preserve">economic groups. </w:t>
      </w:r>
      <w:r w:rsidR="005345E4" w:rsidRPr="009779AB">
        <w:t xml:space="preserve">These </w:t>
      </w:r>
      <w:r w:rsidR="00D52F50" w:rsidRPr="009779AB">
        <w:t>groups</w:t>
      </w:r>
      <w:r w:rsidR="005345E4" w:rsidRPr="009779AB">
        <w:t xml:space="preserve"> have limited control or capacity to adopt current initiatives. </w:t>
      </w:r>
    </w:p>
    <w:p w14:paraId="08F9B6D7" w14:textId="6C165931" w:rsidR="002D253A" w:rsidRPr="009779AB" w:rsidRDefault="002D253A" w:rsidP="00CB663C">
      <w:r w:rsidRPr="009779AB">
        <w:t xml:space="preserve">Suggestions were made around the role of Council in facilitating conversations and actions that address the gap between the various groups. </w:t>
      </w:r>
    </w:p>
    <w:p w14:paraId="00D96E67" w14:textId="77777777" w:rsidR="003B3BEE" w:rsidRDefault="003B3BEE">
      <w:pPr>
        <w:rPr>
          <w:rFonts w:ascii="Arial" w:hAnsi="Arial"/>
          <w:b/>
          <w:caps/>
          <w:spacing w:val="10"/>
          <w:sz w:val="18"/>
          <w:szCs w:val="18"/>
          <w:lang w:eastAsia="en-AU"/>
        </w:rPr>
      </w:pPr>
      <w:r>
        <w:br w:type="page"/>
      </w:r>
    </w:p>
    <w:p w14:paraId="1C1625D2" w14:textId="4D98FAC6" w:rsidR="004A01FC" w:rsidRPr="009779AB" w:rsidRDefault="00500F71" w:rsidP="006A57EC">
      <w:pPr>
        <w:pStyle w:val="CIn-BodyHeading"/>
        <w:tabs>
          <w:tab w:val="left" w:pos="1134"/>
        </w:tabs>
      </w:pPr>
      <w:r w:rsidRPr="009779AB">
        <w:lastRenderedPageBreak/>
        <w:t>It is important to involve the community</w:t>
      </w:r>
      <w:r w:rsidR="00450F88" w:rsidRPr="009779AB">
        <w:t>,</w:t>
      </w:r>
      <w:r w:rsidRPr="009779AB">
        <w:t xml:space="preserve"> but the priority needs to be taking action</w:t>
      </w:r>
    </w:p>
    <w:p w14:paraId="4FDDD7A2" w14:textId="604A97A9" w:rsidR="00BD66C9" w:rsidRPr="009779AB" w:rsidRDefault="00500F71" w:rsidP="00500F71">
      <w:r w:rsidRPr="009779AB">
        <w:t>While there is support for involving the community</w:t>
      </w:r>
      <w:r w:rsidR="00450F88" w:rsidRPr="009779AB">
        <w:t>,</w:t>
      </w:r>
      <w:r w:rsidRPr="009779AB">
        <w:t xml:space="preserve"> the priority needs to be fast-tracking the delivery of batteries.</w:t>
      </w:r>
      <w:r w:rsidR="00A75C8D" w:rsidRPr="009779AB">
        <w:t xml:space="preserve"> Conversations </w:t>
      </w:r>
      <w:r w:rsidR="006B2CB2" w:rsidRPr="009779AB">
        <w:t xml:space="preserve">suggested focusing initially on projects </w:t>
      </w:r>
      <w:r w:rsidR="00983173" w:rsidRPr="009779AB">
        <w:t xml:space="preserve">with low community involvement but </w:t>
      </w:r>
      <w:r w:rsidR="00362EC6">
        <w:t xml:space="preserve">that </w:t>
      </w:r>
      <w:r w:rsidR="00983173" w:rsidRPr="009779AB">
        <w:t>demonstrate benefits to smaller specific</w:t>
      </w:r>
      <w:r w:rsidR="00BD66C9" w:rsidRPr="009779AB">
        <w:t xml:space="preserve"> groups. Ideas included: </w:t>
      </w:r>
    </w:p>
    <w:p w14:paraId="015DE8B5" w14:textId="10FCC8C1" w:rsidR="00500F71" w:rsidRPr="009779AB" w:rsidRDefault="005E78EE" w:rsidP="00CF078D">
      <w:pPr>
        <w:pStyle w:val="ListBulletlvl1"/>
        <w:numPr>
          <w:ilvl w:val="0"/>
          <w:numId w:val="18"/>
        </w:numPr>
      </w:pPr>
      <w:r w:rsidRPr="009779AB">
        <w:t xml:space="preserve">Combining batteries and rooftop solar on Council assets to reduce council operating costs and create a source of income – </w:t>
      </w:r>
      <w:r w:rsidR="000A70B3" w:rsidRPr="009779AB">
        <w:t xml:space="preserve">e.g. </w:t>
      </w:r>
      <w:r w:rsidRPr="009779AB">
        <w:t>South Melbourne Market</w:t>
      </w:r>
    </w:p>
    <w:p w14:paraId="05F576EB" w14:textId="44568AD5" w:rsidR="005E78EE" w:rsidRPr="009779AB" w:rsidRDefault="005E78EE" w:rsidP="00CF078D">
      <w:pPr>
        <w:pStyle w:val="ListBulletlvl1"/>
        <w:numPr>
          <w:ilvl w:val="0"/>
          <w:numId w:val="18"/>
        </w:numPr>
      </w:pPr>
      <w:r w:rsidRPr="009779AB">
        <w:t xml:space="preserve">Working with schools </w:t>
      </w:r>
      <w:r w:rsidR="00703F7C" w:rsidRPr="009779AB">
        <w:t xml:space="preserve">by aligning </w:t>
      </w:r>
      <w:r w:rsidR="00983173" w:rsidRPr="009779AB">
        <w:t>neighbourhood batteries with</w:t>
      </w:r>
      <w:r w:rsidR="00703F7C" w:rsidRPr="009779AB">
        <w:t xml:space="preserve"> educational outcomes and the Greener Government School Buildings Progra</w:t>
      </w:r>
      <w:r w:rsidR="005421E7" w:rsidRPr="009779AB">
        <w:t>m</w:t>
      </w:r>
    </w:p>
    <w:p w14:paraId="60F49400" w14:textId="4718EC03" w:rsidR="005421E7" w:rsidRPr="009779AB" w:rsidRDefault="005421E7" w:rsidP="00CF078D">
      <w:pPr>
        <w:pStyle w:val="ListBulletlvl1"/>
        <w:numPr>
          <w:ilvl w:val="0"/>
          <w:numId w:val="18"/>
        </w:numPr>
      </w:pPr>
      <w:r w:rsidRPr="009779AB">
        <w:t>Neighbourhood batteries within social housing development</w:t>
      </w:r>
      <w:r w:rsidR="00983173" w:rsidRPr="009779AB">
        <w:t>s</w:t>
      </w:r>
      <w:r w:rsidRPr="009779AB">
        <w:t xml:space="preserve"> to reduce </w:t>
      </w:r>
      <w:r w:rsidR="004432DE" w:rsidRPr="009779AB">
        <w:t>tenants’ electricity costs</w:t>
      </w:r>
    </w:p>
    <w:p w14:paraId="144227FE" w14:textId="0B4D0AE5" w:rsidR="004432DE" w:rsidRPr="009779AB" w:rsidRDefault="000A70B3" w:rsidP="00CF078D">
      <w:pPr>
        <w:pStyle w:val="ListBulletlvl1"/>
        <w:numPr>
          <w:ilvl w:val="0"/>
          <w:numId w:val="18"/>
        </w:numPr>
      </w:pPr>
      <w:r w:rsidRPr="009779AB">
        <w:t xml:space="preserve">Neighbourhood batteries within apartment </w:t>
      </w:r>
      <w:r w:rsidR="004432DE" w:rsidRPr="009779AB">
        <w:t>buildings (particularly smaller ones) to</w:t>
      </w:r>
      <w:r w:rsidR="0070450E" w:rsidRPr="009779AB">
        <w:t xml:space="preserve"> reduce tenant and renter electricity costs. </w:t>
      </w:r>
    </w:p>
    <w:p w14:paraId="51BC9552" w14:textId="00ABEB76" w:rsidR="00D54A78" w:rsidRPr="009779AB" w:rsidRDefault="008B6259" w:rsidP="003B3BEE">
      <w:pPr>
        <w:spacing w:before="240"/>
        <w:rPr>
          <w:rFonts w:ascii="Arial" w:hAnsi="Arial"/>
          <w:b/>
          <w:caps/>
          <w:spacing w:val="10"/>
          <w:sz w:val="18"/>
          <w:szCs w:val="18"/>
          <w:lang w:eastAsia="en-AU"/>
        </w:rPr>
      </w:pPr>
      <w:r w:rsidRPr="009779AB">
        <w:rPr>
          <w:noProof/>
          <w:lang w:eastAsia="en-AU"/>
        </w:rPr>
        <mc:AlternateContent>
          <mc:Choice Requires="wps">
            <w:drawing>
              <wp:anchor distT="91440" distB="91440" distL="114300" distR="114300" simplePos="0" relativeHeight="251658287" behindDoc="1" locked="0" layoutInCell="1" allowOverlap="1" wp14:anchorId="36509748" wp14:editId="4121F5E5">
                <wp:simplePos x="0" y="0"/>
                <wp:positionH relativeFrom="page">
                  <wp:posOffset>4816475</wp:posOffset>
                </wp:positionH>
                <wp:positionV relativeFrom="paragraph">
                  <wp:posOffset>85622</wp:posOffset>
                </wp:positionV>
                <wp:extent cx="2239645" cy="1020445"/>
                <wp:effectExtent l="0" t="0" r="0" b="0"/>
                <wp:wrapTight wrapText="bothSides">
                  <wp:wrapPolygon edited="0">
                    <wp:start x="551" y="0"/>
                    <wp:lineTo x="551" y="20968"/>
                    <wp:lineTo x="20945" y="20968"/>
                    <wp:lineTo x="20945" y="0"/>
                    <wp:lineTo x="551" y="0"/>
                  </wp:wrapPolygon>
                </wp:wrapTight>
                <wp:docPr id="1215052933" name="Text Box 1215052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9645" cy="1020445"/>
                        </a:xfrm>
                        <a:prstGeom prst="rect">
                          <a:avLst/>
                        </a:prstGeom>
                        <a:noFill/>
                        <a:ln w="9525">
                          <a:noFill/>
                          <a:miter lim="800000"/>
                          <a:headEnd/>
                          <a:tailEnd/>
                        </a:ln>
                      </wps:spPr>
                      <wps:txbx>
                        <w:txbxContent>
                          <w:p w14:paraId="6A122555" w14:textId="2FD23ECF" w:rsidR="00A514A8" w:rsidRPr="009779AB" w:rsidRDefault="00A514A8" w:rsidP="002C2BB1">
                            <w:pPr>
                              <w:pBdr>
                                <w:top w:val="single" w:sz="24" w:space="8" w:color="FDB917" w:themeColor="accent1"/>
                                <w:bottom w:val="single" w:sz="24" w:space="8" w:color="FDB917" w:themeColor="accent1"/>
                              </w:pBdr>
                              <w:spacing w:after="0"/>
                              <w:rPr>
                                <w:i/>
                                <w:iCs/>
                                <w:color w:val="FDB917" w:themeColor="accent1"/>
                                <w:sz w:val="18"/>
                                <w:szCs w:val="18"/>
                              </w:rPr>
                            </w:pPr>
                            <w:r w:rsidRPr="009779AB">
                              <w:rPr>
                                <w:i/>
                                <w:iCs/>
                                <w:color w:val="FDB917" w:themeColor="accent1"/>
                                <w:sz w:val="18"/>
                                <w:szCs w:val="18"/>
                              </w:rPr>
                              <w:t>“’Batteries are not a complete solution to our climate emergency and they should only be part of a multi-pronged approach.” – Conversation participant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svg="http://schemas.microsoft.com/office/drawing/2016/SVG/main"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CC44B60">
              <v:shape id="Text Box 1215052933" style="position:absolute;margin-left:379.25pt;margin-top:6.75pt;width:176.35pt;height:80.35pt;z-index:-251658193;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spid="_x0000_s104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" w14:anchorId="36509748">
                <v:textbox>
                  <w:txbxContent>
                    <w:p w:rsidRPr="009779AB" w:rsidR="00A514A8" w:rsidP="002C2BB1" w:rsidRDefault="00A514A8" w14:paraId="7627C35C" w14:textId="2FD23ECF">
                      <w:pPr>
                        <w:pBdr>
                          <w:top w:val="single" w:color="FDB917" w:themeColor="accent1" w:sz="24" w:space="8"/>
                          <w:bottom w:val="single" w:color="FDB917" w:themeColor="accent1" w:sz="24" w:space="8"/>
                        </w:pBdr>
                        <w:spacing w:after="0"/>
                        <w:rPr>
                          <w:i/>
                          <w:iCs/>
                          <w:color w:val="FDB917" w:themeColor="accent1"/>
                          <w:sz w:val="18"/>
                          <w:szCs w:val="18"/>
                        </w:rPr>
                      </w:pPr>
                      <w:r w:rsidRPr="009779AB">
                        <w:rPr>
                          <w:i/>
                          <w:iCs/>
                          <w:color w:val="FDB917" w:themeColor="accent1"/>
                          <w:sz w:val="18"/>
                          <w:szCs w:val="18"/>
                        </w:rPr>
                        <w:t>“’Batteries are not a complete solution to our climate emergency and they should only be part of a multi-pronged approach.” – Conversation participant</w:t>
                      </w:r>
                    </w:p>
                  </w:txbxContent>
                </v:textbox>
                <w10:wrap type="tight" anchorx="page"/>
              </v:shape>
            </w:pict>
          </mc:Fallback>
        </mc:AlternateContent>
      </w:r>
      <w:r w:rsidR="009C66F1" w:rsidRPr="009779AB">
        <w:rPr>
          <w:rFonts w:ascii="Arial" w:hAnsi="Arial"/>
          <w:b/>
          <w:caps/>
          <w:spacing w:val="10"/>
          <w:sz w:val="18"/>
          <w:szCs w:val="18"/>
          <w:lang w:eastAsia="en-AU"/>
        </w:rPr>
        <w:t xml:space="preserve">Neighbourhood batteries are just part of the solution </w:t>
      </w:r>
    </w:p>
    <w:p w14:paraId="01810693" w14:textId="1F184215" w:rsidR="007A6581" w:rsidRPr="009779AB" w:rsidRDefault="009C66F1" w:rsidP="003B3BEE">
      <w:r w:rsidRPr="009779AB">
        <w:t>Discussion</w:t>
      </w:r>
      <w:r w:rsidR="00014375" w:rsidRPr="009779AB">
        <w:t>s</w:t>
      </w:r>
      <w:r w:rsidRPr="009779AB">
        <w:t xml:space="preserve"> highlight</w:t>
      </w:r>
      <w:r w:rsidR="00156902" w:rsidRPr="009779AB">
        <w:t>ed</w:t>
      </w:r>
      <w:r w:rsidRPr="009779AB">
        <w:t xml:space="preserve"> the range of potential initiatives that would help communities transition to renewable energy and interest in understanding more about the role of neighbourhood batteries compared to larger</w:t>
      </w:r>
      <w:r w:rsidR="00014375" w:rsidRPr="009779AB">
        <w:t>-</w:t>
      </w:r>
      <w:r w:rsidRPr="009779AB">
        <w:t>scale initiatives.</w:t>
      </w:r>
      <w:r w:rsidR="007A6581" w:rsidRPr="009779AB">
        <w:t xml:space="preserve"> Effort</w:t>
      </w:r>
      <w:r w:rsidR="00014375" w:rsidRPr="009779AB">
        <w:t>s</w:t>
      </w:r>
      <w:r w:rsidR="007A6581" w:rsidRPr="009779AB">
        <w:t xml:space="preserve"> should be focused on the initiatives that can achieve the most impact</w:t>
      </w:r>
      <w:r w:rsidR="00D336F0" w:rsidRPr="009779AB">
        <w:t xml:space="preserve"> quickly at </w:t>
      </w:r>
      <w:r w:rsidR="00014375" w:rsidRPr="009779AB">
        <w:t xml:space="preserve">a </w:t>
      </w:r>
      <w:r w:rsidR="00D336F0" w:rsidRPr="009779AB">
        <w:t xml:space="preserve">low cost. </w:t>
      </w:r>
    </w:p>
    <w:p w14:paraId="739E724A" w14:textId="0FDF2E02" w:rsidR="00893ABB" w:rsidRPr="009779AB" w:rsidRDefault="00D77794" w:rsidP="003B3BEE">
      <w:r w:rsidRPr="009779AB">
        <w:t>Discussion</w:t>
      </w:r>
      <w:r w:rsidR="00156902" w:rsidRPr="009779AB">
        <w:t>s</w:t>
      </w:r>
      <w:r w:rsidRPr="009779AB">
        <w:t xml:space="preserve"> also highlighted </w:t>
      </w:r>
      <w:r w:rsidR="00BD4E62" w:rsidRPr="009779AB">
        <w:t>interest in how neighbourhood batteries could increase the take</w:t>
      </w:r>
      <w:r w:rsidR="00014375" w:rsidRPr="009779AB">
        <w:t>-</w:t>
      </w:r>
      <w:r w:rsidR="00BD4E62" w:rsidRPr="009779AB">
        <w:t>up of E</w:t>
      </w:r>
      <w:r w:rsidR="007560C1" w:rsidRPr="009779AB">
        <w:t>Vs. Encouraging people to transition to EVs is a must</w:t>
      </w:r>
      <w:r w:rsidR="00156902" w:rsidRPr="009779AB">
        <w:t>,</w:t>
      </w:r>
      <w:r w:rsidR="007560C1" w:rsidRPr="009779AB">
        <w:t xml:space="preserve"> and neighbourhood batteries could increase </w:t>
      </w:r>
      <w:r w:rsidR="000F4F64" w:rsidRPr="009779AB">
        <w:t>access to charging stations while generating an income</w:t>
      </w:r>
      <w:r w:rsidR="00D336F0" w:rsidRPr="009779AB">
        <w:t xml:space="preserve"> for the battery. </w:t>
      </w:r>
      <w:r w:rsidR="003A75B6" w:rsidRPr="009779AB">
        <w:t xml:space="preserve">Selecting sites that would best suit </w:t>
      </w:r>
      <w:r w:rsidR="004E5F5D" w:rsidRPr="009779AB">
        <w:t xml:space="preserve">public </w:t>
      </w:r>
      <w:r w:rsidR="003A75B6" w:rsidRPr="009779AB">
        <w:t xml:space="preserve">EV charging stations should be </w:t>
      </w:r>
      <w:proofErr w:type="spellStart"/>
      <w:r w:rsidR="003A75B6" w:rsidRPr="009779AB">
        <w:t>preferenced</w:t>
      </w:r>
      <w:proofErr w:type="spellEnd"/>
      <w:r w:rsidR="003A75B6" w:rsidRPr="009779AB">
        <w:t xml:space="preserve">. </w:t>
      </w:r>
      <w:r w:rsidR="00893ABB" w:rsidRPr="009779AB">
        <w:br w:type="page"/>
      </w:r>
    </w:p>
    <w:p w14:paraId="6B1B2D9A" w14:textId="48EE28C2" w:rsidR="00213B06" w:rsidRPr="009779AB" w:rsidRDefault="0073222C" w:rsidP="00362C36">
      <w:pPr>
        <w:pStyle w:val="Heading1"/>
      </w:pPr>
      <w:bookmarkStart w:id="35" w:name="_Toc148693264"/>
      <w:r w:rsidRPr="009779AB">
        <w:lastRenderedPageBreak/>
        <w:t>Key Insights and observations</w:t>
      </w:r>
      <w:bookmarkEnd w:id="35"/>
      <w:r w:rsidRPr="009779AB">
        <w:t xml:space="preserve"> </w:t>
      </w:r>
    </w:p>
    <w:p w14:paraId="5C2CFECC" w14:textId="104E36E8" w:rsidR="00862452" w:rsidRPr="009779AB" w:rsidRDefault="00862452" w:rsidP="00862452">
      <w:r w:rsidRPr="009779AB">
        <w:t>The following section summarise</w:t>
      </w:r>
      <w:r w:rsidR="00147A08" w:rsidRPr="009779AB">
        <w:t>s</w:t>
      </w:r>
      <w:r w:rsidRPr="009779AB">
        <w:t xml:space="preserve"> the key insights and observations at a municipal level for each Council area. </w:t>
      </w:r>
    </w:p>
    <w:p w14:paraId="39EB703C" w14:textId="404764A3" w:rsidR="00213B06" w:rsidRPr="009779AB" w:rsidRDefault="0008131F" w:rsidP="002F0E00">
      <w:pPr>
        <w:pStyle w:val="Heading2"/>
      </w:pPr>
      <w:bookmarkStart w:id="36" w:name="_Toc148693265"/>
      <w:r w:rsidRPr="009779AB">
        <w:t>City of Melbourne</w:t>
      </w:r>
      <w:bookmarkEnd w:id="36"/>
    </w:p>
    <w:p w14:paraId="3013DCD8" w14:textId="77777777" w:rsidR="00E660F5" w:rsidRPr="009779AB" w:rsidRDefault="00E660F5" w:rsidP="00CA0F11">
      <w:pPr>
        <w:pStyle w:val="CIn-BodyHeading"/>
        <w:tabs>
          <w:tab w:val="left" w:pos="1134"/>
        </w:tabs>
      </w:pPr>
    </w:p>
    <w:p w14:paraId="50A25C5F" w14:textId="4FD817BF" w:rsidR="00CA0F11" w:rsidRPr="009779AB" w:rsidRDefault="00CA0F11" w:rsidP="00CA0F11">
      <w:pPr>
        <w:pStyle w:val="CIn-BodyHeading"/>
        <w:tabs>
          <w:tab w:val="left" w:pos="1134"/>
        </w:tabs>
      </w:pPr>
      <w:r w:rsidRPr="009779AB">
        <w:t>Strong community support</w:t>
      </w:r>
    </w:p>
    <w:p w14:paraId="5E0C60EE" w14:textId="55690136" w:rsidR="0008131F" w:rsidRPr="009779AB" w:rsidRDefault="00F24904" w:rsidP="00801530">
      <w:r w:rsidRPr="009779AB">
        <w:t>City of Melbourne participants</w:t>
      </w:r>
      <w:r w:rsidR="00717864" w:rsidRPr="009779AB">
        <w:t xml:space="preserve"> expressed high</w:t>
      </w:r>
      <w:r w:rsidRPr="009779AB">
        <w:t xml:space="preserve"> </w:t>
      </w:r>
      <w:r w:rsidR="00717864" w:rsidRPr="009779AB">
        <w:t>levels of community support</w:t>
      </w:r>
      <w:r w:rsidR="001D3454" w:rsidRPr="009779AB">
        <w:t xml:space="preserve"> (</w:t>
      </w:r>
      <w:r w:rsidR="00EB674F" w:rsidRPr="009779AB">
        <w:t>95%)</w:t>
      </w:r>
      <w:r w:rsidR="00717864" w:rsidRPr="009779AB">
        <w:t xml:space="preserve"> for the proposed neighbourhood battery projects. </w:t>
      </w:r>
      <w:r w:rsidR="00011058" w:rsidRPr="009779AB">
        <w:t xml:space="preserve">The key reasons for this level of support </w:t>
      </w:r>
      <w:r w:rsidR="005C585E" w:rsidRPr="009779AB">
        <w:t xml:space="preserve">included transitioning to renewable energy, reducing emissions and </w:t>
      </w:r>
      <w:r w:rsidR="00D610C5" w:rsidRPr="009779AB">
        <w:t xml:space="preserve">providing equitable access to renewable energy. </w:t>
      </w:r>
    </w:p>
    <w:p w14:paraId="4766D4D4" w14:textId="23D2FA88" w:rsidR="00CA0F11" w:rsidRPr="009779AB" w:rsidRDefault="00CA0F11" w:rsidP="00CA0F11">
      <w:pPr>
        <w:pStyle w:val="CIn-BodyHeading"/>
        <w:tabs>
          <w:tab w:val="left" w:pos="1134"/>
        </w:tabs>
      </w:pPr>
      <w:r w:rsidRPr="009779AB">
        <w:t xml:space="preserve">Solar sponge </w:t>
      </w:r>
      <w:r w:rsidR="00F24904" w:rsidRPr="009779AB">
        <w:t>I</w:t>
      </w:r>
      <w:r w:rsidRPr="009779AB">
        <w:t>s the preferred model</w:t>
      </w:r>
    </w:p>
    <w:p w14:paraId="1DF8F594" w14:textId="7616EDCC" w:rsidR="00CA0F11" w:rsidRPr="009779AB" w:rsidRDefault="005F451B" w:rsidP="00801530">
      <w:r w:rsidRPr="009779AB">
        <w:t>Over 60% of participants noted the solar sponge model as the preferred model. Participan</w:t>
      </w:r>
      <w:r w:rsidR="00C92ED9" w:rsidRPr="009779AB">
        <w:t xml:space="preserve">ts prefer how this model prioritises </w:t>
      </w:r>
      <w:r w:rsidR="00F24904" w:rsidRPr="009779AB">
        <w:t xml:space="preserve">reducing emissions and </w:t>
      </w:r>
      <w:r w:rsidR="005E22A9" w:rsidRPr="009779AB">
        <w:t>increases</w:t>
      </w:r>
      <w:r w:rsidR="00F24904" w:rsidRPr="009779AB">
        <w:t xml:space="preserve"> the amount of renewable </w:t>
      </w:r>
      <w:r w:rsidR="00840618">
        <w:t>energy</w:t>
      </w:r>
      <w:r w:rsidR="00C0593C" w:rsidRPr="009779AB">
        <w:t xml:space="preserve"> available. </w:t>
      </w:r>
    </w:p>
    <w:p w14:paraId="26C36FCC" w14:textId="27C741DE" w:rsidR="002505D0" w:rsidRPr="009779AB" w:rsidRDefault="002505D0" w:rsidP="00926D4E">
      <w:pPr>
        <w:pStyle w:val="CIn-BodyHeading"/>
        <w:tabs>
          <w:tab w:val="left" w:pos="1134"/>
        </w:tabs>
      </w:pPr>
      <w:r w:rsidRPr="009779AB">
        <w:t xml:space="preserve">Strong Support for </w:t>
      </w:r>
      <w:r w:rsidR="00926D4E" w:rsidRPr="009779AB">
        <w:t xml:space="preserve">EV </w:t>
      </w:r>
      <w:r w:rsidRPr="009779AB">
        <w:t>veh</w:t>
      </w:r>
      <w:r w:rsidR="00F24904" w:rsidRPr="009779AB">
        <w:t>IC</w:t>
      </w:r>
      <w:r w:rsidRPr="009779AB">
        <w:t>le charging points</w:t>
      </w:r>
    </w:p>
    <w:p w14:paraId="1A9801B5" w14:textId="3D627183" w:rsidR="00926D4E" w:rsidRPr="009779AB" w:rsidRDefault="00A02C78" w:rsidP="002505D0">
      <w:r w:rsidRPr="009779AB">
        <w:rPr>
          <w:rStyle w:val="BoldCtrlShiftAltB"/>
          <w:rFonts w:asciiTheme="minorHAnsi" w:eastAsia="Calibri" w:hAnsiTheme="minorHAnsi" w:cstheme="minorHAnsi"/>
          <w:noProof/>
          <w:lang w:eastAsia="en-AU"/>
        </w:rPr>
        <w:drawing>
          <wp:anchor distT="0" distB="0" distL="114300" distR="114300" simplePos="0" relativeHeight="251658289" behindDoc="0" locked="0" layoutInCell="1" allowOverlap="1" wp14:anchorId="0DF582F2" wp14:editId="2AA2E61B">
            <wp:simplePos x="0" y="0"/>
            <wp:positionH relativeFrom="column">
              <wp:posOffset>4066540</wp:posOffset>
            </wp:positionH>
            <wp:positionV relativeFrom="paragraph">
              <wp:posOffset>407670</wp:posOffset>
            </wp:positionV>
            <wp:extent cx="2631440" cy="1772920"/>
            <wp:effectExtent l="0" t="0" r="0" b="0"/>
            <wp:wrapSquare wrapText="bothSides"/>
            <wp:docPr id="175185936" name="Picture 17518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31440" cy="1772920"/>
                    </a:xfrm>
                    <a:prstGeom prst="rect">
                      <a:avLst/>
                    </a:prstGeom>
                    <a:noFill/>
                  </pic:spPr>
                </pic:pic>
              </a:graphicData>
            </a:graphic>
            <wp14:sizeRelH relativeFrom="margin">
              <wp14:pctWidth>0</wp14:pctWidth>
            </wp14:sizeRelH>
            <wp14:sizeRelV relativeFrom="margin">
              <wp14:pctHeight>0</wp14:pctHeight>
            </wp14:sizeRelV>
          </wp:anchor>
        </w:drawing>
      </w:r>
      <w:r w:rsidR="007113F5" w:rsidRPr="009779AB">
        <w:t>P</w:t>
      </w:r>
      <w:r w:rsidR="002505D0" w:rsidRPr="009779AB">
        <w:t xml:space="preserve">articipants support having </w:t>
      </w:r>
      <w:r w:rsidR="000D1D75" w:rsidRPr="009779AB">
        <w:t xml:space="preserve">publicly </w:t>
      </w:r>
      <w:r w:rsidR="002505D0" w:rsidRPr="009779AB">
        <w:t xml:space="preserve">accessible EV charging points at neighbourhood batteries. This was followed by support </w:t>
      </w:r>
      <w:r w:rsidR="007113F5" w:rsidRPr="009779AB">
        <w:t xml:space="preserve">for a dedicated renewable electricity plan linked to revenues from the neighbourhood battery, which anyone can sign up </w:t>
      </w:r>
      <w:r w:rsidR="00F24904" w:rsidRPr="009779AB">
        <w:t>for</w:t>
      </w:r>
      <w:r w:rsidR="007113F5" w:rsidRPr="009779AB">
        <w:t>.</w:t>
      </w:r>
    </w:p>
    <w:p w14:paraId="23B9157E" w14:textId="59396B59" w:rsidR="00974783" w:rsidRPr="009779AB" w:rsidRDefault="00EA4496" w:rsidP="0058655A">
      <w:pPr>
        <w:pStyle w:val="CIn-BodyHeading"/>
        <w:tabs>
          <w:tab w:val="left" w:pos="1134"/>
        </w:tabs>
      </w:pPr>
      <w:r w:rsidRPr="009779AB">
        <w:t xml:space="preserve">Fast-track batteries </w:t>
      </w:r>
      <w:r w:rsidR="0058655A" w:rsidRPr="009779AB">
        <w:t>over community involvement</w:t>
      </w:r>
    </w:p>
    <w:p w14:paraId="0A8C414B" w14:textId="6FDCC5A8" w:rsidR="0058655A" w:rsidRPr="009779AB" w:rsidRDefault="000D1D75" w:rsidP="004A2AB9">
      <w:pPr>
        <w:pStyle w:val="CBody"/>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Almost half the </w:t>
      </w:r>
      <w:r w:rsidR="00F82CFA" w:rsidRPr="009779AB">
        <w:rPr>
          <w:rStyle w:val="BoldCtrlShiftAltB"/>
          <w:rFonts w:asciiTheme="minorHAnsi" w:eastAsia="Calibri" w:hAnsiTheme="minorHAnsi" w:cstheme="minorHAnsi"/>
        </w:rPr>
        <w:t xml:space="preserve">participants (49%) </w:t>
      </w:r>
      <w:r w:rsidR="004A2AB9" w:rsidRPr="009779AB">
        <w:rPr>
          <w:rStyle w:val="BoldCtrlShiftAltB"/>
          <w:rFonts w:asciiTheme="minorHAnsi" w:eastAsia="Calibri" w:hAnsiTheme="minorHAnsi" w:cstheme="minorHAnsi"/>
        </w:rPr>
        <w:t>support</w:t>
      </w:r>
      <w:r w:rsidR="00F82CFA" w:rsidRPr="009779AB">
        <w:rPr>
          <w:rStyle w:val="BoldCtrlShiftAltB"/>
          <w:rFonts w:asciiTheme="minorHAnsi" w:eastAsia="Calibri" w:hAnsiTheme="minorHAnsi" w:cstheme="minorHAnsi"/>
        </w:rPr>
        <w:t xml:space="preserve"> fast-tracking </w:t>
      </w:r>
      <w:r w:rsidR="00F24904" w:rsidRPr="009779AB">
        <w:rPr>
          <w:rStyle w:val="BoldCtrlShiftAltB"/>
          <w:rFonts w:asciiTheme="minorHAnsi" w:eastAsia="Calibri" w:hAnsiTheme="minorHAnsi" w:cstheme="minorHAnsi"/>
        </w:rPr>
        <w:t>many</w:t>
      </w:r>
      <w:r w:rsidR="004A2AB9" w:rsidRPr="009779AB">
        <w:rPr>
          <w:rStyle w:val="BoldCtrlShiftAltB"/>
          <w:rFonts w:asciiTheme="minorHAnsi" w:eastAsia="Calibri" w:hAnsiTheme="minorHAnsi" w:cstheme="minorHAnsi"/>
        </w:rPr>
        <w:t xml:space="preserve"> batteries to reduce emissions quickly.</w:t>
      </w:r>
      <w:r w:rsidR="00A42D28" w:rsidRPr="009779AB">
        <w:rPr>
          <w:rStyle w:val="BoldCtrlShiftAltB"/>
          <w:rFonts w:asciiTheme="minorHAnsi" w:eastAsia="Calibri" w:hAnsiTheme="minorHAnsi" w:cstheme="minorHAnsi"/>
        </w:rPr>
        <w:t xml:space="preserve"> While 28% prefer having a batter</w:t>
      </w:r>
      <w:r w:rsidR="00F24904" w:rsidRPr="009779AB">
        <w:rPr>
          <w:rStyle w:val="BoldCtrlShiftAltB"/>
          <w:rFonts w:asciiTheme="minorHAnsi" w:eastAsia="Calibri" w:hAnsiTheme="minorHAnsi" w:cstheme="minorHAnsi"/>
        </w:rPr>
        <w:t>y</w:t>
      </w:r>
      <w:r w:rsidR="00A42D28" w:rsidRPr="009779AB">
        <w:rPr>
          <w:rStyle w:val="BoldCtrlShiftAltB"/>
          <w:rFonts w:asciiTheme="minorHAnsi" w:eastAsia="Calibri" w:hAnsiTheme="minorHAnsi" w:cstheme="minorHAnsi"/>
        </w:rPr>
        <w:t xml:space="preserve"> that involves the community closely</w:t>
      </w:r>
      <w:r w:rsidR="00F24904" w:rsidRPr="009779AB">
        <w:rPr>
          <w:rStyle w:val="BoldCtrlShiftAltB"/>
          <w:rFonts w:asciiTheme="minorHAnsi" w:eastAsia="Calibri" w:hAnsiTheme="minorHAnsi" w:cstheme="minorHAnsi"/>
        </w:rPr>
        <w:t>,</w:t>
      </w:r>
      <w:r w:rsidR="00A42D28" w:rsidRPr="009779AB">
        <w:rPr>
          <w:rStyle w:val="BoldCtrlShiftAltB"/>
          <w:rFonts w:asciiTheme="minorHAnsi" w:eastAsia="Calibri" w:hAnsiTheme="minorHAnsi" w:cstheme="minorHAnsi"/>
        </w:rPr>
        <w:t xml:space="preserve"> and 23% sit somewhere between these two options. </w:t>
      </w:r>
    </w:p>
    <w:p w14:paraId="5785DD29" w14:textId="5DA381F5" w:rsidR="00EB674F" w:rsidRPr="009779AB" w:rsidRDefault="00E23066" w:rsidP="00A42D28">
      <w:pPr>
        <w:pStyle w:val="CIn-BodyHeading"/>
        <w:tabs>
          <w:tab w:val="left" w:pos="1134"/>
        </w:tabs>
      </w:pPr>
      <w:r w:rsidRPr="009779AB">
        <w:t>CONCERNS ABOUT WHO REALLY BENEFITS</w:t>
      </w:r>
    </w:p>
    <w:p w14:paraId="37FF50AA" w14:textId="55D7BDE3" w:rsidR="006C65D3" w:rsidRPr="009779AB" w:rsidRDefault="006C65D3" w:rsidP="007C67B8">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A key concern </w:t>
      </w:r>
      <w:r w:rsidR="008A0A75" w:rsidRPr="009779AB">
        <w:rPr>
          <w:rStyle w:val="BoldCtrlShiftAltB"/>
          <w:rFonts w:asciiTheme="minorHAnsi" w:eastAsia="Calibri" w:hAnsiTheme="minorHAnsi" w:cstheme="minorHAnsi"/>
        </w:rPr>
        <w:t>was</w:t>
      </w:r>
      <w:r w:rsidRPr="009779AB">
        <w:rPr>
          <w:rStyle w:val="BoldCtrlShiftAltB"/>
          <w:rFonts w:asciiTheme="minorHAnsi" w:eastAsia="Calibri" w:hAnsiTheme="minorHAnsi" w:cstheme="minorHAnsi"/>
        </w:rPr>
        <w:t xml:space="preserve"> who financially benefits from a neighbour</w:t>
      </w:r>
      <w:r w:rsidR="004E5F5D" w:rsidRPr="009779AB">
        <w:rPr>
          <w:rStyle w:val="BoldCtrlShiftAltB"/>
          <w:rFonts w:asciiTheme="minorHAnsi" w:eastAsia="Calibri" w:hAnsiTheme="minorHAnsi" w:cstheme="minorHAnsi"/>
        </w:rPr>
        <w:t>h</w:t>
      </w:r>
      <w:r w:rsidRPr="009779AB">
        <w:rPr>
          <w:rStyle w:val="BoldCtrlShiftAltB"/>
          <w:rFonts w:asciiTheme="minorHAnsi" w:eastAsia="Calibri" w:hAnsiTheme="minorHAnsi" w:cstheme="minorHAnsi"/>
        </w:rPr>
        <w:t xml:space="preserve">ood battery project. Participants want the focus to be on creating direct financial benefits to local communities, particularly </w:t>
      </w:r>
      <w:r w:rsidR="00E23066" w:rsidRPr="009779AB">
        <w:rPr>
          <w:rStyle w:val="BoldCtrlShiftAltB"/>
          <w:rFonts w:asciiTheme="minorHAnsi" w:eastAsia="Calibri" w:hAnsiTheme="minorHAnsi" w:cstheme="minorHAnsi"/>
        </w:rPr>
        <w:t>lower</w:t>
      </w:r>
      <w:r w:rsidR="00014375" w:rsidRPr="009779AB">
        <w:rPr>
          <w:rStyle w:val="BoldCtrlShiftAltB"/>
          <w:rFonts w:asciiTheme="minorHAnsi" w:eastAsia="Calibri" w:hAnsiTheme="minorHAnsi" w:cstheme="minorHAnsi"/>
        </w:rPr>
        <w:t xml:space="preserve"> </w:t>
      </w:r>
      <w:r w:rsidR="00E23066" w:rsidRPr="009779AB">
        <w:rPr>
          <w:rStyle w:val="BoldCtrlShiftAltB"/>
          <w:rFonts w:asciiTheme="minorHAnsi" w:eastAsia="Calibri" w:hAnsiTheme="minorHAnsi" w:cstheme="minorHAnsi"/>
        </w:rPr>
        <w:t>socio</w:t>
      </w:r>
      <w:r w:rsidR="00014375" w:rsidRPr="009779AB">
        <w:rPr>
          <w:rStyle w:val="BoldCtrlShiftAltB"/>
          <w:rFonts w:asciiTheme="minorHAnsi" w:eastAsia="Calibri" w:hAnsiTheme="minorHAnsi" w:cstheme="minorHAnsi"/>
        </w:rPr>
        <w:t>-</w:t>
      </w:r>
      <w:r w:rsidR="00E23066" w:rsidRPr="009779AB">
        <w:rPr>
          <w:rStyle w:val="BoldCtrlShiftAltB"/>
          <w:rFonts w:asciiTheme="minorHAnsi" w:eastAsia="Calibri" w:hAnsiTheme="minorHAnsi" w:cstheme="minorHAnsi"/>
        </w:rPr>
        <w:t xml:space="preserve">economic community members, over energy companies. </w:t>
      </w:r>
    </w:p>
    <w:p w14:paraId="6438FC21" w14:textId="77777777" w:rsidR="00E660F5" w:rsidRPr="009779AB" w:rsidRDefault="00E660F5" w:rsidP="007C67B8">
      <w:pPr>
        <w:rPr>
          <w:rStyle w:val="BoldCtrlShiftAltB"/>
          <w:rFonts w:asciiTheme="minorHAnsi" w:eastAsia="Calibri" w:hAnsiTheme="minorHAnsi" w:cstheme="minorHAnsi"/>
        </w:rPr>
      </w:pPr>
    </w:p>
    <w:p w14:paraId="40DE13E4" w14:textId="173E010D" w:rsidR="00801530" w:rsidRPr="009779AB" w:rsidRDefault="00801530" w:rsidP="00A42D28">
      <w:pPr>
        <w:pStyle w:val="Heading2"/>
      </w:pPr>
      <w:bookmarkStart w:id="37" w:name="_Toc148693266"/>
      <w:r w:rsidRPr="009779AB">
        <w:t>City of Yarra</w:t>
      </w:r>
      <w:bookmarkEnd w:id="37"/>
    </w:p>
    <w:p w14:paraId="1D74A95D" w14:textId="77777777" w:rsidR="004D74E1" w:rsidRPr="009779AB" w:rsidRDefault="004D74E1" w:rsidP="004D74E1">
      <w:pPr>
        <w:pStyle w:val="CIn-BodyHeading"/>
        <w:tabs>
          <w:tab w:val="left" w:pos="1134"/>
        </w:tabs>
      </w:pPr>
      <w:r w:rsidRPr="009779AB">
        <w:t>Strong community support</w:t>
      </w:r>
    </w:p>
    <w:p w14:paraId="508C991B" w14:textId="10E04EE1" w:rsidR="00187E30" w:rsidRPr="009779AB" w:rsidRDefault="00F24904" w:rsidP="00187E30">
      <w:pPr>
        <w:ind w:right="-1"/>
      </w:pPr>
      <w:r w:rsidRPr="009779AB">
        <w:t>City of Yarra</w:t>
      </w:r>
      <w:r w:rsidR="004D74E1" w:rsidRPr="009779AB">
        <w:t xml:space="preserve"> </w:t>
      </w:r>
      <w:r w:rsidR="001B4B8B" w:rsidRPr="009779AB">
        <w:t>participants expressed high</w:t>
      </w:r>
      <w:r w:rsidRPr="009779AB">
        <w:t xml:space="preserve"> l</w:t>
      </w:r>
      <w:r w:rsidR="001B4B8B" w:rsidRPr="009779AB">
        <w:t>evels of community support (9</w:t>
      </w:r>
      <w:r w:rsidR="0066594F" w:rsidRPr="009779AB">
        <w:t>1</w:t>
      </w:r>
      <w:r w:rsidR="001B4B8B" w:rsidRPr="009779AB">
        <w:t>%) for the proposed neighbourhood battery projects.</w:t>
      </w:r>
      <w:r w:rsidRPr="009779AB">
        <w:t xml:space="preserve"> The key reasons for this support included the focus on reducing emissions and reliance on fossil fuel generation and increasing access to solar energy for those who can’t access or store solar energy.  </w:t>
      </w:r>
    </w:p>
    <w:p w14:paraId="174BFDF3" w14:textId="77777777" w:rsidR="00F24904" w:rsidRPr="009779AB" w:rsidRDefault="00F24904" w:rsidP="00F24904">
      <w:pPr>
        <w:pStyle w:val="CIn-BodyHeading"/>
        <w:tabs>
          <w:tab w:val="left" w:pos="1134"/>
        </w:tabs>
      </w:pPr>
      <w:r w:rsidRPr="009779AB">
        <w:t>Solar sponge Is the preferred model</w:t>
      </w:r>
    </w:p>
    <w:p w14:paraId="595A09F9" w14:textId="002FD101" w:rsidR="00F24904" w:rsidRPr="009779AB" w:rsidRDefault="00F24904" w:rsidP="00F24904">
      <w:r w:rsidRPr="009779AB">
        <w:t>60% of participants noted the solar sponge model as the preferred model. Participants prefer how this model focuses on increasing the amount of renewable energy available</w:t>
      </w:r>
      <w:r w:rsidR="004E5F5D" w:rsidRPr="009779AB">
        <w:t xml:space="preserve"> in the grid</w:t>
      </w:r>
      <w:r w:rsidRPr="009779AB">
        <w:t xml:space="preserve">, reducing solar energy wastage and emissions. </w:t>
      </w:r>
    </w:p>
    <w:p w14:paraId="45470F2A" w14:textId="77777777" w:rsidR="00147A08" w:rsidRPr="009779AB" w:rsidRDefault="00147A08">
      <w:pPr>
        <w:rPr>
          <w:rFonts w:ascii="Arial" w:hAnsi="Arial"/>
          <w:b/>
          <w:caps/>
          <w:spacing w:val="10"/>
          <w:sz w:val="18"/>
          <w:szCs w:val="18"/>
          <w:lang w:eastAsia="en-AU"/>
        </w:rPr>
      </w:pPr>
      <w:r w:rsidRPr="009779AB">
        <w:br w:type="page"/>
      </w:r>
    </w:p>
    <w:p w14:paraId="103CCD0E" w14:textId="46625441" w:rsidR="00F24904" w:rsidRPr="009779AB" w:rsidRDefault="00F24904" w:rsidP="00F24904">
      <w:pPr>
        <w:pStyle w:val="CIn-BodyHeading"/>
        <w:tabs>
          <w:tab w:val="left" w:pos="1134"/>
        </w:tabs>
      </w:pPr>
      <w:r w:rsidRPr="009779AB">
        <w:lastRenderedPageBreak/>
        <w:t>Strong support for EV charging and supporting vulnerable community members to access renewable energy</w:t>
      </w:r>
    </w:p>
    <w:p w14:paraId="54D22E20" w14:textId="0E84E6A0" w:rsidR="00F24904" w:rsidRPr="009779AB" w:rsidRDefault="00F24904" w:rsidP="00491A9E">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Over 40% of participants support having publicly accessible electric vehicle charging points as part of future neighbourhood battery projects, followed by a dedicated renewable energy electricity plan linked to neighbourhood battery revenues, which anyone can sign up for. Other benefits participants identified included supporting vulnerable community members to access affordable renewable energy and community education opportunities. </w:t>
      </w:r>
    </w:p>
    <w:p w14:paraId="318B8378" w14:textId="040F9919" w:rsidR="00F24904" w:rsidRPr="009779AB" w:rsidRDefault="00F24904" w:rsidP="008B6259">
      <w:r w:rsidRPr="009779AB">
        <w:rPr>
          <w:rStyle w:val="BoldCtrlShiftAltB"/>
          <w:rFonts w:asciiTheme="minorHAnsi" w:eastAsia="Calibri" w:hAnsiTheme="minorHAnsi" w:cstheme="minorHAnsi"/>
          <w:b/>
          <w:bCs/>
          <w:noProof/>
          <w:lang w:eastAsia="en-AU"/>
        </w:rPr>
        <w:drawing>
          <wp:anchor distT="0" distB="0" distL="114300" distR="114300" simplePos="0" relativeHeight="251658292" behindDoc="0" locked="0" layoutInCell="1" allowOverlap="1" wp14:anchorId="078A5A21" wp14:editId="3E7417A1">
            <wp:simplePos x="0" y="0"/>
            <wp:positionH relativeFrom="column">
              <wp:posOffset>4111456</wp:posOffset>
            </wp:positionH>
            <wp:positionV relativeFrom="paragraph">
              <wp:posOffset>75620</wp:posOffset>
            </wp:positionV>
            <wp:extent cx="2574290" cy="1861820"/>
            <wp:effectExtent l="0" t="0" r="0" b="5080"/>
            <wp:wrapSquare wrapText="bothSides"/>
            <wp:docPr id="1203491127" name="Picture 120349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74290" cy="1861820"/>
                    </a:xfrm>
                    <a:prstGeom prst="rect">
                      <a:avLst/>
                    </a:prstGeom>
                    <a:noFill/>
                  </pic:spPr>
                </pic:pic>
              </a:graphicData>
            </a:graphic>
            <wp14:sizeRelH relativeFrom="margin">
              <wp14:pctWidth>0</wp14:pctWidth>
            </wp14:sizeRelH>
            <wp14:sizeRelV relativeFrom="margin">
              <wp14:pctHeight>0</wp14:pctHeight>
            </wp14:sizeRelV>
          </wp:anchor>
        </w:drawing>
      </w:r>
      <w:r w:rsidRPr="009779AB">
        <w:t>Fast-track batteries over community involvement</w:t>
      </w:r>
    </w:p>
    <w:p w14:paraId="503F5AD3" w14:textId="2FBC4ACF" w:rsidR="00F24904" w:rsidRPr="009779AB" w:rsidRDefault="00F24904" w:rsidP="00F24904">
      <w:pPr>
        <w:pStyle w:val="CBody"/>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Most participants (60%) support fast-tracking many batteries to reduce emissions quickly. In contrast, 35% prefer having a batter</w:t>
      </w:r>
      <w:r w:rsidR="000D1D75" w:rsidRPr="009779AB">
        <w:rPr>
          <w:rStyle w:val="BoldCtrlShiftAltB"/>
          <w:rFonts w:asciiTheme="minorHAnsi" w:eastAsia="Calibri" w:hAnsiTheme="minorHAnsi" w:cstheme="minorHAnsi"/>
        </w:rPr>
        <w:t>y</w:t>
      </w:r>
      <w:r w:rsidRPr="009779AB">
        <w:rPr>
          <w:rStyle w:val="BoldCtrlShiftAltB"/>
          <w:rFonts w:asciiTheme="minorHAnsi" w:eastAsia="Calibri" w:hAnsiTheme="minorHAnsi" w:cstheme="minorHAnsi"/>
        </w:rPr>
        <w:t xml:space="preserve"> that involves the community closely.</w:t>
      </w:r>
    </w:p>
    <w:p w14:paraId="64A71805" w14:textId="4841BC35" w:rsidR="00491A9E" w:rsidRPr="009779AB" w:rsidRDefault="00F24904" w:rsidP="00F24904">
      <w:pPr>
        <w:pStyle w:val="CIn-BodyHeading"/>
        <w:tabs>
          <w:tab w:val="left" w:pos="1134"/>
        </w:tabs>
      </w:pPr>
      <w:r w:rsidRPr="009779AB">
        <w:t>Concerns about the financial aspects</w:t>
      </w:r>
    </w:p>
    <w:p w14:paraId="4CFF2F68" w14:textId="715955EA" w:rsidR="00F24904" w:rsidRPr="009779AB" w:rsidRDefault="00F24904" w:rsidP="00491A9E">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Participants are concerned about the financial aspects of any future projects</w:t>
      </w:r>
      <w:r w:rsidR="00B61229" w:rsidRPr="009779AB">
        <w:rPr>
          <w:rStyle w:val="BoldCtrlShiftAltB"/>
          <w:rFonts w:asciiTheme="minorHAnsi" w:eastAsia="Calibri" w:hAnsiTheme="minorHAnsi" w:cstheme="minorHAnsi"/>
        </w:rPr>
        <w:t>,</w:t>
      </w:r>
      <w:r w:rsidRPr="009779AB">
        <w:rPr>
          <w:rStyle w:val="BoldCtrlShiftAltB"/>
          <w:rFonts w:asciiTheme="minorHAnsi" w:eastAsia="Calibri" w:hAnsiTheme="minorHAnsi" w:cstheme="minorHAnsi"/>
        </w:rPr>
        <w:t xml:space="preserve"> including how the ongoing maintenance is funded, cost to ratepayers and questions around who really financially benefits from these projects. Participants don’t want power companies to benefit over communities. Participants also raised health and safety concerns and the environmental impacts of producing and disposing of the batteries. </w:t>
      </w:r>
    </w:p>
    <w:p w14:paraId="0E229E0B" w14:textId="421004A0" w:rsidR="00F24904" w:rsidRPr="009779AB" w:rsidRDefault="00F24904">
      <w:pPr>
        <w:rPr>
          <w:rStyle w:val="BoldCtrlShiftAltB"/>
          <w:rFonts w:asciiTheme="minorHAnsi" w:eastAsia="Calibri" w:hAnsiTheme="minorHAnsi" w:cstheme="minorHAnsi"/>
          <w:color w:val="000000" w:themeColor="text1"/>
        </w:rPr>
      </w:pPr>
    </w:p>
    <w:p w14:paraId="65E03A5F" w14:textId="262B2FF3" w:rsidR="00801530" w:rsidRPr="009779AB" w:rsidRDefault="00801530" w:rsidP="00C163F3">
      <w:pPr>
        <w:pStyle w:val="Heading2"/>
      </w:pPr>
      <w:bookmarkStart w:id="38" w:name="_Toc148693267"/>
      <w:r w:rsidRPr="009779AB">
        <w:t>City of Port Phillip</w:t>
      </w:r>
      <w:bookmarkEnd w:id="38"/>
    </w:p>
    <w:p w14:paraId="253CA02F" w14:textId="5ABA4D4E" w:rsidR="00F24904" w:rsidRPr="009779AB" w:rsidRDefault="00F24904" w:rsidP="00F24904">
      <w:pPr>
        <w:pStyle w:val="CIn-BodyHeading"/>
        <w:tabs>
          <w:tab w:val="left" w:pos="1134"/>
        </w:tabs>
      </w:pPr>
      <w:r w:rsidRPr="009779AB">
        <w:t>Strong community support</w:t>
      </w:r>
    </w:p>
    <w:p w14:paraId="26477763" w14:textId="77A60506" w:rsidR="00F24904" w:rsidRPr="009779AB" w:rsidRDefault="00F24904" w:rsidP="00F24904">
      <w:pPr>
        <w:ind w:right="-1"/>
      </w:pPr>
      <w:r w:rsidRPr="009779AB">
        <w:t xml:space="preserve">City of Port Phillip participants expressed high levels of community support (72%) for the proposed neighbourhood battery projects. The key reasons for this support included enabling solar energy sharing, particularly with those who can’t access solar energy. Reducing emissions was also a common reason for support. </w:t>
      </w:r>
    </w:p>
    <w:p w14:paraId="52AC2C2C" w14:textId="0AA57634" w:rsidR="00F24904" w:rsidRPr="009779AB" w:rsidRDefault="00F24904" w:rsidP="00F24904">
      <w:pPr>
        <w:pStyle w:val="CIn-BodyHeading"/>
        <w:tabs>
          <w:tab w:val="left" w:pos="1134"/>
        </w:tabs>
      </w:pPr>
      <w:r w:rsidRPr="009779AB">
        <w:t>Solar sponge Is the preferred model</w:t>
      </w:r>
    </w:p>
    <w:p w14:paraId="173E5AC1" w14:textId="4887A0E0" w:rsidR="00F24904" w:rsidRPr="009779AB" w:rsidRDefault="00F24904" w:rsidP="00F24904">
      <w:r w:rsidRPr="009779AB">
        <w:t>45% of participants note</w:t>
      </w:r>
      <w:r w:rsidR="00014375" w:rsidRPr="009779AB">
        <w:t>d</w:t>
      </w:r>
      <w:r w:rsidRPr="009779AB">
        <w:t xml:space="preserve"> the solar sponge model as the preferred model. Participants like how it prioritises emissions reduction, increases the amount of renewable energy available by pooling resources and focuses on environmental and community benefits over financial ones. </w:t>
      </w:r>
    </w:p>
    <w:p w14:paraId="2E3CC095" w14:textId="1EBBE4E0" w:rsidR="00F24904" w:rsidRPr="009779AB" w:rsidRDefault="00F24904" w:rsidP="00F24904">
      <w:pPr>
        <w:pStyle w:val="CIn-BodyHeading"/>
        <w:tabs>
          <w:tab w:val="left" w:pos="1134"/>
        </w:tabs>
      </w:pPr>
      <w:r w:rsidRPr="009779AB">
        <w:t>Strong support for EV charging and models that support apartments</w:t>
      </w:r>
    </w:p>
    <w:p w14:paraId="792FAF37" w14:textId="10283185" w:rsidR="00F24904" w:rsidRPr="009779AB" w:rsidRDefault="00F24904" w:rsidP="00F24904">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50% of participants support </w:t>
      </w:r>
      <w:r w:rsidR="0083382E" w:rsidRPr="009779AB">
        <w:rPr>
          <w:rStyle w:val="BoldCtrlShiftAltB"/>
          <w:rFonts w:asciiTheme="minorHAnsi" w:eastAsia="Calibri" w:hAnsiTheme="minorHAnsi" w:cstheme="minorHAnsi"/>
        </w:rPr>
        <w:t>public</w:t>
      </w:r>
      <w:r w:rsidRPr="009779AB">
        <w:rPr>
          <w:rStyle w:val="BoldCtrlShiftAltB"/>
          <w:rFonts w:asciiTheme="minorHAnsi" w:eastAsia="Calibri" w:hAnsiTheme="minorHAnsi" w:cstheme="minorHAnsi"/>
        </w:rPr>
        <w:t xml:space="preserve">ly accessible electric vehicle charging points as part of future neighbourhood battery projects. Participants also want options or models that create solutions for apartment buildings and for Council to make it easier for residents to install solar panels. </w:t>
      </w:r>
    </w:p>
    <w:p w14:paraId="208E665D" w14:textId="5CF0B132" w:rsidR="00F24904" w:rsidRPr="009779AB" w:rsidRDefault="006E5451" w:rsidP="00F24904">
      <w:pPr>
        <w:pStyle w:val="CIn-BodyHeading"/>
        <w:tabs>
          <w:tab w:val="left" w:pos="1134"/>
        </w:tabs>
      </w:pPr>
      <w:r w:rsidRPr="009779AB">
        <w:rPr>
          <w:noProof/>
        </w:rPr>
        <w:drawing>
          <wp:anchor distT="0" distB="0" distL="114300" distR="114300" simplePos="0" relativeHeight="251658295" behindDoc="0" locked="0" layoutInCell="1" allowOverlap="1" wp14:anchorId="071464E9" wp14:editId="5D85B01F">
            <wp:simplePos x="0" y="0"/>
            <wp:positionH relativeFrom="column">
              <wp:posOffset>4110789</wp:posOffset>
            </wp:positionH>
            <wp:positionV relativeFrom="paragraph">
              <wp:posOffset>192317</wp:posOffset>
            </wp:positionV>
            <wp:extent cx="2611120" cy="1907540"/>
            <wp:effectExtent l="0" t="0" r="0" b="0"/>
            <wp:wrapSquare wrapText="bothSides"/>
            <wp:docPr id="616014758" name="Picture 616014758" descr="A pie chart with numbers and a few parts of the same col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014758" name="Picture 49" descr="A pie chart with numbers and a few parts of the same color&#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11120" cy="1907540"/>
                    </a:xfrm>
                    <a:prstGeom prst="rect">
                      <a:avLst/>
                    </a:prstGeom>
                    <a:noFill/>
                  </pic:spPr>
                </pic:pic>
              </a:graphicData>
            </a:graphic>
            <wp14:sizeRelH relativeFrom="margin">
              <wp14:pctWidth>0</wp14:pctWidth>
            </wp14:sizeRelH>
            <wp14:sizeRelV relativeFrom="margin">
              <wp14:pctHeight>0</wp14:pctHeight>
            </wp14:sizeRelV>
          </wp:anchor>
        </w:drawing>
      </w:r>
      <w:r w:rsidR="00F24904" w:rsidRPr="009779AB">
        <w:t>Fast-track batteries over community involvement</w:t>
      </w:r>
    </w:p>
    <w:p w14:paraId="11F9C4AC" w14:textId="3F79518A" w:rsidR="00F24904" w:rsidRPr="009779AB" w:rsidRDefault="00F24904" w:rsidP="00F24904">
      <w:pPr>
        <w:pStyle w:val="CBody"/>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Most participants (61%) support fast-tracking many batteries to reduce emissions quickly. In contrast, </w:t>
      </w:r>
      <w:r w:rsidR="00A02C78" w:rsidRPr="009779AB">
        <w:rPr>
          <w:rStyle w:val="BoldCtrlShiftAltB"/>
          <w:rFonts w:asciiTheme="minorHAnsi" w:eastAsia="Calibri" w:hAnsiTheme="minorHAnsi" w:cstheme="minorHAnsi"/>
        </w:rPr>
        <w:t>29</w:t>
      </w:r>
      <w:r w:rsidRPr="009779AB">
        <w:rPr>
          <w:rStyle w:val="BoldCtrlShiftAltB"/>
          <w:rFonts w:asciiTheme="minorHAnsi" w:eastAsia="Calibri" w:hAnsiTheme="minorHAnsi" w:cstheme="minorHAnsi"/>
        </w:rPr>
        <w:t>% prefer having a batter</w:t>
      </w:r>
      <w:r w:rsidR="000D1D75" w:rsidRPr="009779AB">
        <w:rPr>
          <w:rStyle w:val="BoldCtrlShiftAltB"/>
          <w:rFonts w:asciiTheme="minorHAnsi" w:eastAsia="Calibri" w:hAnsiTheme="minorHAnsi" w:cstheme="minorHAnsi"/>
        </w:rPr>
        <w:t>y</w:t>
      </w:r>
      <w:r w:rsidRPr="009779AB">
        <w:rPr>
          <w:rStyle w:val="BoldCtrlShiftAltB"/>
          <w:rFonts w:asciiTheme="minorHAnsi" w:eastAsia="Calibri" w:hAnsiTheme="minorHAnsi" w:cstheme="minorHAnsi"/>
        </w:rPr>
        <w:t xml:space="preserve"> that involves the community closely.</w:t>
      </w:r>
    </w:p>
    <w:p w14:paraId="591BFAE8" w14:textId="31C7A831" w:rsidR="00F24904" w:rsidRPr="009779AB" w:rsidRDefault="00F24904" w:rsidP="00F24904">
      <w:pPr>
        <w:pStyle w:val="CIn-BodyHeading"/>
        <w:tabs>
          <w:tab w:val="left" w:pos="1134"/>
        </w:tabs>
      </w:pPr>
      <w:r w:rsidRPr="009779AB">
        <w:t>Concerns about the business model and who benefits</w:t>
      </w:r>
    </w:p>
    <w:p w14:paraId="09C3D1D6" w14:textId="32448DF1" w:rsidR="00F24904" w:rsidRPr="009779AB" w:rsidRDefault="00F24904" w:rsidP="00F24904">
      <w:pPr>
        <w:rPr>
          <w:rStyle w:val="BoldCtrlShiftAltB"/>
          <w:rFonts w:asciiTheme="minorHAnsi" w:eastAsia="Calibri" w:hAnsiTheme="minorHAnsi" w:cstheme="minorHAnsi"/>
        </w:rPr>
      </w:pPr>
      <w:r w:rsidRPr="009779AB">
        <w:rPr>
          <w:rStyle w:val="BoldCtrlShiftAltB"/>
          <w:rFonts w:asciiTheme="minorHAnsi" w:eastAsia="Calibri" w:hAnsiTheme="minorHAnsi" w:cstheme="minorHAnsi"/>
        </w:rPr>
        <w:t xml:space="preserve">Participants are concerned about the lack of detail regarding the business model and the potential benefits. </w:t>
      </w:r>
      <w:r w:rsidR="007B0F34" w:rsidRPr="009779AB">
        <w:rPr>
          <w:rStyle w:val="BoldCtrlShiftAltB"/>
          <w:rFonts w:asciiTheme="minorHAnsi" w:eastAsia="Calibri" w:hAnsiTheme="minorHAnsi" w:cstheme="minorHAnsi"/>
        </w:rPr>
        <w:t>The c</w:t>
      </w:r>
      <w:r w:rsidRPr="009779AB">
        <w:rPr>
          <w:rStyle w:val="BoldCtrlShiftAltB"/>
          <w:rFonts w:asciiTheme="minorHAnsi" w:eastAsia="Calibri" w:hAnsiTheme="minorHAnsi" w:cstheme="minorHAnsi"/>
        </w:rPr>
        <w:t>oncern is that electricity companies will benefit over the community. Safety is also a concern</w:t>
      </w:r>
      <w:r w:rsidR="0034175E">
        <w:rPr>
          <w:rStyle w:val="BoldCtrlShiftAltB"/>
          <w:rFonts w:asciiTheme="minorHAnsi" w:eastAsia="Calibri" w:hAnsiTheme="minorHAnsi" w:cstheme="minorHAnsi"/>
        </w:rPr>
        <w:t>,</w:t>
      </w:r>
      <w:r w:rsidRPr="009779AB">
        <w:rPr>
          <w:rStyle w:val="BoldCtrlShiftAltB"/>
          <w:rFonts w:asciiTheme="minorHAnsi" w:eastAsia="Calibri" w:hAnsiTheme="minorHAnsi" w:cstheme="minorHAnsi"/>
        </w:rPr>
        <w:t xml:space="preserve"> </w:t>
      </w:r>
      <w:r w:rsidR="004E5F5D" w:rsidRPr="009779AB">
        <w:rPr>
          <w:rStyle w:val="BoldCtrlShiftAltB"/>
          <w:rFonts w:asciiTheme="minorHAnsi" w:eastAsia="Calibri" w:hAnsiTheme="minorHAnsi" w:cstheme="minorHAnsi"/>
        </w:rPr>
        <w:t xml:space="preserve">as well as </w:t>
      </w:r>
      <w:r w:rsidRPr="009779AB">
        <w:rPr>
          <w:rStyle w:val="BoldCtrlShiftAltB"/>
          <w:rFonts w:asciiTheme="minorHAnsi" w:eastAsia="Calibri" w:hAnsiTheme="minorHAnsi" w:cstheme="minorHAnsi"/>
        </w:rPr>
        <w:t>the adaptability of the models as the community</w:t>
      </w:r>
      <w:r w:rsidR="007B0F34" w:rsidRPr="009779AB">
        <w:rPr>
          <w:rStyle w:val="BoldCtrlShiftAltB"/>
          <w:rFonts w:asciiTheme="minorHAnsi" w:eastAsia="Calibri" w:hAnsiTheme="minorHAnsi" w:cstheme="minorHAnsi"/>
        </w:rPr>
        <w:t xml:space="preserve">’s </w:t>
      </w:r>
      <w:r w:rsidRPr="009779AB">
        <w:rPr>
          <w:rStyle w:val="BoldCtrlShiftAltB"/>
          <w:rFonts w:asciiTheme="minorHAnsi" w:eastAsia="Calibri" w:hAnsiTheme="minorHAnsi" w:cstheme="minorHAnsi"/>
        </w:rPr>
        <w:t xml:space="preserve">needs change. </w:t>
      </w:r>
    </w:p>
    <w:p w14:paraId="19CA9080" w14:textId="7D0AD0F2" w:rsidR="00B74BEC" w:rsidRPr="009779AB" w:rsidRDefault="00B74BEC" w:rsidP="00B74BEC">
      <w:pPr>
        <w:pStyle w:val="AppendixHeading1"/>
      </w:pPr>
      <w:r w:rsidRPr="009779AB">
        <w:lastRenderedPageBreak/>
        <w:t xml:space="preserve"> </w:t>
      </w:r>
      <w:bookmarkStart w:id="39" w:name="_Toc148693268"/>
      <w:r w:rsidRPr="009779AB">
        <w:t>Pop-up schedule</w:t>
      </w:r>
      <w:bookmarkEnd w:id="39"/>
    </w:p>
    <w:p w14:paraId="25AC0E2E" w14:textId="77777777" w:rsidR="00B74BEC" w:rsidRPr="009779AB" w:rsidRDefault="00B74BEC" w:rsidP="00B74BEC"/>
    <w:p w14:paraId="5BAEB299" w14:textId="58999C40" w:rsidR="00B74BEC" w:rsidRPr="009779AB" w:rsidRDefault="009A006D" w:rsidP="00B74BEC">
      <w:r w:rsidRPr="009779AB">
        <w:t>The following pop-ups were held during the phase two engagement period.</w:t>
      </w:r>
    </w:p>
    <w:p w14:paraId="58067491" w14:textId="77777777" w:rsidR="00B74BEC" w:rsidRPr="009779AB" w:rsidRDefault="00B74BEC" w:rsidP="00B74BEC"/>
    <w:p w14:paraId="0AB2C87A" w14:textId="77777777" w:rsidR="00B74BEC" w:rsidRPr="009779AB" w:rsidRDefault="00B74BEC" w:rsidP="00B74BEC">
      <w:pPr>
        <w:pStyle w:val="TableSubheading"/>
      </w:pPr>
      <w:r w:rsidRPr="009779AB">
        <w:t>City of Melbourne</w:t>
      </w:r>
    </w:p>
    <w:p w14:paraId="07C1B615" w14:textId="77777777" w:rsidR="00B74BEC" w:rsidRPr="009779AB" w:rsidRDefault="00B74BEC" w:rsidP="00B74BEC">
      <w:pPr>
        <w:pStyle w:val="ListBulletlvl1"/>
        <w:rPr>
          <w:lang w:eastAsia="en-AU"/>
        </w:rPr>
        <w:sectPr w:rsidR="00B74BEC" w:rsidRPr="009779AB" w:rsidSect="00014375">
          <w:footerReference w:type="default" r:id="rId116"/>
          <w:pgSz w:w="11906" w:h="16838" w:code="9"/>
          <w:pgMar w:top="567" w:right="567" w:bottom="567" w:left="567" w:header="709" w:footer="567" w:gutter="0"/>
          <w:pgNumType w:start="1"/>
          <w:cols w:space="708"/>
          <w:docGrid w:linePitch="360"/>
        </w:sectPr>
      </w:pPr>
    </w:p>
    <w:p w14:paraId="2D72FB3A" w14:textId="77777777" w:rsidR="00B74BEC" w:rsidRPr="009779AB" w:rsidRDefault="00B74BEC" w:rsidP="00B74BEC">
      <w:pPr>
        <w:pStyle w:val="ListBulletlvl1"/>
        <w:rPr>
          <w:lang w:eastAsia="en-AU"/>
        </w:rPr>
      </w:pPr>
      <w:r w:rsidRPr="009779AB">
        <w:rPr>
          <w:b/>
          <w:bCs/>
          <w:lang w:eastAsia="en-AU"/>
        </w:rPr>
        <w:t>Kensington</w:t>
      </w:r>
      <w:r w:rsidRPr="009779AB">
        <w:rPr>
          <w:lang w:eastAsia="en-AU"/>
        </w:rPr>
        <w:br/>
        <w:t>10:30am to 12:30pm </w:t>
      </w:r>
      <w:r w:rsidRPr="009779AB">
        <w:rPr>
          <w:lang w:eastAsia="en-AU"/>
        </w:rPr>
        <w:br/>
        <w:t>Sunday 16 July</w:t>
      </w:r>
      <w:r w:rsidRPr="009779AB">
        <w:rPr>
          <w:lang w:eastAsia="en-AU"/>
        </w:rPr>
        <w:br/>
        <w:t>Kensington Art and Craft Market</w:t>
      </w:r>
    </w:p>
    <w:p w14:paraId="2F1CB15E" w14:textId="77777777" w:rsidR="00B74BEC" w:rsidRPr="009779AB" w:rsidRDefault="00B74BEC" w:rsidP="00B74BEC">
      <w:pPr>
        <w:pStyle w:val="ListBulletlvl1"/>
      </w:pPr>
      <w:r w:rsidRPr="009779AB">
        <w:rPr>
          <w:b/>
          <w:bCs/>
        </w:rPr>
        <w:t xml:space="preserve">North Melbourne </w:t>
      </w:r>
      <w:r w:rsidRPr="009779AB">
        <w:rPr>
          <w:b/>
          <w:bCs/>
        </w:rPr>
        <w:br/>
      </w:r>
      <w:r w:rsidRPr="009779AB">
        <w:t xml:space="preserve">3:30pm to 5:30pm </w:t>
      </w:r>
      <w:r w:rsidRPr="009779AB">
        <w:br/>
        <w:t>Wednesday 19 July</w:t>
      </w:r>
      <w:r w:rsidRPr="009779AB">
        <w:br/>
        <w:t xml:space="preserve">North Melbourne Community Centre </w:t>
      </w:r>
    </w:p>
    <w:p w14:paraId="7ACD400E" w14:textId="77777777" w:rsidR="00B74BEC" w:rsidRPr="009779AB" w:rsidRDefault="00B74BEC" w:rsidP="00B74BEC">
      <w:pPr>
        <w:pStyle w:val="ListBulletlvl1"/>
        <w:rPr>
          <w:lang w:eastAsia="en-AU"/>
        </w:rPr>
      </w:pPr>
      <w:r w:rsidRPr="009779AB">
        <w:rPr>
          <w:b/>
          <w:bCs/>
          <w:lang w:eastAsia="en-AU"/>
        </w:rPr>
        <w:t xml:space="preserve">South Yarra </w:t>
      </w:r>
      <w:r w:rsidRPr="009779AB">
        <w:rPr>
          <w:b/>
          <w:bCs/>
          <w:lang w:eastAsia="en-AU"/>
        </w:rPr>
        <w:br/>
      </w:r>
      <w:r w:rsidRPr="009779AB">
        <w:rPr>
          <w:lang w:eastAsia="en-AU"/>
        </w:rPr>
        <w:t>10:30am to 12:30pm </w:t>
      </w:r>
      <w:r w:rsidRPr="009779AB">
        <w:rPr>
          <w:lang w:eastAsia="en-AU"/>
        </w:rPr>
        <w:br/>
        <w:t>Saturday 22 July</w:t>
      </w:r>
      <w:r w:rsidRPr="009779AB">
        <w:rPr>
          <w:lang w:eastAsia="en-AU"/>
        </w:rPr>
        <w:br/>
        <w:t>Fawkner Park Senior Centre/Tennis Club </w:t>
      </w:r>
      <w:r w:rsidRPr="009779AB">
        <w:rPr>
          <w:lang w:eastAsia="en-AU"/>
        </w:rPr>
        <w:br/>
      </w:r>
    </w:p>
    <w:p w14:paraId="2F1F6248" w14:textId="77777777" w:rsidR="00B74BEC" w:rsidRPr="009779AB" w:rsidRDefault="00B74BEC" w:rsidP="00B74BEC">
      <w:pPr>
        <w:pStyle w:val="ListBulletlvl1"/>
        <w:rPr>
          <w:lang w:eastAsia="en-AU"/>
        </w:rPr>
      </w:pPr>
      <w:r w:rsidRPr="009779AB">
        <w:rPr>
          <w:b/>
          <w:bCs/>
          <w:lang w:eastAsia="en-AU"/>
        </w:rPr>
        <w:t xml:space="preserve">Carlton/ Fitzroy </w:t>
      </w:r>
      <w:r w:rsidRPr="009779AB">
        <w:rPr>
          <w:i/>
          <w:iCs/>
          <w:lang w:eastAsia="en-AU"/>
        </w:rPr>
        <w:t>(shared with City of Yarra)</w:t>
      </w:r>
      <w:r w:rsidRPr="009779AB">
        <w:rPr>
          <w:b/>
          <w:bCs/>
          <w:lang w:eastAsia="en-AU"/>
        </w:rPr>
        <w:br/>
      </w:r>
      <w:r w:rsidRPr="009779AB">
        <w:rPr>
          <w:lang w:eastAsia="en-AU"/>
        </w:rPr>
        <w:t>11am to 2pm</w:t>
      </w:r>
      <w:r w:rsidRPr="009779AB">
        <w:rPr>
          <w:lang w:eastAsia="en-AU"/>
        </w:rPr>
        <w:br/>
        <w:t xml:space="preserve">Friday 28 July </w:t>
      </w:r>
      <w:r w:rsidRPr="009779AB">
        <w:rPr>
          <w:lang w:eastAsia="en-AU"/>
        </w:rPr>
        <w:br/>
        <w:t>Kathleen Syme Library </w:t>
      </w:r>
    </w:p>
    <w:p w14:paraId="620A2E1C" w14:textId="77777777" w:rsidR="00B74BEC" w:rsidRPr="009779AB" w:rsidRDefault="00B74BEC" w:rsidP="00B74BEC">
      <w:pPr>
        <w:pStyle w:val="ListBulletlvl1"/>
        <w:rPr>
          <w:lang w:eastAsia="en-AU"/>
        </w:rPr>
      </w:pPr>
      <w:r w:rsidRPr="009779AB">
        <w:rPr>
          <w:b/>
          <w:bCs/>
          <w:lang w:eastAsia="en-AU"/>
        </w:rPr>
        <w:t xml:space="preserve">East Melbourne </w:t>
      </w:r>
      <w:r w:rsidRPr="009779AB">
        <w:rPr>
          <w:b/>
          <w:bCs/>
          <w:lang w:eastAsia="en-AU"/>
        </w:rPr>
        <w:br/>
      </w:r>
      <w:r w:rsidRPr="009779AB">
        <w:rPr>
          <w:lang w:eastAsia="en-AU"/>
        </w:rPr>
        <w:t>10am to 12pm</w:t>
      </w:r>
      <w:r w:rsidRPr="009779AB">
        <w:rPr>
          <w:lang w:eastAsia="en-AU"/>
        </w:rPr>
        <w:br/>
        <w:t>Saturday 29 July</w:t>
      </w:r>
      <w:r w:rsidRPr="009779AB">
        <w:rPr>
          <w:lang w:eastAsia="en-AU"/>
        </w:rPr>
        <w:br/>
        <w:t xml:space="preserve">Visitor centre outside </w:t>
      </w:r>
      <w:proofErr w:type="spellStart"/>
      <w:r w:rsidRPr="009779AB">
        <w:rPr>
          <w:lang w:eastAsia="en-AU"/>
        </w:rPr>
        <w:t>Kere</w:t>
      </w:r>
      <w:proofErr w:type="spellEnd"/>
      <w:r w:rsidRPr="009779AB">
        <w:rPr>
          <w:lang w:eastAsia="en-AU"/>
        </w:rPr>
        <w:t xml:space="preserve"> </w:t>
      </w:r>
      <w:proofErr w:type="spellStart"/>
      <w:r w:rsidRPr="009779AB">
        <w:rPr>
          <w:lang w:eastAsia="en-AU"/>
        </w:rPr>
        <w:t>Kere</w:t>
      </w:r>
      <w:proofErr w:type="spellEnd"/>
      <w:r w:rsidRPr="009779AB">
        <w:rPr>
          <w:lang w:eastAsia="en-AU"/>
        </w:rPr>
        <w:t xml:space="preserve"> Café, Fitzroy Gardens </w:t>
      </w:r>
    </w:p>
    <w:p w14:paraId="3B97CCBA" w14:textId="77777777" w:rsidR="00B74BEC" w:rsidRPr="009779AB" w:rsidRDefault="00B74BEC" w:rsidP="00B74BEC">
      <w:pPr>
        <w:pStyle w:val="ListBulletlvl1"/>
        <w:numPr>
          <w:ilvl w:val="0"/>
          <w:numId w:val="0"/>
        </w:numPr>
        <w:ind w:left="284"/>
        <w:rPr>
          <w:lang w:eastAsia="en-AU"/>
        </w:rPr>
      </w:pPr>
      <w:r w:rsidRPr="009779AB">
        <w:rPr>
          <w:lang w:eastAsia="en-AU"/>
        </w:rPr>
        <w:br/>
      </w:r>
    </w:p>
    <w:p w14:paraId="4995CC45" w14:textId="77777777" w:rsidR="00B74BEC" w:rsidRPr="009779AB" w:rsidRDefault="00B74BEC" w:rsidP="00B74BEC">
      <w:pPr>
        <w:pStyle w:val="TableSubheading"/>
        <w:sectPr w:rsidR="00B74BEC" w:rsidRPr="009779AB" w:rsidSect="008607B6">
          <w:type w:val="continuous"/>
          <w:pgSz w:w="11906" w:h="16838"/>
          <w:pgMar w:top="567" w:right="567" w:bottom="567" w:left="567" w:header="709" w:footer="567" w:gutter="0"/>
          <w:cols w:num="2" w:space="708"/>
          <w:docGrid w:linePitch="360"/>
        </w:sectPr>
      </w:pPr>
    </w:p>
    <w:p w14:paraId="12CA3E99" w14:textId="77777777" w:rsidR="00B74BEC" w:rsidRPr="009779AB" w:rsidRDefault="00B74BEC" w:rsidP="00B74BEC">
      <w:pPr>
        <w:pStyle w:val="TableSubheading"/>
      </w:pPr>
      <w:r w:rsidRPr="009779AB">
        <w:t xml:space="preserve">City of Yarra </w:t>
      </w:r>
    </w:p>
    <w:p w14:paraId="73D02AA7" w14:textId="77777777" w:rsidR="00B74BEC" w:rsidRPr="009779AB" w:rsidRDefault="00B74BEC" w:rsidP="00B74BEC">
      <w:pPr>
        <w:pStyle w:val="ListBulletlvl1"/>
        <w:rPr>
          <w:b/>
          <w:bCs/>
        </w:rPr>
        <w:sectPr w:rsidR="00B74BEC" w:rsidRPr="009779AB" w:rsidSect="006C1F25">
          <w:type w:val="continuous"/>
          <w:pgSz w:w="11906" w:h="16838"/>
          <w:pgMar w:top="567" w:right="567" w:bottom="567" w:left="567" w:header="709" w:footer="567" w:gutter="0"/>
          <w:cols w:space="708"/>
          <w:docGrid w:linePitch="360"/>
        </w:sectPr>
      </w:pPr>
    </w:p>
    <w:p w14:paraId="140135EB" w14:textId="77777777" w:rsidR="00B74BEC" w:rsidRPr="009779AB" w:rsidRDefault="00B74BEC" w:rsidP="00B74BEC">
      <w:pPr>
        <w:pStyle w:val="ListBulletlvl1"/>
        <w:rPr>
          <w:b/>
          <w:bCs/>
        </w:rPr>
      </w:pPr>
      <w:r w:rsidRPr="009779AB">
        <w:rPr>
          <w:b/>
          <w:bCs/>
        </w:rPr>
        <w:t>Richmond </w:t>
      </w:r>
      <w:r w:rsidRPr="009779AB">
        <w:rPr>
          <w:b/>
          <w:bCs/>
        </w:rPr>
        <w:br/>
      </w:r>
      <w:r w:rsidRPr="009779AB">
        <w:rPr>
          <w:lang w:eastAsia="en-AU"/>
        </w:rPr>
        <w:t>9:30am to 11:30am</w:t>
      </w:r>
      <w:r w:rsidRPr="009779AB">
        <w:rPr>
          <w:lang w:eastAsia="en-AU"/>
        </w:rPr>
        <w:br/>
        <w:t xml:space="preserve">Saturday 15 July </w:t>
      </w:r>
      <w:r w:rsidRPr="009779AB">
        <w:rPr>
          <w:lang w:eastAsia="en-AU"/>
        </w:rPr>
        <w:br/>
      </w:r>
      <w:proofErr w:type="spellStart"/>
      <w:r w:rsidRPr="009779AB">
        <w:rPr>
          <w:lang w:eastAsia="en-AU"/>
        </w:rPr>
        <w:t>Gleadell</w:t>
      </w:r>
      <w:proofErr w:type="spellEnd"/>
      <w:r w:rsidRPr="009779AB">
        <w:rPr>
          <w:lang w:eastAsia="en-AU"/>
        </w:rPr>
        <w:t xml:space="preserve"> St Market</w:t>
      </w:r>
    </w:p>
    <w:p w14:paraId="0D7E258E" w14:textId="77777777" w:rsidR="00B74BEC" w:rsidRPr="009779AB" w:rsidRDefault="00B74BEC" w:rsidP="00B74BEC">
      <w:pPr>
        <w:pStyle w:val="ListBulletlvl1"/>
        <w:rPr>
          <w:b/>
          <w:bCs/>
        </w:rPr>
      </w:pPr>
      <w:r w:rsidRPr="009779AB">
        <w:rPr>
          <w:b/>
          <w:bCs/>
        </w:rPr>
        <w:t xml:space="preserve">Abbotsford </w:t>
      </w:r>
      <w:r w:rsidRPr="009779AB">
        <w:rPr>
          <w:rFonts w:ascii="Arial" w:eastAsia="Times New Roman" w:hAnsi="Arial" w:cs="Arial"/>
          <w:color w:val="221F1F"/>
          <w:lang w:eastAsia="en-AU"/>
        </w:rPr>
        <w:br/>
      </w:r>
      <w:r w:rsidRPr="009779AB">
        <w:rPr>
          <w:lang w:eastAsia="en-AU"/>
        </w:rPr>
        <w:t>4pm to 6pm</w:t>
      </w:r>
      <w:r w:rsidRPr="009779AB">
        <w:rPr>
          <w:lang w:eastAsia="en-AU"/>
        </w:rPr>
        <w:br/>
        <w:t xml:space="preserve">Thursday 20 July </w:t>
      </w:r>
      <w:r w:rsidRPr="009779AB">
        <w:rPr>
          <w:lang w:eastAsia="en-AU"/>
        </w:rPr>
        <w:br/>
        <w:t>Collingwood Library Meeting Room</w:t>
      </w:r>
    </w:p>
    <w:p w14:paraId="3B73805E" w14:textId="77777777" w:rsidR="00B74BEC" w:rsidRPr="009779AB" w:rsidRDefault="00B74BEC" w:rsidP="00B74BEC">
      <w:pPr>
        <w:pStyle w:val="ListBulletlvl1"/>
        <w:rPr>
          <w:b/>
          <w:bCs/>
        </w:rPr>
      </w:pPr>
      <w:r w:rsidRPr="009779AB">
        <w:rPr>
          <w:b/>
          <w:bCs/>
        </w:rPr>
        <w:t>Clifton Hill</w:t>
      </w:r>
      <w:r w:rsidRPr="009779AB">
        <w:rPr>
          <w:b/>
          <w:bCs/>
        </w:rPr>
        <w:br/>
      </w:r>
      <w:r w:rsidRPr="009779AB">
        <w:t>10:30am to 12:30pm</w:t>
      </w:r>
      <w:r w:rsidRPr="009779AB">
        <w:br/>
        <w:t>Sunday 23 July</w:t>
      </w:r>
      <w:r w:rsidRPr="009779AB">
        <w:br/>
        <w:t xml:space="preserve">Halls Reserve (north) playground </w:t>
      </w:r>
    </w:p>
    <w:p w14:paraId="59107070" w14:textId="19109FC4" w:rsidR="00B74BEC" w:rsidRPr="009779AB" w:rsidRDefault="00B74BEC" w:rsidP="00B74BEC">
      <w:pPr>
        <w:pStyle w:val="ListBulletlvl1"/>
        <w:rPr>
          <w:lang w:eastAsia="en-AU"/>
        </w:rPr>
      </w:pPr>
      <w:r w:rsidRPr="009779AB">
        <w:rPr>
          <w:b/>
          <w:bCs/>
          <w:lang w:eastAsia="en-AU"/>
        </w:rPr>
        <w:t>North Fitzroy</w:t>
      </w:r>
      <w:r w:rsidRPr="009779AB">
        <w:rPr>
          <w:lang w:eastAsia="en-AU"/>
        </w:rPr>
        <w:br/>
        <w:t xml:space="preserve">5:30pm to 7:30pm </w:t>
      </w:r>
      <w:r w:rsidRPr="009779AB">
        <w:rPr>
          <w:lang w:eastAsia="en-AU"/>
        </w:rPr>
        <w:br/>
        <w:t xml:space="preserve">Wednesday 26 July </w:t>
      </w:r>
      <w:r w:rsidRPr="009779AB">
        <w:rPr>
          <w:lang w:eastAsia="en-AU"/>
        </w:rPr>
        <w:br/>
        <w:t xml:space="preserve">North Fitzroy Library </w:t>
      </w:r>
    </w:p>
    <w:p w14:paraId="66B64DCE" w14:textId="4C567569" w:rsidR="00B74BEC" w:rsidRPr="009779AB" w:rsidRDefault="00B74BEC" w:rsidP="00B74BEC">
      <w:pPr>
        <w:pStyle w:val="ListBulletlvl1"/>
        <w:rPr>
          <w:lang w:eastAsia="en-AU"/>
        </w:rPr>
      </w:pPr>
      <w:r w:rsidRPr="009779AB">
        <w:rPr>
          <w:b/>
          <w:bCs/>
          <w:lang w:eastAsia="en-AU"/>
        </w:rPr>
        <w:t xml:space="preserve">Carlton/ Fitzroy </w:t>
      </w:r>
      <w:r w:rsidRPr="009779AB">
        <w:rPr>
          <w:i/>
          <w:iCs/>
          <w:lang w:eastAsia="en-AU"/>
        </w:rPr>
        <w:t xml:space="preserve">(shared with City of </w:t>
      </w:r>
      <w:r w:rsidR="00551D89" w:rsidRPr="009779AB">
        <w:rPr>
          <w:i/>
          <w:iCs/>
          <w:lang w:eastAsia="en-AU"/>
        </w:rPr>
        <w:t>Melbourne</w:t>
      </w:r>
      <w:r w:rsidRPr="009779AB">
        <w:rPr>
          <w:i/>
          <w:iCs/>
          <w:lang w:eastAsia="en-AU"/>
        </w:rPr>
        <w:t>)</w:t>
      </w:r>
      <w:r w:rsidRPr="009779AB">
        <w:rPr>
          <w:b/>
          <w:bCs/>
          <w:lang w:eastAsia="en-AU"/>
        </w:rPr>
        <w:br/>
      </w:r>
      <w:r w:rsidRPr="009779AB">
        <w:rPr>
          <w:lang w:eastAsia="en-AU"/>
        </w:rPr>
        <w:t>11am to 2pm</w:t>
      </w:r>
      <w:r w:rsidRPr="009779AB">
        <w:rPr>
          <w:lang w:eastAsia="en-AU"/>
        </w:rPr>
        <w:br/>
        <w:t xml:space="preserve">Friday 28 July </w:t>
      </w:r>
      <w:r w:rsidRPr="009779AB">
        <w:rPr>
          <w:lang w:eastAsia="en-AU"/>
        </w:rPr>
        <w:br/>
        <w:t>Kathleen Syme Library </w:t>
      </w:r>
    </w:p>
    <w:p w14:paraId="7AD3BEDC" w14:textId="77777777" w:rsidR="00B74BEC" w:rsidRPr="009779AB" w:rsidRDefault="00B74BEC" w:rsidP="00B74BEC">
      <w:pPr>
        <w:pStyle w:val="ListBulletlvl1"/>
        <w:numPr>
          <w:ilvl w:val="0"/>
          <w:numId w:val="0"/>
        </w:numPr>
        <w:ind w:left="284"/>
        <w:rPr>
          <w:lang w:eastAsia="en-AU"/>
        </w:rPr>
      </w:pPr>
      <w:r w:rsidRPr="009779AB">
        <w:rPr>
          <w:rFonts w:ascii="Arial" w:eastAsia="Times New Roman" w:hAnsi="Arial" w:cs="Arial"/>
          <w:color w:val="221F1F"/>
          <w:lang w:eastAsia="en-AU"/>
        </w:rPr>
        <w:br/>
        <w:t>  </w:t>
      </w:r>
    </w:p>
    <w:p w14:paraId="284DF4C3" w14:textId="77777777" w:rsidR="00B74BEC" w:rsidRPr="009779AB" w:rsidRDefault="00B74BEC" w:rsidP="00B74BEC">
      <w:pPr>
        <w:pStyle w:val="TableSubheading"/>
        <w:sectPr w:rsidR="00B74BEC" w:rsidRPr="009779AB" w:rsidSect="00FC323E">
          <w:type w:val="continuous"/>
          <w:pgSz w:w="11906" w:h="16838"/>
          <w:pgMar w:top="567" w:right="567" w:bottom="567" w:left="567" w:header="709" w:footer="567" w:gutter="0"/>
          <w:cols w:num="2" w:space="708"/>
          <w:docGrid w:linePitch="360"/>
        </w:sectPr>
      </w:pPr>
    </w:p>
    <w:p w14:paraId="51B3939D" w14:textId="77777777" w:rsidR="00B74BEC" w:rsidRPr="009779AB" w:rsidRDefault="00B74BEC" w:rsidP="00B74BEC">
      <w:pPr>
        <w:pStyle w:val="TableSubheading"/>
      </w:pPr>
    </w:p>
    <w:p w14:paraId="7132BF68" w14:textId="77777777" w:rsidR="00B74BEC" w:rsidRPr="009779AB" w:rsidRDefault="00B74BEC" w:rsidP="00B74BEC">
      <w:pPr>
        <w:pStyle w:val="TableSubheading"/>
      </w:pPr>
      <w:r w:rsidRPr="009779AB">
        <w:t>City of Port Phillip</w:t>
      </w:r>
    </w:p>
    <w:p w14:paraId="42E5DCA9" w14:textId="77777777" w:rsidR="00B74BEC" w:rsidRPr="009779AB" w:rsidRDefault="00B74BEC" w:rsidP="00B74BEC">
      <w:pPr>
        <w:pStyle w:val="ListBulletlvl1"/>
        <w:rPr>
          <w:b/>
          <w:bCs/>
        </w:rPr>
        <w:sectPr w:rsidR="00B74BEC" w:rsidRPr="009779AB" w:rsidSect="006C1F25">
          <w:type w:val="continuous"/>
          <w:pgSz w:w="11906" w:h="16838"/>
          <w:pgMar w:top="567" w:right="567" w:bottom="567" w:left="567" w:header="709" w:footer="567" w:gutter="0"/>
          <w:cols w:space="708"/>
          <w:docGrid w:linePitch="360"/>
        </w:sectPr>
      </w:pPr>
    </w:p>
    <w:p w14:paraId="074F1E2F" w14:textId="77777777" w:rsidR="00B74BEC" w:rsidRPr="009779AB" w:rsidRDefault="00B74BEC" w:rsidP="00B74BEC">
      <w:pPr>
        <w:pStyle w:val="ListBulletlvl1"/>
      </w:pPr>
      <w:r w:rsidRPr="009779AB">
        <w:rPr>
          <w:b/>
          <w:bCs/>
        </w:rPr>
        <w:t>Elwood</w:t>
      </w:r>
      <w:r w:rsidRPr="009779AB">
        <w:rPr>
          <w:b/>
          <w:bCs/>
        </w:rPr>
        <w:br/>
      </w:r>
      <w:r w:rsidRPr="009779AB">
        <w:t>8:30am to 1pm</w:t>
      </w:r>
      <w:r w:rsidRPr="009779AB">
        <w:br/>
        <w:t>Saturday 22 July</w:t>
      </w:r>
      <w:r w:rsidRPr="009779AB">
        <w:br/>
        <w:t xml:space="preserve">Elwood Primary School Market </w:t>
      </w:r>
    </w:p>
    <w:p w14:paraId="01459BF0" w14:textId="77777777" w:rsidR="00B74BEC" w:rsidRPr="009779AB" w:rsidRDefault="00B74BEC" w:rsidP="00B74BEC">
      <w:pPr>
        <w:pStyle w:val="ListBulletlvl1"/>
      </w:pPr>
      <w:r w:rsidRPr="009779AB">
        <w:rPr>
          <w:b/>
          <w:bCs/>
        </w:rPr>
        <w:t>South Melbourne</w:t>
      </w:r>
      <w:r w:rsidRPr="009779AB">
        <w:rPr>
          <w:b/>
          <w:bCs/>
        </w:rPr>
        <w:br/>
      </w:r>
      <w:r w:rsidRPr="009779AB">
        <w:t>10am to 12pm</w:t>
      </w:r>
      <w:r w:rsidRPr="009779AB">
        <w:br/>
        <w:t xml:space="preserve">Wednesday 2 August </w:t>
      </w:r>
      <w:r w:rsidRPr="009779AB">
        <w:br/>
        <w:t xml:space="preserve">Howe Crescent Reserve </w:t>
      </w:r>
    </w:p>
    <w:p w14:paraId="667BF5C4" w14:textId="77777777" w:rsidR="00B74BEC" w:rsidRPr="009779AB" w:rsidRDefault="00B74BEC" w:rsidP="00B74BEC">
      <w:pPr>
        <w:pStyle w:val="ListBulletlvl1"/>
      </w:pPr>
      <w:r w:rsidRPr="009779AB">
        <w:rPr>
          <w:b/>
          <w:bCs/>
        </w:rPr>
        <w:t xml:space="preserve">St Kilda West </w:t>
      </w:r>
      <w:r w:rsidRPr="009779AB">
        <w:rPr>
          <w:b/>
          <w:bCs/>
        </w:rPr>
        <w:br/>
      </w:r>
      <w:r w:rsidRPr="009779AB">
        <w:t xml:space="preserve">3:30pm to 5:30pm </w:t>
      </w:r>
      <w:r w:rsidRPr="009779AB">
        <w:br/>
      </w:r>
      <w:r w:rsidRPr="009779AB">
        <w:t>Thursday 3 August</w:t>
      </w:r>
      <w:r w:rsidRPr="009779AB">
        <w:br/>
        <w:t>Jacoby Reserve</w:t>
      </w:r>
    </w:p>
    <w:p w14:paraId="3C904728" w14:textId="77777777" w:rsidR="00B74BEC" w:rsidRPr="009779AB" w:rsidRDefault="00B74BEC" w:rsidP="00B74BEC">
      <w:pPr>
        <w:pStyle w:val="ListBulletlvl1"/>
        <w:rPr>
          <w:lang w:eastAsia="en-AU"/>
        </w:rPr>
      </w:pPr>
      <w:r w:rsidRPr="009779AB">
        <w:rPr>
          <w:b/>
          <w:bCs/>
          <w:lang w:eastAsia="en-AU"/>
        </w:rPr>
        <w:t>Port Melbourne</w:t>
      </w:r>
      <w:r w:rsidRPr="009779AB">
        <w:rPr>
          <w:lang w:eastAsia="en-AU"/>
        </w:rPr>
        <w:br/>
        <w:t>2pm to 4pm</w:t>
      </w:r>
      <w:r w:rsidRPr="009779AB">
        <w:rPr>
          <w:lang w:eastAsia="en-AU"/>
        </w:rPr>
        <w:br/>
        <w:t xml:space="preserve">Saturday 5 August </w:t>
      </w:r>
      <w:r w:rsidRPr="009779AB">
        <w:rPr>
          <w:lang w:eastAsia="en-AU"/>
        </w:rPr>
        <w:br/>
        <w:t xml:space="preserve">Turner Reserve </w:t>
      </w:r>
    </w:p>
    <w:p w14:paraId="06069E81" w14:textId="7CD55142" w:rsidR="00B74BEC" w:rsidRPr="009779AB" w:rsidRDefault="00B74BEC" w:rsidP="00B74BEC">
      <w:pPr>
        <w:pStyle w:val="ListBulletlvl1"/>
        <w:rPr>
          <w:lang w:eastAsia="en-AU"/>
        </w:rPr>
      </w:pPr>
      <w:r w:rsidRPr="009779AB">
        <w:rPr>
          <w:b/>
          <w:bCs/>
          <w:lang w:eastAsia="en-AU"/>
        </w:rPr>
        <w:t>Ripponlea</w:t>
      </w:r>
      <w:r w:rsidRPr="009779AB">
        <w:rPr>
          <w:lang w:eastAsia="en-AU"/>
        </w:rPr>
        <w:br/>
      </w:r>
      <w:r w:rsidR="00A71489" w:rsidRPr="009779AB">
        <w:rPr>
          <w:lang w:eastAsia="en-AU"/>
        </w:rPr>
        <w:t>2.30pm to 5.30pm</w:t>
      </w:r>
      <w:r w:rsidRPr="009779AB">
        <w:rPr>
          <w:lang w:eastAsia="en-AU"/>
        </w:rPr>
        <w:br/>
      </w:r>
      <w:r w:rsidR="00F54A4C" w:rsidRPr="009779AB">
        <w:rPr>
          <w:lang w:eastAsia="en-AU"/>
        </w:rPr>
        <w:t>Tuesday 8 August</w:t>
      </w:r>
      <w:r w:rsidRPr="009779AB">
        <w:rPr>
          <w:lang w:eastAsia="en-AU"/>
        </w:rPr>
        <w:br/>
        <w:t xml:space="preserve">Burnett Grey Gardens </w:t>
      </w:r>
    </w:p>
    <w:p w14:paraId="5920C8E7" w14:textId="77777777" w:rsidR="00B74BEC" w:rsidRPr="009779AB" w:rsidRDefault="00B74BEC" w:rsidP="00B74BEC">
      <w:pPr>
        <w:sectPr w:rsidR="00B74BEC" w:rsidRPr="009779AB" w:rsidSect="00B74BEC">
          <w:type w:val="continuous"/>
          <w:pgSz w:w="11906" w:h="16838"/>
          <w:pgMar w:top="567" w:right="567" w:bottom="567" w:left="567" w:header="709" w:footer="567" w:gutter="0"/>
          <w:cols w:num="2" w:space="708"/>
          <w:docGrid w:linePitch="360"/>
        </w:sectPr>
      </w:pPr>
    </w:p>
    <w:p w14:paraId="7F01AB70" w14:textId="6558D956" w:rsidR="006E533E" w:rsidRPr="009779AB" w:rsidRDefault="006E533E" w:rsidP="006E4681">
      <w:r w:rsidRPr="009779AB">
        <w:br w:type="page"/>
      </w:r>
    </w:p>
    <w:p w14:paraId="7E1AF4C6" w14:textId="56099DDF" w:rsidR="00AF5AEB" w:rsidRPr="000E70A7" w:rsidRDefault="00C44764" w:rsidP="00AF5AEB">
      <w:r w:rsidRPr="009779AB">
        <w:rPr>
          <w:noProof/>
          <w:lang w:eastAsia="en-AU"/>
        </w:rPr>
        <w:lastRenderedPageBreak/>
        <mc:AlternateContent>
          <mc:Choice Requires="wps">
            <w:drawing>
              <wp:anchor distT="45720" distB="45720" distL="114300" distR="114300" simplePos="0" relativeHeight="251658281" behindDoc="1" locked="1" layoutInCell="1" allowOverlap="1" wp14:anchorId="0F6CDB07" wp14:editId="674826E9">
                <wp:simplePos x="0" y="0"/>
                <wp:positionH relativeFrom="page">
                  <wp:align>left</wp:align>
                </wp:positionH>
                <wp:positionV relativeFrom="page">
                  <wp:align>top</wp:align>
                </wp:positionV>
                <wp:extent cx="7560310" cy="10692130"/>
                <wp:effectExtent l="0" t="0" r="0" b="0"/>
                <wp:wrapTopAndBottom/>
                <wp:docPr id="1119294005" name="Text Box 1119294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0692130"/>
                        </a:xfrm>
                        <a:prstGeom prst="rect">
                          <a:avLst/>
                        </a:prstGeom>
                        <a:solidFill>
                          <a:schemeClr val="accent1"/>
                        </a:solidFill>
                        <a:ln w="9525">
                          <a:noFill/>
                          <a:miter lim="800000"/>
                          <a:headEnd/>
                          <a:tailEnd/>
                        </a:ln>
                      </wps:spPr>
                      <wps:txbx>
                        <w:txbxContent>
                          <w:tbl>
                            <w:tblPr>
                              <w:tblStyle w:val="clear"/>
                              <w:tblW w:w="4993" w:type="pct"/>
                              <w:tblLayout w:type="fixed"/>
                              <w:tblLook w:val="04A0" w:firstRow="1" w:lastRow="0" w:firstColumn="1" w:lastColumn="0" w:noHBand="0" w:noVBand="1"/>
                            </w:tblPr>
                            <w:tblGrid>
                              <w:gridCol w:w="3115"/>
                              <w:gridCol w:w="7628"/>
                            </w:tblGrid>
                            <w:tr w:rsidR="00A514A8" w:rsidRPr="009779AB" w14:paraId="6EC8AF19" w14:textId="77777777" w:rsidTr="0073222C">
                              <w:trPr>
                                <w:trHeight w:val="10207"/>
                              </w:trPr>
                              <w:tc>
                                <w:tcPr>
                                  <w:tcW w:w="10742" w:type="dxa"/>
                                  <w:gridSpan w:val="2"/>
                                </w:tcPr>
                                <w:p w14:paraId="14612B59" w14:textId="77777777" w:rsidR="00A514A8" w:rsidRPr="009779AB" w:rsidRDefault="00A514A8" w:rsidP="006E533E"/>
                              </w:tc>
                            </w:tr>
                            <w:tr w:rsidR="00A514A8" w:rsidRPr="009779AB" w14:paraId="7B885335" w14:textId="77777777" w:rsidTr="0073222C">
                              <w:trPr>
                                <w:trHeight w:val="2692"/>
                              </w:trPr>
                              <w:tc>
                                <w:tcPr>
                                  <w:tcW w:w="3115" w:type="dxa"/>
                                </w:tcPr>
                                <w:p w14:paraId="23F25402" w14:textId="77777777" w:rsidR="00A514A8" w:rsidRPr="009779AB" w:rsidRDefault="00A514A8" w:rsidP="006E533E">
                                  <w:pPr>
                                    <w:rPr>
                                      <w:rStyle w:val="BoldCtrlShiftAltB"/>
                                    </w:rPr>
                                  </w:pPr>
                                  <w:proofErr w:type="spellStart"/>
                                  <w:r w:rsidRPr="009779AB">
                                    <w:rPr>
                                      <w:rStyle w:val="BoldCtrlShiftAltB"/>
                                    </w:rPr>
                                    <w:t>Capire</w:t>
                                  </w:r>
                                  <w:proofErr w:type="spellEnd"/>
                                  <w:r w:rsidRPr="009779AB">
                                    <w:rPr>
                                      <w:rStyle w:val="BoldCtrlShiftAltB"/>
                                    </w:rPr>
                                    <w:t xml:space="preserve"> Consulting Group</w:t>
                                  </w:r>
                                </w:p>
                                <w:p w14:paraId="228DA95E" w14:textId="77777777" w:rsidR="00A514A8" w:rsidRPr="009779AB" w:rsidRDefault="00A514A8" w:rsidP="006E533E">
                                  <w:r w:rsidRPr="009779AB">
                                    <w:t xml:space="preserve">The Commons, </w:t>
                                  </w:r>
                                </w:p>
                                <w:p w14:paraId="2FA7506B" w14:textId="77777777" w:rsidR="00A514A8" w:rsidRPr="009779AB" w:rsidRDefault="00A514A8" w:rsidP="006E533E">
                                  <w:proofErr w:type="spellStart"/>
                                  <w:r w:rsidRPr="009779AB">
                                    <w:t>Wurundjeri</w:t>
                                  </w:r>
                                  <w:proofErr w:type="spellEnd"/>
                                  <w:r w:rsidRPr="009779AB">
                                    <w:t xml:space="preserve"> Country</w:t>
                                  </w:r>
                                </w:p>
                                <w:p w14:paraId="40C4E779" w14:textId="77777777" w:rsidR="00A514A8" w:rsidRPr="009779AB" w:rsidRDefault="00A514A8" w:rsidP="006E533E">
                                  <w:r w:rsidRPr="009779AB">
                                    <w:t xml:space="preserve">36-38 </w:t>
                                  </w:r>
                                  <w:proofErr w:type="spellStart"/>
                                  <w:r w:rsidRPr="009779AB">
                                    <w:t>Gipps</w:t>
                                  </w:r>
                                  <w:proofErr w:type="spellEnd"/>
                                  <w:r w:rsidRPr="009779AB">
                                    <w:t xml:space="preserve"> Street, </w:t>
                                  </w:r>
                                </w:p>
                                <w:p w14:paraId="5CF0D530" w14:textId="77777777" w:rsidR="00A514A8" w:rsidRPr="009779AB" w:rsidRDefault="00A514A8" w:rsidP="006E533E">
                                  <w:r w:rsidRPr="009779AB">
                                    <w:t>Collingwood VIC 3066</w:t>
                                  </w:r>
                                </w:p>
                                <w:p w14:paraId="1E2F702D" w14:textId="77777777" w:rsidR="00A514A8" w:rsidRPr="009779AB" w:rsidRDefault="00A514A8" w:rsidP="006E533E">
                                  <w:r w:rsidRPr="009779AB">
                                    <w:t>(03) 9285 9000</w:t>
                                  </w:r>
                                  <w:r w:rsidRPr="009779AB">
                                    <w:br/>
                                  </w:r>
                                </w:p>
                                <w:p w14:paraId="1CEF2ABE" w14:textId="77777777" w:rsidR="00A514A8" w:rsidRPr="009779AB" w:rsidRDefault="00A514A8" w:rsidP="006E533E">
                                  <w:pPr>
                                    <w:rPr>
                                      <w:rStyle w:val="BoldCtrlShiftAltB"/>
                                    </w:rPr>
                                  </w:pPr>
                                  <w:r w:rsidRPr="009779AB">
                                    <w:rPr>
                                      <w:rStyle w:val="BoldCtrlShiftAltB"/>
                                    </w:rPr>
                                    <w:t>info@capire.com.au</w:t>
                                  </w:r>
                                </w:p>
                                <w:p w14:paraId="1E477DF0" w14:textId="77777777" w:rsidR="00A514A8" w:rsidRPr="009779AB" w:rsidRDefault="00A514A8" w:rsidP="006E533E">
                                  <w:pPr>
                                    <w:rPr>
                                      <w:rStyle w:val="BoldCtrlShiftAltB"/>
                                    </w:rPr>
                                  </w:pPr>
                                  <w:r w:rsidRPr="009779AB">
                                    <w:rPr>
                                      <w:rStyle w:val="BoldCtrlShiftAltB"/>
                                    </w:rPr>
                                    <w:t>capire.com.au</w:t>
                                  </w:r>
                                </w:p>
                                <w:p w14:paraId="37B71B88" w14:textId="77777777" w:rsidR="00A514A8" w:rsidRPr="009779AB" w:rsidRDefault="00A514A8" w:rsidP="006E533E">
                                  <w:pPr>
                                    <w:rPr>
                                      <w:rStyle w:val="BoldCtrlShiftAltB"/>
                                    </w:rPr>
                                  </w:pPr>
                                </w:p>
                                <w:p w14:paraId="06A804DB" w14:textId="77777777" w:rsidR="00A514A8" w:rsidRPr="009779AB" w:rsidRDefault="00A514A8" w:rsidP="006E533E">
                                  <w:proofErr w:type="spellStart"/>
                                  <w:r w:rsidRPr="009779AB">
                                    <w:t>Capire</w:t>
                                  </w:r>
                                  <w:proofErr w:type="spellEnd"/>
                                  <w:r w:rsidRPr="009779AB">
                                    <w:t xml:space="preserve"> acknowledges </w:t>
                                  </w:r>
                                  <w:r w:rsidRPr="009779AB">
                                    <w:br/>
                                    <w:t xml:space="preserve">and deeply respects the </w:t>
                                  </w:r>
                                  <w:proofErr w:type="spellStart"/>
                                  <w:r w:rsidRPr="009779AB">
                                    <w:t>Wurundjeri</w:t>
                                  </w:r>
                                  <w:proofErr w:type="spellEnd"/>
                                  <w:r w:rsidRPr="009779AB">
                                    <w:t xml:space="preserve"> people and </w:t>
                                  </w:r>
                                  <w:r w:rsidRPr="009779AB">
                                    <w:br/>
                                    <w:t xml:space="preserve">the Traditional Owners </w:t>
                                  </w:r>
                                  <w:r w:rsidRPr="009779AB">
                                    <w:br/>
                                    <w:t>of the Victorian land.</w:t>
                                  </w:r>
                                </w:p>
                              </w:tc>
                              <w:tc>
                                <w:tcPr>
                                  <w:tcW w:w="7627" w:type="dxa"/>
                                  <w:vMerge w:val="restart"/>
                                  <w:vAlign w:val="bottom"/>
                                </w:tcPr>
                                <w:p w14:paraId="76CEEDDE" w14:textId="77777777" w:rsidR="00A514A8" w:rsidRPr="009779AB" w:rsidRDefault="00A514A8" w:rsidP="006E533E">
                                  <w:pPr>
                                    <w:pStyle w:val="spacer"/>
                                    <w:jc w:val="right"/>
                                    <w:rPr>
                                      <w:lang w:val="en-AU"/>
                                    </w:rPr>
                                  </w:pPr>
                                  <w:r w:rsidRPr="009779AB">
                                    <w:rPr>
                                      <w:noProof/>
                                      <w:lang w:val="en-AU" w:eastAsia="en-AU"/>
                                    </w:rPr>
                                    <w:drawing>
                                      <wp:inline distT="0" distB="0" distL="0" distR="0" wp14:anchorId="7E7BC87B" wp14:editId="6DC72292">
                                        <wp:extent cx="1205865" cy="417195"/>
                                        <wp:effectExtent l="0" t="0" r="0" b="190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pic:cNvPicPr>
                                                  <a:picLocks noChangeAspect="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xmlns:c="http://schemas.openxmlformats.org/drawingml/2006/chart" xmlns:a16="http://schemas.microsoft.com/office/drawing/2014/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4"/>
                                                    </a:ext>
                                                  </a:extLst>
                                                </a:blip>
                                                <a:stretch>
                                                  <a:fillRect/>
                                                </a:stretch>
                                              </pic:blipFill>
                                              <pic:spPr>
                                                <a:xfrm>
                                                  <a:off x="0" y="0"/>
                                                  <a:ext cx="1205865" cy="417195"/>
                                                </a:xfrm>
                                                <a:prstGeom prst="rect">
                                                  <a:avLst/>
                                                </a:prstGeom>
                                              </pic:spPr>
                                            </pic:pic>
                                          </a:graphicData>
                                        </a:graphic>
                                      </wp:inline>
                                    </w:drawing>
                                  </w:r>
                                  <w:r w:rsidRPr="009779AB">
                                    <w:rPr>
                                      <w:lang w:val="en-AU"/>
                                    </w:rPr>
                                    <w:br/>
                                  </w:r>
                                </w:p>
                              </w:tc>
                            </w:tr>
                            <w:tr w:rsidR="00A514A8" w:rsidRPr="009779AB" w14:paraId="75CC2DD3" w14:textId="77777777" w:rsidTr="0073222C">
                              <w:trPr>
                                <w:trHeight w:val="1967"/>
                              </w:trPr>
                              <w:tc>
                                <w:tcPr>
                                  <w:tcW w:w="3115" w:type="dxa"/>
                                  <w:vAlign w:val="bottom"/>
                                </w:tcPr>
                                <w:p w14:paraId="37ED184F" w14:textId="77777777" w:rsidR="00A514A8" w:rsidRPr="009779AB" w:rsidRDefault="00A514A8" w:rsidP="006E533E">
                                  <w:r w:rsidRPr="009779AB">
                                    <w:rPr>
                                      <w:noProof/>
                                      <w:lang w:eastAsia="en-AU"/>
                                    </w:rPr>
                                    <w:drawing>
                                      <wp:inline distT="0" distB="0" distL="0" distR="0" wp14:anchorId="0B86400A" wp14:editId="385382FF">
                                        <wp:extent cx="591429" cy="900000"/>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raphic 280"/>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xmlns:c="http://schemas.openxmlformats.org/drawingml/2006/chart" xmlns:a16="http://schemas.microsoft.com/office/drawing/2014/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6"/>
                                                    </a:ext>
                                                  </a:extLst>
                                                </a:blip>
                                                <a:stretch>
                                                  <a:fillRect/>
                                                </a:stretch>
                                              </pic:blipFill>
                                              <pic:spPr>
                                                <a:xfrm>
                                                  <a:off x="0" y="0"/>
                                                  <a:ext cx="591429" cy="900000"/>
                                                </a:xfrm>
                                                <a:prstGeom prst="rect">
                                                  <a:avLst/>
                                                </a:prstGeom>
                                              </pic:spPr>
                                            </pic:pic>
                                          </a:graphicData>
                                        </a:graphic>
                                      </wp:inline>
                                    </w:drawing>
                                  </w:r>
                                </w:p>
                              </w:tc>
                              <w:tc>
                                <w:tcPr>
                                  <w:tcW w:w="7627" w:type="dxa"/>
                                  <w:vMerge/>
                                  <w:vAlign w:val="bottom"/>
                                </w:tcPr>
                                <w:p w14:paraId="1DCA5283" w14:textId="77777777" w:rsidR="00A514A8" w:rsidRPr="009779AB" w:rsidRDefault="00A514A8" w:rsidP="006E533E">
                                  <w:pPr>
                                    <w:pStyle w:val="spacer"/>
                                    <w:jc w:val="right"/>
                                    <w:rPr>
                                      <w:lang w:val="en-AU"/>
                                    </w:rPr>
                                  </w:pPr>
                                </w:p>
                              </w:tc>
                            </w:tr>
                          </w:tbl>
                          <w:p w14:paraId="3506E75F" w14:textId="77777777" w:rsidR="00A514A8" w:rsidRPr="009779AB" w:rsidRDefault="00A514A8" w:rsidP="00866708"/>
                        </w:txbxContent>
                      </wps:txbx>
                      <wps:bodyPr rot="0" vert="horz" wrap="square" lIns="360000" tIns="360000" rIns="360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6CDB07" id="Text Box 1119294005" o:spid="_x0000_s1047" type="#_x0000_t202" style="position:absolute;margin-left:0;margin-top:0;width:595.3pt;height:841.9pt;z-index:-251658199;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" fillcolor="#fdb917 [3204]" stroked="f">
                <v:textbox inset="10mm,10mm,10mm">
                  <w:txbxContent>
                    <w:tbl>
                      <w:tblPr>
                        <w:tblStyle w:val="clear"/>
                        <w:tblW w:w="4993" w:type="pct"/>
                        <w:tblLayout w:type="fixed"/>
                        <w:tblLook w:val="04A0" w:firstRow="1" w:lastRow="0" w:firstColumn="1" w:lastColumn="0" w:noHBand="0" w:noVBand="1"/>
                      </w:tblPr>
                      <w:tblGrid>
                        <w:gridCol w:w="3115"/>
                        <w:gridCol w:w="7628"/>
                      </w:tblGrid>
                      <w:tr w:rsidR="00A514A8" w:rsidRPr="009779AB" w14:paraId="6EC8AF19" w14:textId="77777777" w:rsidTr="0073222C">
                        <w:trPr>
                          <w:trHeight w:val="10207"/>
                        </w:trPr>
                        <w:tc>
                          <w:tcPr>
                            <w:tcW w:w="10742" w:type="dxa"/>
                            <w:gridSpan w:val="2"/>
                          </w:tcPr>
                          <w:p w14:paraId="14612B59" w14:textId="77777777" w:rsidR="00A514A8" w:rsidRPr="009779AB" w:rsidRDefault="00A514A8" w:rsidP="006E533E"/>
                        </w:tc>
                      </w:tr>
                      <w:tr w:rsidR="00A514A8" w:rsidRPr="009779AB" w14:paraId="7B885335" w14:textId="77777777" w:rsidTr="0073222C">
                        <w:trPr>
                          <w:trHeight w:val="2692"/>
                        </w:trPr>
                        <w:tc>
                          <w:tcPr>
                            <w:tcW w:w="3115" w:type="dxa"/>
                          </w:tcPr>
                          <w:p w14:paraId="23F25402" w14:textId="77777777" w:rsidR="00A514A8" w:rsidRPr="009779AB" w:rsidRDefault="00A514A8" w:rsidP="006E533E">
                            <w:pPr>
                              <w:rPr>
                                <w:rStyle w:val="BoldCtrlShiftAltB"/>
                              </w:rPr>
                            </w:pPr>
                            <w:proofErr w:type="spellStart"/>
                            <w:r w:rsidRPr="009779AB">
                              <w:rPr>
                                <w:rStyle w:val="BoldCtrlShiftAltB"/>
                              </w:rPr>
                              <w:t>Capire</w:t>
                            </w:r>
                            <w:proofErr w:type="spellEnd"/>
                            <w:r w:rsidRPr="009779AB">
                              <w:rPr>
                                <w:rStyle w:val="BoldCtrlShiftAltB"/>
                              </w:rPr>
                              <w:t xml:space="preserve"> Consulting Group</w:t>
                            </w:r>
                          </w:p>
                          <w:p w14:paraId="228DA95E" w14:textId="77777777" w:rsidR="00A514A8" w:rsidRPr="009779AB" w:rsidRDefault="00A514A8" w:rsidP="006E533E">
                            <w:r w:rsidRPr="009779AB">
                              <w:t xml:space="preserve">The Commons, </w:t>
                            </w:r>
                          </w:p>
                          <w:p w14:paraId="2FA7506B" w14:textId="77777777" w:rsidR="00A514A8" w:rsidRPr="009779AB" w:rsidRDefault="00A514A8" w:rsidP="006E533E">
                            <w:proofErr w:type="spellStart"/>
                            <w:r w:rsidRPr="009779AB">
                              <w:t>Wurundjeri</w:t>
                            </w:r>
                            <w:proofErr w:type="spellEnd"/>
                            <w:r w:rsidRPr="009779AB">
                              <w:t xml:space="preserve"> Country</w:t>
                            </w:r>
                          </w:p>
                          <w:p w14:paraId="40C4E779" w14:textId="77777777" w:rsidR="00A514A8" w:rsidRPr="009779AB" w:rsidRDefault="00A514A8" w:rsidP="006E533E">
                            <w:r w:rsidRPr="009779AB">
                              <w:t xml:space="preserve">36-38 </w:t>
                            </w:r>
                            <w:proofErr w:type="spellStart"/>
                            <w:r w:rsidRPr="009779AB">
                              <w:t>Gipps</w:t>
                            </w:r>
                            <w:proofErr w:type="spellEnd"/>
                            <w:r w:rsidRPr="009779AB">
                              <w:t xml:space="preserve"> Street, </w:t>
                            </w:r>
                          </w:p>
                          <w:p w14:paraId="5CF0D530" w14:textId="77777777" w:rsidR="00A514A8" w:rsidRPr="009779AB" w:rsidRDefault="00A514A8" w:rsidP="006E533E">
                            <w:r w:rsidRPr="009779AB">
                              <w:t>Collingwood VIC 3066</w:t>
                            </w:r>
                          </w:p>
                          <w:p w14:paraId="1E2F702D" w14:textId="77777777" w:rsidR="00A514A8" w:rsidRPr="009779AB" w:rsidRDefault="00A514A8" w:rsidP="006E533E">
                            <w:r w:rsidRPr="009779AB">
                              <w:t>(03) 9285 9000</w:t>
                            </w:r>
                            <w:r w:rsidRPr="009779AB">
                              <w:br/>
                            </w:r>
                          </w:p>
                          <w:p w14:paraId="1CEF2ABE" w14:textId="77777777" w:rsidR="00A514A8" w:rsidRPr="009779AB" w:rsidRDefault="00A514A8" w:rsidP="006E533E">
                            <w:pPr>
                              <w:rPr>
                                <w:rStyle w:val="BoldCtrlShiftAltB"/>
                              </w:rPr>
                            </w:pPr>
                            <w:r w:rsidRPr="009779AB">
                              <w:rPr>
                                <w:rStyle w:val="BoldCtrlShiftAltB"/>
                              </w:rPr>
                              <w:t>info@capire.com.au</w:t>
                            </w:r>
                          </w:p>
                          <w:p w14:paraId="1E477DF0" w14:textId="77777777" w:rsidR="00A514A8" w:rsidRPr="009779AB" w:rsidRDefault="00A514A8" w:rsidP="006E533E">
                            <w:pPr>
                              <w:rPr>
                                <w:rStyle w:val="BoldCtrlShiftAltB"/>
                              </w:rPr>
                            </w:pPr>
                            <w:r w:rsidRPr="009779AB">
                              <w:rPr>
                                <w:rStyle w:val="BoldCtrlShiftAltB"/>
                              </w:rPr>
                              <w:t>capire.com.au</w:t>
                            </w:r>
                          </w:p>
                          <w:p w14:paraId="37B71B88" w14:textId="77777777" w:rsidR="00A514A8" w:rsidRPr="009779AB" w:rsidRDefault="00A514A8" w:rsidP="006E533E">
                            <w:pPr>
                              <w:rPr>
                                <w:rStyle w:val="BoldCtrlShiftAltB"/>
                              </w:rPr>
                            </w:pPr>
                          </w:p>
                          <w:p w14:paraId="06A804DB" w14:textId="77777777" w:rsidR="00A514A8" w:rsidRPr="009779AB" w:rsidRDefault="00A514A8" w:rsidP="006E533E">
                            <w:proofErr w:type="spellStart"/>
                            <w:r w:rsidRPr="009779AB">
                              <w:t>Capire</w:t>
                            </w:r>
                            <w:proofErr w:type="spellEnd"/>
                            <w:r w:rsidRPr="009779AB">
                              <w:t xml:space="preserve"> acknowledges </w:t>
                            </w:r>
                            <w:r w:rsidRPr="009779AB">
                              <w:br/>
                              <w:t xml:space="preserve">and deeply respects the </w:t>
                            </w:r>
                            <w:proofErr w:type="spellStart"/>
                            <w:r w:rsidRPr="009779AB">
                              <w:t>Wurundjeri</w:t>
                            </w:r>
                            <w:proofErr w:type="spellEnd"/>
                            <w:r w:rsidRPr="009779AB">
                              <w:t xml:space="preserve"> people and </w:t>
                            </w:r>
                            <w:r w:rsidRPr="009779AB">
                              <w:br/>
                              <w:t xml:space="preserve">the Traditional Owners </w:t>
                            </w:r>
                            <w:r w:rsidRPr="009779AB">
                              <w:br/>
                              <w:t>of the Victorian land.</w:t>
                            </w:r>
                          </w:p>
                        </w:tc>
                        <w:tc>
                          <w:tcPr>
                            <w:tcW w:w="7627" w:type="dxa"/>
                            <w:vMerge w:val="restart"/>
                            <w:vAlign w:val="bottom"/>
                          </w:tcPr>
                          <w:p w14:paraId="76CEEDDE" w14:textId="77777777" w:rsidR="00A514A8" w:rsidRPr="009779AB" w:rsidRDefault="00A514A8" w:rsidP="006E533E">
                            <w:pPr>
                              <w:pStyle w:val="spacer"/>
                              <w:jc w:val="right"/>
                              <w:rPr>
                                <w:lang w:val="en-AU"/>
                              </w:rPr>
                            </w:pPr>
                            <w:r w:rsidRPr="009779AB">
                              <w:rPr>
                                <w:noProof/>
                                <w:lang w:val="en-AU" w:eastAsia="en-AU"/>
                              </w:rPr>
                              <w:drawing>
                                <wp:inline distT="0" distB="0" distL="0" distR="0" wp14:anchorId="7E7BC87B" wp14:editId="6DC72292">
                                  <wp:extent cx="1205865" cy="417195"/>
                                  <wp:effectExtent l="0" t="0" r="0" b="190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pic:cNvPicPr>
                                            <a:picLocks noChangeAspect="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xmlns:c="http://schemas.openxmlformats.org/drawingml/2006/chart" xmlns:a16="http://schemas.microsoft.com/office/drawing/2014/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4"/>
                                              </a:ext>
                                            </a:extLst>
                                          </a:blip>
                                          <a:stretch>
                                            <a:fillRect/>
                                          </a:stretch>
                                        </pic:blipFill>
                                        <pic:spPr>
                                          <a:xfrm>
                                            <a:off x="0" y="0"/>
                                            <a:ext cx="1205865" cy="417195"/>
                                          </a:xfrm>
                                          <a:prstGeom prst="rect">
                                            <a:avLst/>
                                          </a:prstGeom>
                                        </pic:spPr>
                                      </pic:pic>
                                    </a:graphicData>
                                  </a:graphic>
                                </wp:inline>
                              </w:drawing>
                            </w:r>
                            <w:r w:rsidRPr="009779AB">
                              <w:rPr>
                                <w:lang w:val="en-AU"/>
                              </w:rPr>
                              <w:br/>
                            </w:r>
                          </w:p>
                        </w:tc>
                      </w:tr>
                      <w:tr w:rsidR="00A514A8" w:rsidRPr="009779AB" w14:paraId="75CC2DD3" w14:textId="77777777" w:rsidTr="0073222C">
                        <w:trPr>
                          <w:trHeight w:val="1967"/>
                        </w:trPr>
                        <w:tc>
                          <w:tcPr>
                            <w:tcW w:w="3115" w:type="dxa"/>
                            <w:vAlign w:val="bottom"/>
                          </w:tcPr>
                          <w:p w14:paraId="37ED184F" w14:textId="77777777" w:rsidR="00A514A8" w:rsidRPr="009779AB" w:rsidRDefault="00A514A8" w:rsidP="006E533E">
                            <w:r w:rsidRPr="009779AB">
                              <w:rPr>
                                <w:noProof/>
                                <w:lang w:eastAsia="en-AU"/>
                              </w:rPr>
                              <w:drawing>
                                <wp:inline distT="0" distB="0" distL="0" distR="0" wp14:anchorId="0B86400A" wp14:editId="385382FF">
                                  <wp:extent cx="591429" cy="900000"/>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raphic 280"/>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xmlns:c="http://schemas.openxmlformats.org/drawingml/2006/chart" xmlns:a16="http://schemas.microsoft.com/office/drawing/2014/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6"/>
                                              </a:ext>
                                            </a:extLst>
                                          </a:blip>
                                          <a:stretch>
                                            <a:fillRect/>
                                          </a:stretch>
                                        </pic:blipFill>
                                        <pic:spPr>
                                          <a:xfrm>
                                            <a:off x="0" y="0"/>
                                            <a:ext cx="591429" cy="900000"/>
                                          </a:xfrm>
                                          <a:prstGeom prst="rect">
                                            <a:avLst/>
                                          </a:prstGeom>
                                        </pic:spPr>
                                      </pic:pic>
                                    </a:graphicData>
                                  </a:graphic>
                                </wp:inline>
                              </w:drawing>
                            </w:r>
                          </w:p>
                        </w:tc>
                        <w:tc>
                          <w:tcPr>
                            <w:tcW w:w="7627" w:type="dxa"/>
                            <w:vMerge/>
                            <w:vAlign w:val="bottom"/>
                          </w:tcPr>
                          <w:p w14:paraId="1DCA5283" w14:textId="77777777" w:rsidR="00A514A8" w:rsidRPr="009779AB" w:rsidRDefault="00A514A8" w:rsidP="006E533E">
                            <w:pPr>
                              <w:pStyle w:val="spacer"/>
                              <w:jc w:val="right"/>
                              <w:rPr>
                                <w:lang w:val="en-AU"/>
                              </w:rPr>
                            </w:pPr>
                          </w:p>
                        </w:tc>
                      </w:tr>
                    </w:tbl>
                    <w:p w14:paraId="3506E75F" w14:textId="77777777" w:rsidR="00A514A8" w:rsidRPr="009779AB" w:rsidRDefault="00A514A8" w:rsidP="00866708"/>
                  </w:txbxContent>
                </v:textbox>
                <w10:wrap type="topAndBottom" anchorx="page" anchory="page"/>
                <w10:anchorlock/>
              </v:shape>
            </w:pict>
          </mc:Fallback>
        </mc:AlternateContent>
      </w:r>
    </w:p>
    <w:sectPr w:rsidR="00AF5AEB" w:rsidRPr="000E70A7" w:rsidSect="006C1F25">
      <w:type w:val="continuous"/>
      <w:pgSz w:w="11906" w:h="16838"/>
      <w:pgMar w:top="567" w:right="567" w:bottom="567" w:left="567"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4A3975" w14:textId="77777777" w:rsidR="00E04684" w:rsidRPr="009779AB" w:rsidRDefault="00E04684" w:rsidP="007243D7">
      <w:pPr>
        <w:spacing w:after="0" w:line="240" w:lineRule="auto"/>
      </w:pPr>
      <w:r w:rsidRPr="009779AB">
        <w:separator/>
      </w:r>
    </w:p>
  </w:endnote>
  <w:endnote w:type="continuationSeparator" w:id="0">
    <w:p w14:paraId="481FD2C1" w14:textId="77777777" w:rsidR="00E04684" w:rsidRPr="009779AB" w:rsidRDefault="00E04684" w:rsidP="007243D7">
      <w:pPr>
        <w:spacing w:after="0" w:line="240" w:lineRule="auto"/>
      </w:pPr>
      <w:r w:rsidRPr="009779AB">
        <w:continuationSeparator/>
      </w:r>
    </w:p>
  </w:endnote>
  <w:endnote w:type="continuationNotice" w:id="1">
    <w:p w14:paraId="7BAFDDA4" w14:textId="77777777" w:rsidR="00E04684" w:rsidRPr="009779AB" w:rsidRDefault="00E0468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Museo Sans 300">
    <w:altName w:val="Times New Roman"/>
    <w:panose1 w:val="00000000000000000000"/>
    <w:charset w:val="00"/>
    <w:family w:val="modern"/>
    <w:notTrueType/>
    <w:pitch w:val="variable"/>
    <w:sig w:usb0="00000001" w:usb1="4000004A" w:usb2="00000000" w:usb3="00000000" w:csb0="00000093"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BC Arizona Text">
    <w:altName w:val="Arial"/>
    <w:panose1 w:val="00000000000000000000"/>
    <w:charset w:val="00"/>
    <w:family w:val="modern"/>
    <w:notTrueType/>
    <w:pitch w:val="variable"/>
    <w:sig w:usb0="00000001" w:usb1="00000000" w:usb2="00000000" w:usb3="00000000" w:csb0="00000093" w:csb1="00000000"/>
  </w:font>
  <w:font w:name="Museo Sans 700">
    <w:altName w:val="Times New Roman"/>
    <w:panose1 w:val="00000000000000000000"/>
    <w:charset w:val="00"/>
    <w:family w:val="modern"/>
    <w:notTrueType/>
    <w:pitch w:val="variable"/>
    <w:sig w:usb0="00000001" w:usb1="4000004A" w:usb2="00000000" w:usb3="00000000" w:csb0="00000093" w:csb1="00000000"/>
  </w:font>
  <w:font w:name="MingLiU">
    <w:altName w:val="細明體"/>
    <w:panose1 w:val="02010609000101010101"/>
    <w:charset w:val="88"/>
    <w:family w:val="modern"/>
    <w:pitch w:val="fixed"/>
    <w:sig w:usb0="A00002FF" w:usb1="28CFFCFA" w:usb2="00000016" w:usb3="00000000" w:csb0="00100001" w:csb1="00000000"/>
  </w:font>
  <w:font w:name="PMingLiU">
    <w:altName w:val="新細明體"/>
    <w:panose1 w:val="02010601000101010101"/>
    <w:charset w:val="88"/>
    <w:family w:val="roman"/>
    <w:pitch w:val="variable"/>
    <w:sig w:usb0="A00002FF" w:usb1="28CFFCFA" w:usb2="00000016" w:usb3="00000000" w:csb0="00100001" w:csb1="00000000"/>
  </w:font>
  <w:font w:name="Yu Gothic UI Semibold">
    <w:panose1 w:val="020B0700000000000000"/>
    <w:charset w:val="80"/>
    <w:family w:val="swiss"/>
    <w:pitch w:val="variable"/>
    <w:sig w:usb0="E00002FF" w:usb1="2AC7FDFF" w:usb2="00000016" w:usb3="00000000" w:csb0="0002009F" w:csb1="00000000"/>
  </w:font>
  <w:font w:name="Museo Sans 500">
    <w:panose1 w:val="00000000000000000000"/>
    <w:charset w:val="00"/>
    <w:family w:val="modern"/>
    <w:notTrueType/>
    <w:pitch w:val="variable"/>
    <w:sig w:usb0="A00000AF" w:usb1="4000004A"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Corbel">
    <w:panose1 w:val="020B0503020204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Liberation Serif">
    <w:altName w:val="Times New Roman"/>
    <w:charset w:val="01"/>
    <w:family w:val="roman"/>
    <w:pitch w:val="variable"/>
  </w:font>
  <w:font w:name="Noto Sans CJK SC Regular">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2A7F2F" w14:textId="77777777" w:rsidR="00014375" w:rsidRPr="009779AB" w:rsidRDefault="000143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5014742"/>
      <w:docPartObj>
        <w:docPartGallery w:val="Page Numbers (Bottom of Page)"/>
        <w:docPartUnique/>
      </w:docPartObj>
    </w:sdtPr>
    <w:sdtEndPr/>
    <w:sdtContent>
      <w:p w14:paraId="2F3DF8A4" w14:textId="1BCF69D9" w:rsidR="00014375" w:rsidRPr="009779AB" w:rsidRDefault="00014375">
        <w:pPr>
          <w:pStyle w:val="Footer"/>
        </w:pPr>
        <w:r w:rsidRPr="009779AB">
          <w:rPr>
            <w:noProof/>
            <w:lang w:eastAsia="en-AU"/>
          </w:rPr>
          <w:drawing>
            <wp:anchor distT="0" distB="0" distL="114300" distR="114300" simplePos="0" relativeHeight="251658241" behindDoc="1" locked="0" layoutInCell="1" allowOverlap="1" wp14:anchorId="1231077D" wp14:editId="7DF8EF2B">
              <wp:simplePos x="0" y="0"/>
              <wp:positionH relativeFrom="margin">
                <wp:posOffset>5952490</wp:posOffset>
              </wp:positionH>
              <wp:positionV relativeFrom="paragraph">
                <wp:posOffset>151856</wp:posOffset>
              </wp:positionV>
              <wp:extent cx="617220" cy="232410"/>
              <wp:effectExtent l="0" t="0" r="0" b="0"/>
              <wp:wrapNone/>
              <wp:docPr id="1765800189" name="Picture 176580018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36759" name="Picture 300636759" descr="A close up of a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232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79AB">
          <w:tab/>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15FB0A" w14:textId="359A331D" w:rsidR="00A514A8" w:rsidRPr="009779AB" w:rsidRDefault="00A514A8">
    <w:pPr>
      <w:pStyle w:val="Footer"/>
      <w:rPr>
        <w:szCs w:val="14"/>
      </w:rPr>
    </w:pPr>
    <w:r w:rsidRPr="009779AB">
      <w:rPr>
        <w:szCs w:val="14"/>
      </w:rPr>
      <w:fldChar w:fldCharType="begin"/>
    </w:r>
    <w:r w:rsidRPr="009779AB">
      <w:rPr>
        <w:szCs w:val="14"/>
      </w:rPr>
      <w:instrText xml:space="preserve"> PAGE   \* MERGEFORMAT </w:instrText>
    </w:r>
    <w:r w:rsidRPr="009779AB">
      <w:rPr>
        <w:szCs w:val="14"/>
      </w:rPr>
      <w:fldChar w:fldCharType="separate"/>
    </w:r>
    <w:r w:rsidRPr="009779AB">
      <w:rPr>
        <w:szCs w:val="14"/>
      </w:rPr>
      <w:t>4</w:t>
    </w:r>
    <w:r w:rsidRPr="009779AB">
      <w:rPr>
        <w:szCs w:val="14"/>
      </w:rPr>
      <w:fldChar w:fldCharType="end"/>
    </w:r>
    <w:r w:rsidRPr="009779AB">
      <w:rPr>
        <w:szCs w:val="14"/>
      </w:rPr>
      <w:t xml:space="preserve"> </w:t>
    </w:r>
    <w:sdt>
      <w:sdtPr>
        <w:alias w:val="Title"/>
        <w:tag w:val=""/>
        <w:id w:val="-1913230001"/>
        <w:placeholder>
          <w:docPart w:val="671BC2BBD4D447B7B88183AC0309D3FD"/>
        </w:placeholder>
        <w:dataBinding w:prefixMappings="xmlns:ns0='http://purl.org/dc/elements/1.1/' xmlns:ns1='http://schemas.openxmlformats.org/package/2006/metadata/core-properties' " w:xpath="/ns1:coreProperties[1]/ns0:title[1]" w:storeItemID="{6C3C8BC8-F283-45AE-878A-BAB7291924A1}"/>
        <w:text w:multiLine="1"/>
      </w:sdtPr>
      <w:sdtEndPr/>
      <w:sdtContent>
        <w:r w:rsidRPr="009779AB">
          <w:t xml:space="preserve">Fast Tracking </w:t>
        </w:r>
        <w:r w:rsidRPr="009779AB">
          <w:br/>
          <w:t>Neighbourhood Batteries</w:t>
        </w:r>
      </w:sdtContent>
    </w:sdt>
    <w:r w:rsidRPr="009779AB">
      <w:t xml:space="preserve">, </w:t>
    </w:r>
    <w:sdt>
      <w:sdtPr>
        <w:tag w:val="ClientName"/>
        <w:id w:val="-776398840"/>
        <w:placeholder>
          <w:docPart w:val="FDB3EDCDC1BB4E21B0A5061E7374046B"/>
        </w:placeholder>
        <w:dataBinding w:xpath="/root[1]/Client[1]" w:storeItemID="{728E7BA2-E689-4A2C-ABFF-EB89584A5CDE}"/>
        <w15:appearance w15:val="hidden"/>
        <w:text/>
      </w:sdtPr>
      <w:sdtEndPr/>
      <w:sdtContent>
        <w:r w:rsidRPr="009779AB">
          <w:t>Prepared by Capire Consulting Group Pty Ltd on behalf of City of Melbourne, City of Yarra and City and Port Phillip</w:t>
        </w:r>
      </w:sdtContent>
    </w:sdt>
    <w:r w:rsidRPr="009779AB">
      <w:rPr>
        <w:noProof/>
        <w:lang w:eastAsia="en-AU"/>
      </w:rPr>
      <w:drawing>
        <wp:anchor distT="0" distB="0" distL="114300" distR="114300" simplePos="0" relativeHeight="251658240" behindDoc="0" locked="1" layoutInCell="1" allowOverlap="1" wp14:anchorId="3C6AFD33" wp14:editId="6F805262">
          <wp:simplePos x="0" y="0"/>
          <wp:positionH relativeFrom="column">
            <wp:posOffset>6383020</wp:posOffset>
          </wp:positionH>
          <wp:positionV relativeFrom="bottomMargin">
            <wp:posOffset>114935</wp:posOffset>
          </wp:positionV>
          <wp:extent cx="449580" cy="154305"/>
          <wp:effectExtent l="0" t="0" r="7620" b="0"/>
          <wp:wrapNone/>
          <wp:docPr id="1749960039" name="Graphic 174996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
                      </a:ext>
                    </a:extLst>
                  </a:blip>
                  <a:stretch>
                    <a:fillRect/>
                  </a:stretch>
                </pic:blipFill>
                <pic:spPr>
                  <a:xfrm>
                    <a:off x="0" y="0"/>
                    <a:ext cx="449580" cy="154305"/>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2310539"/>
      <w:docPartObj>
        <w:docPartGallery w:val="Page Numbers (Bottom of Page)"/>
        <w:docPartUnique/>
      </w:docPartObj>
    </w:sdtPr>
    <w:sdtEndPr/>
    <w:sdtContent>
      <w:p w14:paraId="6DF67CC2" w14:textId="07389A15" w:rsidR="00014375" w:rsidRPr="009779AB" w:rsidRDefault="00014375">
        <w:pPr>
          <w:pStyle w:val="Footer"/>
        </w:pPr>
        <w:r w:rsidRPr="009779AB">
          <w:rPr>
            <w:noProof/>
            <w:lang w:eastAsia="en-AU"/>
          </w:rPr>
          <w:drawing>
            <wp:anchor distT="0" distB="0" distL="114300" distR="114300" simplePos="0" relativeHeight="251658242" behindDoc="1" locked="0" layoutInCell="1" allowOverlap="1" wp14:anchorId="241D0F65" wp14:editId="09E46558">
              <wp:simplePos x="0" y="0"/>
              <wp:positionH relativeFrom="margin">
                <wp:posOffset>5952490</wp:posOffset>
              </wp:positionH>
              <wp:positionV relativeFrom="paragraph">
                <wp:posOffset>151856</wp:posOffset>
              </wp:positionV>
              <wp:extent cx="617220" cy="232410"/>
              <wp:effectExtent l="0" t="0" r="0" b="0"/>
              <wp:wrapNone/>
              <wp:docPr id="1547463673" name="Picture 154746367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36759" name="Picture 300636759" descr="A close up of a 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232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79AB">
          <w:fldChar w:fldCharType="begin"/>
        </w:r>
        <w:r w:rsidRPr="009779AB">
          <w:instrText xml:space="preserve"> PAGE   \* MERGEFORMAT </w:instrText>
        </w:r>
        <w:r w:rsidRPr="009779AB">
          <w:fldChar w:fldCharType="separate"/>
        </w:r>
        <w:r w:rsidR="0079030F">
          <w:rPr>
            <w:noProof/>
          </w:rPr>
          <w:t>10</w:t>
        </w:r>
        <w:r w:rsidRPr="009779AB">
          <w:fldChar w:fldCharType="end"/>
        </w:r>
        <w:r w:rsidRPr="009779AB">
          <w:t xml:space="preserve">  Fast-tracking Neighbourhood Batteries, Stage 2 Engagement Findings</w:t>
        </w:r>
        <w:r w:rsidRPr="009779AB">
          <w:tab/>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42292D" w14:textId="77777777" w:rsidR="00E04684" w:rsidRPr="009779AB" w:rsidRDefault="00E04684" w:rsidP="007243D7">
      <w:pPr>
        <w:spacing w:after="0" w:line="240" w:lineRule="auto"/>
      </w:pPr>
      <w:r w:rsidRPr="009779AB">
        <w:separator/>
      </w:r>
    </w:p>
  </w:footnote>
  <w:footnote w:type="continuationSeparator" w:id="0">
    <w:p w14:paraId="1554BA02" w14:textId="77777777" w:rsidR="00E04684" w:rsidRPr="009779AB" w:rsidRDefault="00E04684" w:rsidP="007243D7">
      <w:pPr>
        <w:spacing w:after="0" w:line="240" w:lineRule="auto"/>
      </w:pPr>
      <w:r w:rsidRPr="009779AB">
        <w:continuationSeparator/>
      </w:r>
    </w:p>
  </w:footnote>
  <w:footnote w:type="continuationNotice" w:id="1">
    <w:p w14:paraId="72772619" w14:textId="77777777" w:rsidR="00E04684" w:rsidRPr="009779AB" w:rsidRDefault="00E0468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3DDA44" w14:textId="77777777" w:rsidR="00014375" w:rsidRPr="009779AB" w:rsidRDefault="000143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A2F6F0" w14:textId="77777777" w:rsidR="00014375" w:rsidRPr="009779AB" w:rsidRDefault="0001437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C8894" w14:textId="77777777" w:rsidR="00014375" w:rsidRPr="009779AB" w:rsidRDefault="000143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B28EA"/>
    <w:multiLevelType w:val="multilevel"/>
    <w:tmpl w:val="66DC6E78"/>
    <w:lvl w:ilvl="0">
      <w:start w:val="1"/>
      <w:numFmt w:val="none"/>
      <w:pStyle w:val="LegalBody"/>
      <w:lvlText w:val=""/>
      <w:lvlJc w:val="left"/>
      <w:pPr>
        <w:ind w:left="0" w:firstLine="0"/>
      </w:pPr>
      <w:rPr>
        <w:rFonts w:hint="default"/>
      </w:rPr>
    </w:lvl>
    <w:lvl w:ilvl="1">
      <w:start w:val="1"/>
      <w:numFmt w:val="none"/>
      <w:lvlText w:val=""/>
      <w:lvlJc w:val="left"/>
      <w:pPr>
        <w:tabs>
          <w:tab w:val="num" w:pos="567"/>
        </w:tabs>
        <w:ind w:left="567" w:firstLine="0"/>
      </w:pPr>
      <w:rPr>
        <w:rFonts w:hint="default"/>
      </w:rPr>
    </w:lvl>
    <w:lvl w:ilvl="2">
      <w:start w:val="1"/>
      <w:numFmt w:val="none"/>
      <w:lvlText w:val=""/>
      <w:lvlJc w:val="left"/>
      <w:pPr>
        <w:tabs>
          <w:tab w:val="num" w:pos="992"/>
        </w:tabs>
        <w:ind w:left="992" w:firstLine="0"/>
      </w:pPr>
      <w:rPr>
        <w:rFonts w:hint="default"/>
      </w:rPr>
    </w:lvl>
    <w:lvl w:ilvl="3">
      <w:start w:val="1"/>
      <w:numFmt w:val="none"/>
      <w:lvlText w:val=""/>
      <w:lvlJc w:val="left"/>
      <w:pPr>
        <w:tabs>
          <w:tab w:val="num" w:pos="1418"/>
        </w:tabs>
        <w:ind w:left="1418" w:firstLine="0"/>
      </w:pPr>
      <w:rPr>
        <w:rFonts w:hint="default"/>
      </w:rPr>
    </w:lvl>
    <w:lvl w:ilvl="4">
      <w:start w:val="1"/>
      <w:numFmt w:val="none"/>
      <w:lvlText w:val=""/>
      <w:lvlJc w:val="left"/>
      <w:pPr>
        <w:tabs>
          <w:tab w:val="num" w:pos="1843"/>
        </w:tabs>
        <w:ind w:left="1843" w:firstLine="0"/>
      </w:pPr>
      <w:rPr>
        <w:rFonts w:hint="default"/>
      </w:rPr>
    </w:lvl>
    <w:lvl w:ilvl="5">
      <w:start w:val="1"/>
      <w:numFmt w:val="none"/>
      <w:lvlText w:val=""/>
      <w:lvlJc w:val="left"/>
      <w:pPr>
        <w:tabs>
          <w:tab w:val="num" w:pos="2268"/>
        </w:tabs>
        <w:ind w:left="2268" w:firstLine="0"/>
      </w:pPr>
      <w:rPr>
        <w:rFonts w:hint="default"/>
      </w:rPr>
    </w:lvl>
    <w:lvl w:ilvl="6">
      <w:start w:val="1"/>
      <w:numFmt w:val="none"/>
      <w:lvlText w:val=""/>
      <w:lvlJc w:val="left"/>
      <w:pPr>
        <w:tabs>
          <w:tab w:val="num" w:pos="2693"/>
        </w:tabs>
        <w:ind w:left="2693" w:firstLine="0"/>
      </w:pPr>
      <w:rPr>
        <w:rFonts w:hint="default"/>
      </w:rPr>
    </w:lvl>
    <w:lvl w:ilvl="7">
      <w:start w:val="1"/>
      <w:numFmt w:val="none"/>
      <w:lvlText w:val=""/>
      <w:lvlJc w:val="left"/>
      <w:pPr>
        <w:tabs>
          <w:tab w:val="num" w:pos="3119"/>
        </w:tabs>
        <w:ind w:left="3119" w:firstLine="0"/>
      </w:pPr>
      <w:rPr>
        <w:rFonts w:hint="default"/>
      </w:rPr>
    </w:lvl>
    <w:lvl w:ilvl="8">
      <w:start w:val="1"/>
      <w:numFmt w:val="none"/>
      <w:lvlText w:val=""/>
      <w:lvlJc w:val="left"/>
      <w:pPr>
        <w:tabs>
          <w:tab w:val="num" w:pos="3544"/>
        </w:tabs>
        <w:ind w:left="3544" w:firstLine="0"/>
      </w:pPr>
      <w:rPr>
        <w:rFonts w:hint="default"/>
      </w:rPr>
    </w:lvl>
  </w:abstractNum>
  <w:abstractNum w:abstractNumId="1" w15:restartNumberingAfterBreak="0">
    <w:nsid w:val="1304277F"/>
    <w:multiLevelType w:val="hybridMultilevel"/>
    <w:tmpl w:val="D5384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AAB3EDC"/>
    <w:multiLevelType w:val="multilevel"/>
    <w:tmpl w:val="B5C27EF2"/>
    <w:lvl w:ilvl="0">
      <w:start w:val="1"/>
      <w:numFmt w:val="lowerLetter"/>
      <w:pStyle w:val="NoteSourceListlvl1"/>
      <w:lvlText w:val="%1."/>
      <w:lvlJc w:val="left"/>
      <w:pPr>
        <w:ind w:left="284" w:hanging="284"/>
      </w:pPr>
      <w:rPr>
        <w:rFonts w:hint="default"/>
      </w:rPr>
    </w:lvl>
    <w:lvl w:ilvl="1">
      <w:start w:val="1"/>
      <w:numFmt w:val="decimal"/>
      <w:pStyle w:val="NoteSourceListlvl2"/>
      <w:lvlText w:val="%2."/>
      <w:lvlJc w:val="left"/>
      <w:pPr>
        <w:ind w:left="284" w:hanging="284"/>
      </w:pPr>
      <w:rPr>
        <w:rFonts w:hint="default"/>
      </w:rPr>
    </w:lvl>
    <w:lvl w:ilvl="2">
      <w:start w:val="1"/>
      <w:numFmt w:val="bullet"/>
      <w:pStyle w:val="NoteSourceListlvl3"/>
      <w:lvlText w:val="–"/>
      <w:lvlJc w:val="left"/>
      <w:pPr>
        <w:ind w:left="284" w:hanging="284"/>
      </w:pPr>
      <w:rPr>
        <w:rFonts w:ascii="Verdana" w:hAnsi="Verdana"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3" w15:restartNumberingAfterBreak="0">
    <w:nsid w:val="1C146B14"/>
    <w:multiLevelType w:val="multilevel"/>
    <w:tmpl w:val="ADE47FB8"/>
    <w:lvl w:ilvl="0">
      <w:start w:val="1"/>
      <w:numFmt w:val="none"/>
      <w:pStyle w:val="Source"/>
      <w:lvlText w:val="Source:"/>
      <w:lvlJc w:val="left"/>
      <w:pPr>
        <w:tabs>
          <w:tab w:val="num" w:pos="1287"/>
        </w:tabs>
        <w:ind w:left="851" w:hanging="851"/>
      </w:pPr>
      <w:rPr>
        <w:rFonts w:hint="default"/>
      </w:rPr>
    </w:lvl>
    <w:lvl w:ilvl="1">
      <w:start w:val="1"/>
      <w:numFmt w:val="none"/>
      <w:pStyle w:val="Note"/>
      <w:lvlText w:val="Note:"/>
      <w:lvlJc w:val="left"/>
      <w:pPr>
        <w:ind w:left="851" w:hanging="851"/>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4" w15:restartNumberingAfterBreak="0">
    <w:nsid w:val="1DC70A49"/>
    <w:multiLevelType w:val="multilevel"/>
    <w:tmpl w:val="C10A2558"/>
    <w:lvl w:ilvl="0">
      <w:start w:val="1"/>
      <w:numFmt w:val="upperLetter"/>
      <w:pStyle w:val="AppendixHeading1"/>
      <w:suff w:val="nothing"/>
      <w:lvlText w:val="Appendix %1:"/>
      <w:lvlJc w:val="left"/>
      <w:pPr>
        <w:ind w:left="0" w:firstLine="567"/>
      </w:pPr>
      <w:rPr>
        <w:rFonts w:hint="default"/>
      </w:rPr>
    </w:lvl>
    <w:lvl w:ilvl="1">
      <w:start w:val="1"/>
      <w:numFmt w:val="decimal"/>
      <w:pStyle w:val="AppendixHeading2"/>
      <w:lvlText w:val="%1.%2."/>
      <w:lvlJc w:val="left"/>
      <w:pPr>
        <w:ind w:left="851" w:hanging="85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2203729C"/>
    <w:multiLevelType w:val="multilevel"/>
    <w:tmpl w:val="C102141C"/>
    <w:lvl w:ilvl="0">
      <w:start w:val="1"/>
      <w:numFmt w:val="bullet"/>
      <w:pStyle w:val="TableBulletlvl1"/>
      <w:lvlText w:val=""/>
      <w:lvlJc w:val="left"/>
      <w:pPr>
        <w:ind w:left="284" w:hanging="284"/>
      </w:pPr>
      <w:rPr>
        <w:rFonts w:ascii="Symbol" w:hAnsi="Symbol" w:hint="default"/>
        <w:color w:val="000000" w:themeColor="text1"/>
      </w:rPr>
    </w:lvl>
    <w:lvl w:ilvl="1">
      <w:start w:val="1"/>
      <w:numFmt w:val="bullet"/>
      <w:pStyle w:val="TableBulletlvl2"/>
      <w:lvlText w:val="−"/>
      <w:lvlJc w:val="left"/>
      <w:pPr>
        <w:ind w:left="568" w:hanging="284"/>
      </w:pPr>
      <w:rPr>
        <w:rFonts w:ascii="Calibri" w:hAnsi="Calibri" w:hint="default"/>
      </w:rPr>
    </w:lvl>
    <w:lvl w:ilvl="2">
      <w:start w:val="1"/>
      <w:numFmt w:val="bullet"/>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Wingdings" w:hAnsi="Wingdings" w:hint="default"/>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rPr>
    </w:lvl>
  </w:abstractNum>
  <w:abstractNum w:abstractNumId="6" w15:restartNumberingAfterBreak="0">
    <w:nsid w:val="226A01CE"/>
    <w:multiLevelType w:val="hybridMultilevel"/>
    <w:tmpl w:val="C22455D4"/>
    <w:lvl w:ilvl="0" w:tplc="6A64F16E">
      <w:start w:val="4"/>
      <w:numFmt w:val="bullet"/>
      <w:lvlText w:val="-"/>
      <w:lvlJc w:val="left"/>
      <w:pPr>
        <w:ind w:left="720" w:hanging="360"/>
      </w:pPr>
      <w:rPr>
        <w:rFonts w:ascii="Museo Sans 300" w:eastAsia="Segoe UI" w:hAnsi="Museo Sans 300"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3CC0FE0"/>
    <w:multiLevelType w:val="hybridMultilevel"/>
    <w:tmpl w:val="675CBDFC"/>
    <w:lvl w:ilvl="0" w:tplc="0C090001">
      <w:start w:val="1"/>
      <w:numFmt w:val="bullet"/>
      <w:lvlText w:val=""/>
      <w:lvlJc w:val="left"/>
      <w:pPr>
        <w:ind w:left="777" w:hanging="360"/>
      </w:pPr>
      <w:rPr>
        <w:rFonts w:ascii="Symbol" w:hAnsi="Symbol"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8" w15:restartNumberingAfterBreak="0">
    <w:nsid w:val="264019A3"/>
    <w:multiLevelType w:val="hybridMultilevel"/>
    <w:tmpl w:val="24D2D194"/>
    <w:lvl w:ilvl="0" w:tplc="ACDAD6C8">
      <w:start w:val="1"/>
      <w:numFmt w:val="bullet"/>
      <w:pStyle w:val="ListParagraph"/>
      <w:lvlText w:val="‒"/>
      <w:lvlJc w:val="left"/>
      <w:pPr>
        <w:ind w:left="1440" w:hanging="360"/>
      </w:pPr>
      <w:rPr>
        <w:rFonts w:ascii="Arial" w:hAnsi="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2A32683D"/>
    <w:multiLevelType w:val="multilevel"/>
    <w:tmpl w:val="20A4AB84"/>
    <w:lvl w:ilvl="0">
      <w:start w:val="1"/>
      <w:numFmt w:val="bullet"/>
      <w:pStyle w:val="ListBulletlvl1"/>
      <w:lvlText w:val=""/>
      <w:lvlJc w:val="left"/>
      <w:pPr>
        <w:ind w:left="284" w:hanging="284"/>
      </w:pPr>
      <w:rPr>
        <w:rFonts w:ascii="Wingdings" w:hAnsi="Wingdings" w:hint="default"/>
        <w:color w:val="000000" w:themeColor="text1"/>
      </w:rPr>
    </w:lvl>
    <w:lvl w:ilvl="1">
      <w:start w:val="1"/>
      <w:numFmt w:val="bullet"/>
      <w:pStyle w:val="ListBulletlvl2"/>
      <w:lvlText w:val="−"/>
      <w:lvlJc w:val="left"/>
      <w:pPr>
        <w:ind w:left="568" w:hanging="284"/>
      </w:pPr>
      <w:rPr>
        <w:rFonts w:ascii="Arial" w:hAnsi="Arial" w:hint="default"/>
        <w:color w:val="000000" w:themeColor="text1"/>
      </w:rPr>
    </w:lvl>
    <w:lvl w:ilvl="2">
      <w:start w:val="1"/>
      <w:numFmt w:val="bullet"/>
      <w:pStyle w:val="ListBulletlvl3"/>
      <w:lvlText w:val=""/>
      <w:lvlJc w:val="left"/>
      <w:pPr>
        <w:ind w:left="852" w:hanging="284"/>
      </w:pPr>
      <w:rPr>
        <w:rFonts w:ascii="Wingdings 2" w:hAnsi="Wingdings 2" w:hint="default"/>
        <w:color w:val="000000" w:themeColor="text1"/>
      </w:rPr>
    </w:lvl>
    <w:lvl w:ilvl="3">
      <w:start w:val="1"/>
      <w:numFmt w:val="bullet"/>
      <w:lvlText w:val=""/>
      <w:lvlJc w:val="left"/>
      <w:pPr>
        <w:tabs>
          <w:tab w:val="num" w:pos="1419"/>
        </w:tabs>
        <w:ind w:left="1136" w:hanging="284"/>
      </w:pPr>
      <w:rPr>
        <w:rFonts w:ascii="Symbol" w:hAnsi="Symbol" w:hint="default"/>
      </w:rPr>
    </w:lvl>
    <w:lvl w:ilvl="4">
      <w:start w:val="1"/>
      <w:numFmt w:val="bullet"/>
      <w:lvlText w:val="o"/>
      <w:lvlJc w:val="left"/>
      <w:pPr>
        <w:tabs>
          <w:tab w:val="num" w:pos="1703"/>
        </w:tabs>
        <w:ind w:left="1420" w:hanging="284"/>
      </w:pPr>
      <w:rPr>
        <w:rFonts w:ascii="Courier New" w:hAnsi="Courier New" w:cs="Courier New" w:hint="default"/>
      </w:rPr>
    </w:lvl>
    <w:lvl w:ilvl="5">
      <w:start w:val="1"/>
      <w:numFmt w:val="bullet"/>
      <w:lvlText w:val=""/>
      <w:lvlJc w:val="left"/>
      <w:pPr>
        <w:tabs>
          <w:tab w:val="num" w:pos="1987"/>
        </w:tabs>
        <w:ind w:left="1704" w:hanging="284"/>
      </w:pPr>
      <w:rPr>
        <w:rFonts w:ascii="Wingdings" w:hAnsi="Wingdings" w:hint="default"/>
      </w:rPr>
    </w:lvl>
    <w:lvl w:ilvl="6">
      <w:start w:val="1"/>
      <w:numFmt w:val="bullet"/>
      <w:lvlText w:val=""/>
      <w:lvlJc w:val="left"/>
      <w:pPr>
        <w:tabs>
          <w:tab w:val="num" w:pos="2271"/>
        </w:tabs>
        <w:ind w:left="1988" w:hanging="284"/>
      </w:pPr>
      <w:rPr>
        <w:rFonts w:ascii="Symbol" w:hAnsi="Symbol" w:hint="default"/>
      </w:rPr>
    </w:lvl>
    <w:lvl w:ilvl="7">
      <w:start w:val="1"/>
      <w:numFmt w:val="bullet"/>
      <w:lvlText w:val="o"/>
      <w:lvlJc w:val="left"/>
      <w:pPr>
        <w:tabs>
          <w:tab w:val="num" w:pos="2555"/>
        </w:tabs>
        <w:ind w:left="2272" w:hanging="284"/>
      </w:pPr>
      <w:rPr>
        <w:rFonts w:ascii="Courier New" w:hAnsi="Courier New" w:cs="Courier New" w:hint="default"/>
      </w:rPr>
    </w:lvl>
    <w:lvl w:ilvl="8">
      <w:start w:val="1"/>
      <w:numFmt w:val="bullet"/>
      <w:lvlText w:val=""/>
      <w:lvlJc w:val="left"/>
      <w:pPr>
        <w:tabs>
          <w:tab w:val="num" w:pos="2839"/>
        </w:tabs>
        <w:ind w:left="2556" w:hanging="284"/>
      </w:pPr>
      <w:rPr>
        <w:rFonts w:ascii="Wingdings" w:hAnsi="Wingdings" w:hint="default"/>
      </w:rPr>
    </w:lvl>
  </w:abstractNum>
  <w:abstractNum w:abstractNumId="10" w15:restartNumberingAfterBreak="0">
    <w:nsid w:val="38B83D3F"/>
    <w:multiLevelType w:val="multilevel"/>
    <w:tmpl w:val="DB7EEDCC"/>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2837"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C2F1000"/>
    <w:multiLevelType w:val="multilevel"/>
    <w:tmpl w:val="00AE78B4"/>
    <w:lvl w:ilvl="0">
      <w:start w:val="1"/>
      <w:numFmt w:val="decimal"/>
      <w:lvlText w:val="%1."/>
      <w:lvlJc w:val="left"/>
      <w:pPr>
        <w:tabs>
          <w:tab w:val="num" w:pos="720"/>
        </w:tabs>
        <w:ind w:left="720" w:hanging="720"/>
      </w:pPr>
    </w:lvl>
    <w:lvl w:ilvl="1">
      <w:start w:val="1"/>
      <w:numFmt w:val="decimal"/>
      <w:pStyle w:val="QuotePlaceholderBox"/>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3D4533FA"/>
    <w:multiLevelType w:val="hybridMultilevel"/>
    <w:tmpl w:val="96F269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DE00B15"/>
    <w:multiLevelType w:val="multilevel"/>
    <w:tmpl w:val="9C588748"/>
    <w:lvl w:ilvl="0">
      <w:start w:val="1"/>
      <w:numFmt w:val="decimal"/>
      <w:pStyle w:val="LegalNumberlvl1"/>
      <w:lvlText w:val="%1"/>
      <w:lvlJc w:val="left"/>
      <w:pPr>
        <w:ind w:left="567" w:hanging="567"/>
      </w:pPr>
      <w:rPr>
        <w:rFonts w:asciiTheme="minorHAnsi" w:hAnsiTheme="minorHAnsi" w:hint="default"/>
      </w:rPr>
    </w:lvl>
    <w:lvl w:ilvl="1">
      <w:start w:val="1"/>
      <w:numFmt w:val="decimal"/>
      <w:pStyle w:val="LegalNumberlvl2"/>
      <w:lvlText w:val="%1.%2"/>
      <w:lvlJc w:val="left"/>
      <w:pPr>
        <w:ind w:left="567" w:hanging="567"/>
      </w:pPr>
      <w:rPr>
        <w:rFonts w:asciiTheme="minorHAnsi" w:hAnsiTheme="minorHAnsi" w:hint="default"/>
      </w:rPr>
    </w:lvl>
    <w:lvl w:ilvl="2">
      <w:start w:val="1"/>
      <w:numFmt w:val="decimal"/>
      <w:pStyle w:val="LegalNumberlvl3"/>
      <w:lvlText w:val="(%3)"/>
      <w:lvlJc w:val="left"/>
      <w:pPr>
        <w:ind w:left="851" w:hanging="284"/>
      </w:pPr>
      <w:rPr>
        <w:rFonts w:asciiTheme="minorHAnsi" w:hAnsiTheme="minorHAnsi" w:hint="default"/>
      </w:rPr>
    </w:lvl>
    <w:lvl w:ilvl="3">
      <w:start w:val="1"/>
      <w:numFmt w:val="lowerLetter"/>
      <w:pStyle w:val="LegalNumberlvl4"/>
      <w:lvlText w:val="(%4)"/>
      <w:lvlJc w:val="left"/>
      <w:pPr>
        <w:tabs>
          <w:tab w:val="num" w:pos="1134"/>
        </w:tabs>
        <w:ind w:left="1134" w:hanging="283"/>
      </w:pPr>
      <w:rPr>
        <w:rFonts w:asciiTheme="minorHAnsi" w:hAnsiTheme="minorHAnsi" w:hint="default"/>
      </w:rPr>
    </w:lvl>
    <w:lvl w:ilvl="4">
      <w:start w:val="1"/>
      <w:numFmt w:val="lowerRoman"/>
      <w:pStyle w:val="LegalNumberlvl5"/>
      <w:lvlText w:val="(%5)"/>
      <w:lvlJc w:val="left"/>
      <w:pPr>
        <w:ind w:left="1418" w:hanging="284"/>
      </w:pPr>
      <w:rPr>
        <w:rFonts w:asciiTheme="minorHAnsi" w:hAnsiTheme="minorHAnsi" w:hint="default"/>
      </w:rPr>
    </w:lvl>
    <w:lvl w:ilvl="5">
      <w:start w:val="1"/>
      <w:numFmt w:val="decimal"/>
      <w:lvlText w:val="%1.%2.%3.%4.%5.%6."/>
      <w:lvlJc w:val="left"/>
      <w:pPr>
        <w:ind w:left="2739" w:hanging="939"/>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0967570"/>
    <w:multiLevelType w:val="hybridMultilevel"/>
    <w:tmpl w:val="546E78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25E5844"/>
    <w:multiLevelType w:val="hybridMultilevel"/>
    <w:tmpl w:val="D1FAF094"/>
    <w:lvl w:ilvl="0" w:tplc="6A64F16E">
      <w:start w:val="4"/>
      <w:numFmt w:val="bullet"/>
      <w:lvlText w:val="-"/>
      <w:lvlJc w:val="left"/>
      <w:pPr>
        <w:ind w:left="782" w:hanging="360"/>
      </w:pPr>
      <w:rPr>
        <w:rFonts w:ascii="Museo Sans 300" w:eastAsia="Segoe UI" w:hAnsi="Museo Sans 300" w:cs="Arial" w:hint="default"/>
      </w:rPr>
    </w:lvl>
    <w:lvl w:ilvl="1" w:tplc="0C090003" w:tentative="1">
      <w:start w:val="1"/>
      <w:numFmt w:val="bullet"/>
      <w:lvlText w:val="o"/>
      <w:lvlJc w:val="left"/>
      <w:pPr>
        <w:ind w:left="1502" w:hanging="360"/>
      </w:pPr>
      <w:rPr>
        <w:rFonts w:ascii="Courier New" w:hAnsi="Courier New" w:cs="Courier New" w:hint="default"/>
      </w:rPr>
    </w:lvl>
    <w:lvl w:ilvl="2" w:tplc="0C090005" w:tentative="1">
      <w:start w:val="1"/>
      <w:numFmt w:val="bullet"/>
      <w:lvlText w:val=""/>
      <w:lvlJc w:val="left"/>
      <w:pPr>
        <w:ind w:left="2222" w:hanging="360"/>
      </w:pPr>
      <w:rPr>
        <w:rFonts w:ascii="Wingdings" w:hAnsi="Wingdings" w:hint="default"/>
      </w:rPr>
    </w:lvl>
    <w:lvl w:ilvl="3" w:tplc="0C090001" w:tentative="1">
      <w:start w:val="1"/>
      <w:numFmt w:val="bullet"/>
      <w:lvlText w:val=""/>
      <w:lvlJc w:val="left"/>
      <w:pPr>
        <w:ind w:left="2942" w:hanging="360"/>
      </w:pPr>
      <w:rPr>
        <w:rFonts w:ascii="Symbol" w:hAnsi="Symbol" w:hint="default"/>
      </w:rPr>
    </w:lvl>
    <w:lvl w:ilvl="4" w:tplc="0C090003" w:tentative="1">
      <w:start w:val="1"/>
      <w:numFmt w:val="bullet"/>
      <w:lvlText w:val="o"/>
      <w:lvlJc w:val="left"/>
      <w:pPr>
        <w:ind w:left="3662" w:hanging="360"/>
      </w:pPr>
      <w:rPr>
        <w:rFonts w:ascii="Courier New" w:hAnsi="Courier New" w:cs="Courier New" w:hint="default"/>
      </w:rPr>
    </w:lvl>
    <w:lvl w:ilvl="5" w:tplc="0C090005" w:tentative="1">
      <w:start w:val="1"/>
      <w:numFmt w:val="bullet"/>
      <w:lvlText w:val=""/>
      <w:lvlJc w:val="left"/>
      <w:pPr>
        <w:ind w:left="4382" w:hanging="360"/>
      </w:pPr>
      <w:rPr>
        <w:rFonts w:ascii="Wingdings" w:hAnsi="Wingdings" w:hint="default"/>
      </w:rPr>
    </w:lvl>
    <w:lvl w:ilvl="6" w:tplc="0C090001" w:tentative="1">
      <w:start w:val="1"/>
      <w:numFmt w:val="bullet"/>
      <w:lvlText w:val=""/>
      <w:lvlJc w:val="left"/>
      <w:pPr>
        <w:ind w:left="5102" w:hanging="360"/>
      </w:pPr>
      <w:rPr>
        <w:rFonts w:ascii="Symbol" w:hAnsi="Symbol" w:hint="default"/>
      </w:rPr>
    </w:lvl>
    <w:lvl w:ilvl="7" w:tplc="0C090003" w:tentative="1">
      <w:start w:val="1"/>
      <w:numFmt w:val="bullet"/>
      <w:lvlText w:val="o"/>
      <w:lvlJc w:val="left"/>
      <w:pPr>
        <w:ind w:left="5822" w:hanging="360"/>
      </w:pPr>
      <w:rPr>
        <w:rFonts w:ascii="Courier New" w:hAnsi="Courier New" w:cs="Courier New" w:hint="default"/>
      </w:rPr>
    </w:lvl>
    <w:lvl w:ilvl="8" w:tplc="0C090005" w:tentative="1">
      <w:start w:val="1"/>
      <w:numFmt w:val="bullet"/>
      <w:lvlText w:val=""/>
      <w:lvlJc w:val="left"/>
      <w:pPr>
        <w:ind w:left="6542" w:hanging="360"/>
      </w:pPr>
      <w:rPr>
        <w:rFonts w:ascii="Wingdings" w:hAnsi="Wingdings" w:hint="default"/>
      </w:rPr>
    </w:lvl>
  </w:abstractNum>
  <w:abstractNum w:abstractNumId="16" w15:restartNumberingAfterBreak="0">
    <w:nsid w:val="42C66536"/>
    <w:multiLevelType w:val="multilevel"/>
    <w:tmpl w:val="5B1008CE"/>
    <w:lvl w:ilvl="0">
      <w:start w:val="1"/>
      <w:numFmt w:val="upperLetter"/>
      <w:pStyle w:val="ListAlphalvl1"/>
      <w:lvlText w:val="%1."/>
      <w:lvlJc w:val="left"/>
      <w:pPr>
        <w:ind w:left="284" w:hanging="284"/>
      </w:pPr>
      <w:rPr>
        <w:rFonts w:hint="default"/>
        <w:color w:val="000000" w:themeColor="text1"/>
      </w:rPr>
    </w:lvl>
    <w:lvl w:ilvl="1">
      <w:start w:val="1"/>
      <w:numFmt w:val="upperRoman"/>
      <w:pStyle w:val="ListAlphalvl2"/>
      <w:lvlText w:val="%2."/>
      <w:lvlJc w:val="left"/>
      <w:pPr>
        <w:ind w:left="568" w:hanging="284"/>
      </w:pPr>
      <w:rPr>
        <w:rFonts w:hint="default"/>
        <w:color w:val="000000" w:themeColor="text1"/>
      </w:rPr>
    </w:lvl>
    <w:lvl w:ilvl="2">
      <w:start w:val="1"/>
      <w:numFmt w:val="lowerRoman"/>
      <w:pStyle w:val="ListAlphalvl3"/>
      <w:lvlText w:val="%3."/>
      <w:lvlJc w:val="left"/>
      <w:pPr>
        <w:ind w:left="852" w:hanging="284"/>
      </w:pPr>
      <w:rPr>
        <w:rFonts w:hint="default"/>
        <w:color w:val="000000" w:themeColor="text1"/>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7" w15:restartNumberingAfterBreak="0">
    <w:nsid w:val="54F215E6"/>
    <w:multiLevelType w:val="multilevel"/>
    <w:tmpl w:val="81D4072A"/>
    <w:lvl w:ilvl="0">
      <w:start w:val="1"/>
      <w:numFmt w:val="decimal"/>
      <w:pStyle w:val="ListNumberlvl1"/>
      <w:lvlText w:val="%1."/>
      <w:lvlJc w:val="left"/>
      <w:pPr>
        <w:ind w:left="284" w:hanging="284"/>
      </w:pPr>
      <w:rPr>
        <w:rFonts w:asciiTheme="minorHAnsi" w:hAnsiTheme="minorHAnsi" w:hint="default"/>
        <w:color w:val="000000" w:themeColor="text1"/>
      </w:rPr>
    </w:lvl>
    <w:lvl w:ilvl="1">
      <w:start w:val="1"/>
      <w:numFmt w:val="lowerLetter"/>
      <w:pStyle w:val="ListNumberlvl2"/>
      <w:lvlText w:val="%2."/>
      <w:lvlJc w:val="left"/>
      <w:pPr>
        <w:ind w:left="568" w:hanging="284"/>
      </w:pPr>
      <w:rPr>
        <w:rFonts w:asciiTheme="minorHAnsi" w:hAnsiTheme="minorHAnsi" w:hint="default"/>
        <w:color w:val="000000" w:themeColor="text1"/>
      </w:rPr>
    </w:lvl>
    <w:lvl w:ilvl="2">
      <w:start w:val="1"/>
      <w:numFmt w:val="lowerRoman"/>
      <w:pStyle w:val="ListNumberlvl3"/>
      <w:lvlText w:val="%3."/>
      <w:lvlJc w:val="left"/>
      <w:pPr>
        <w:ind w:left="852" w:hanging="284"/>
      </w:pPr>
      <w:rPr>
        <w:rFonts w:asciiTheme="minorHAnsi" w:hAnsiTheme="minorHAnsi" w:hint="default"/>
        <w:color w:val="000000" w:themeColor="text1"/>
      </w:rPr>
    </w:lvl>
    <w:lvl w:ilvl="3">
      <w:start w:val="1"/>
      <w:numFmt w:val="none"/>
      <w:lvlText w:val=""/>
      <w:lvlJc w:val="left"/>
      <w:pPr>
        <w:tabs>
          <w:tab w:val="num" w:pos="1419"/>
        </w:tabs>
        <w:ind w:left="1136" w:hanging="284"/>
      </w:pPr>
      <w:rPr>
        <w:rFonts w:hint="default"/>
      </w:rPr>
    </w:lvl>
    <w:lvl w:ilvl="4">
      <w:start w:val="1"/>
      <w:numFmt w:val="none"/>
      <w:lvlText w:val=""/>
      <w:lvlJc w:val="left"/>
      <w:pPr>
        <w:tabs>
          <w:tab w:val="num" w:pos="1703"/>
        </w:tabs>
        <w:ind w:left="1420" w:hanging="284"/>
      </w:pPr>
      <w:rPr>
        <w:rFonts w:hint="default"/>
      </w:rPr>
    </w:lvl>
    <w:lvl w:ilvl="5">
      <w:start w:val="1"/>
      <w:numFmt w:val="none"/>
      <w:lvlText w:val=""/>
      <w:lvlJc w:val="left"/>
      <w:pPr>
        <w:tabs>
          <w:tab w:val="num" w:pos="1987"/>
        </w:tabs>
        <w:ind w:left="1704" w:hanging="284"/>
      </w:pPr>
      <w:rPr>
        <w:rFonts w:hint="default"/>
      </w:rPr>
    </w:lvl>
    <w:lvl w:ilvl="6">
      <w:start w:val="1"/>
      <w:numFmt w:val="none"/>
      <w:lvlText w:val=""/>
      <w:lvlJc w:val="left"/>
      <w:pPr>
        <w:tabs>
          <w:tab w:val="num" w:pos="2271"/>
        </w:tabs>
        <w:ind w:left="1988" w:hanging="284"/>
      </w:pPr>
      <w:rPr>
        <w:rFonts w:hint="default"/>
      </w:rPr>
    </w:lvl>
    <w:lvl w:ilvl="7">
      <w:start w:val="1"/>
      <w:numFmt w:val="none"/>
      <w:lvlText w:val=""/>
      <w:lvlJc w:val="left"/>
      <w:pPr>
        <w:tabs>
          <w:tab w:val="num" w:pos="2555"/>
        </w:tabs>
        <w:ind w:left="2272" w:hanging="284"/>
      </w:pPr>
      <w:rPr>
        <w:rFonts w:hint="default"/>
      </w:rPr>
    </w:lvl>
    <w:lvl w:ilvl="8">
      <w:start w:val="1"/>
      <w:numFmt w:val="none"/>
      <w:lvlText w:val=""/>
      <w:lvlJc w:val="left"/>
      <w:pPr>
        <w:tabs>
          <w:tab w:val="num" w:pos="2839"/>
        </w:tabs>
        <w:ind w:left="2556" w:hanging="284"/>
      </w:pPr>
      <w:rPr>
        <w:rFonts w:hint="default"/>
      </w:rPr>
    </w:lvl>
  </w:abstractNum>
  <w:abstractNum w:abstractNumId="18" w15:restartNumberingAfterBreak="0">
    <w:nsid w:val="5CC667A7"/>
    <w:multiLevelType w:val="multilevel"/>
    <w:tmpl w:val="675E02BC"/>
    <w:lvl w:ilvl="0">
      <w:start w:val="1"/>
      <w:numFmt w:val="decimal"/>
      <w:pStyle w:val="TableNumberlvl1"/>
      <w:lvlText w:val="%1."/>
      <w:lvlJc w:val="left"/>
      <w:pPr>
        <w:ind w:left="284" w:hanging="284"/>
      </w:pPr>
      <w:rPr>
        <w:rFonts w:hint="default"/>
      </w:rPr>
    </w:lvl>
    <w:lvl w:ilvl="1">
      <w:start w:val="1"/>
      <w:numFmt w:val="lowerLetter"/>
      <w:pStyle w:val="TableNumberlvl2"/>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9" w15:restartNumberingAfterBreak="0">
    <w:nsid w:val="738D3CFC"/>
    <w:multiLevelType w:val="hybridMultilevel"/>
    <w:tmpl w:val="8C6452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E670C55"/>
    <w:multiLevelType w:val="hybridMultilevel"/>
    <w:tmpl w:val="B322B8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num>
  <w:num w:numId="2">
    <w:abstractNumId w:val="4"/>
  </w:num>
  <w:num w:numId="3">
    <w:abstractNumId w:val="5"/>
    <w:lvlOverride w:ilvl="0">
      <w:lvl w:ilvl="0">
        <w:start w:val="1"/>
        <w:numFmt w:val="bullet"/>
        <w:pStyle w:val="TableBulletlvl1"/>
        <w:lvlText w:val=""/>
        <w:lvlJc w:val="left"/>
        <w:pPr>
          <w:ind w:left="284" w:hanging="284"/>
        </w:pPr>
        <w:rPr>
          <w:rFonts w:ascii="Wingdings" w:hAnsi="Wingdings" w:hint="default"/>
          <w:color w:val="000000" w:themeColor="text1"/>
        </w:rPr>
      </w:lvl>
    </w:lvlOverride>
    <w:lvlOverride w:ilvl="1">
      <w:lvl w:ilvl="1">
        <w:start w:val="1"/>
        <w:numFmt w:val="bullet"/>
        <w:pStyle w:val="TableBulletlvl2"/>
        <w:lvlText w:val="−"/>
        <w:lvlJc w:val="left"/>
        <w:pPr>
          <w:ind w:left="567" w:hanging="283"/>
        </w:pPr>
        <w:rPr>
          <w:rFonts w:ascii="Calibri" w:hAnsi="Calibri" w:hint="default"/>
          <w:color w:val="000000" w:themeColor="text1"/>
        </w:rPr>
      </w:lvl>
    </w:lvlOverride>
    <w:lvlOverride w:ilvl="2">
      <w:lvl w:ilvl="2">
        <w:start w:val="1"/>
        <w:numFmt w:val="bullet"/>
        <w:lvlText w:val=""/>
        <w:lvlJc w:val="left"/>
        <w:pPr>
          <w:ind w:left="681" w:hanging="227"/>
        </w:pPr>
        <w:rPr>
          <w:rFonts w:ascii="Wingdings" w:hAnsi="Wingdings" w:hint="default"/>
        </w:rPr>
      </w:lvl>
    </w:lvlOverride>
    <w:lvlOverride w:ilvl="3">
      <w:lvl w:ilvl="3">
        <w:start w:val="1"/>
        <w:numFmt w:val="bullet"/>
        <w:lvlText w:val=""/>
        <w:lvlJc w:val="left"/>
        <w:pPr>
          <w:ind w:left="908" w:hanging="227"/>
        </w:pPr>
        <w:rPr>
          <w:rFonts w:ascii="Symbol" w:hAnsi="Symbol" w:hint="default"/>
        </w:rPr>
      </w:lvl>
    </w:lvlOverride>
    <w:lvlOverride w:ilvl="4">
      <w:lvl w:ilvl="4">
        <w:start w:val="1"/>
        <w:numFmt w:val="bullet"/>
        <w:lvlText w:val=""/>
        <w:lvlJc w:val="left"/>
        <w:pPr>
          <w:ind w:left="1135" w:hanging="227"/>
        </w:pPr>
        <w:rPr>
          <w:rFonts w:ascii="Symbol" w:hAnsi="Symbol" w:hint="default"/>
        </w:rPr>
      </w:lvl>
    </w:lvlOverride>
    <w:lvlOverride w:ilvl="5">
      <w:lvl w:ilvl="5">
        <w:start w:val="1"/>
        <w:numFmt w:val="bullet"/>
        <w:lvlText w:val=""/>
        <w:lvlJc w:val="left"/>
        <w:pPr>
          <w:ind w:left="1362" w:hanging="227"/>
        </w:pPr>
        <w:rPr>
          <w:rFonts w:ascii="Wingdings" w:hAnsi="Wingdings" w:hint="default"/>
        </w:rPr>
      </w:lvl>
    </w:lvlOverride>
    <w:lvlOverride w:ilvl="6">
      <w:lvl w:ilvl="6">
        <w:start w:val="1"/>
        <w:numFmt w:val="bullet"/>
        <w:lvlText w:val=""/>
        <w:lvlJc w:val="left"/>
        <w:pPr>
          <w:ind w:left="1589" w:hanging="227"/>
        </w:pPr>
        <w:rPr>
          <w:rFonts w:ascii="Wingdings" w:hAnsi="Wingdings" w:hint="default"/>
        </w:rPr>
      </w:lvl>
    </w:lvlOverride>
    <w:lvlOverride w:ilvl="7">
      <w:lvl w:ilvl="7">
        <w:start w:val="1"/>
        <w:numFmt w:val="bullet"/>
        <w:lvlText w:val=""/>
        <w:lvlJc w:val="left"/>
        <w:pPr>
          <w:ind w:left="1816" w:hanging="227"/>
        </w:pPr>
        <w:rPr>
          <w:rFonts w:ascii="Symbol" w:hAnsi="Symbol" w:hint="default"/>
        </w:rPr>
      </w:lvl>
    </w:lvlOverride>
    <w:lvlOverride w:ilvl="8">
      <w:lvl w:ilvl="8">
        <w:start w:val="1"/>
        <w:numFmt w:val="bullet"/>
        <w:lvlText w:val=""/>
        <w:lvlJc w:val="left"/>
        <w:pPr>
          <w:ind w:left="2043" w:hanging="227"/>
        </w:pPr>
        <w:rPr>
          <w:rFonts w:ascii="Symbol" w:hAnsi="Symbol" w:hint="default"/>
        </w:rPr>
      </w:lvl>
    </w:lvlOverride>
  </w:num>
  <w:num w:numId="4">
    <w:abstractNumId w:val="18"/>
  </w:num>
  <w:num w:numId="5">
    <w:abstractNumId w:val="9"/>
  </w:num>
  <w:num w:numId="6">
    <w:abstractNumId w:val="2"/>
  </w:num>
  <w:num w:numId="7">
    <w:abstractNumId w:val="16"/>
  </w:num>
  <w:num w:numId="8">
    <w:abstractNumId w:val="17"/>
  </w:num>
  <w:num w:numId="9">
    <w:abstractNumId w:val="3"/>
  </w:num>
  <w:num w:numId="10">
    <w:abstractNumId w:val="10"/>
  </w:num>
  <w:num w:numId="11">
    <w:abstractNumId w:val="13"/>
  </w:num>
  <w:num w:numId="12">
    <w:abstractNumId w:val="0"/>
  </w:num>
  <w:num w:numId="13">
    <w:abstractNumId w:val="11"/>
  </w:num>
  <w:num w:numId="14">
    <w:abstractNumId w:val="12"/>
  </w:num>
  <w:num w:numId="15">
    <w:abstractNumId w:val="7"/>
  </w:num>
  <w:num w:numId="16">
    <w:abstractNumId w:val="14"/>
  </w:num>
  <w:num w:numId="17">
    <w:abstractNumId w:val="1"/>
  </w:num>
  <w:num w:numId="18">
    <w:abstractNumId w:val="20"/>
  </w:num>
  <w:num w:numId="19">
    <w:abstractNumId w:val="19"/>
  </w:num>
  <w:num w:numId="20">
    <w:abstractNumId w:val="5"/>
    <w:lvlOverride w:ilvl="0">
      <w:lvl w:ilvl="0">
        <w:start w:val="1"/>
        <w:numFmt w:val="bullet"/>
        <w:pStyle w:val="TableBulletlvl1"/>
        <w:lvlText w:val=""/>
        <w:lvlJc w:val="left"/>
        <w:pPr>
          <w:ind w:left="284" w:hanging="284"/>
        </w:pPr>
        <w:rPr>
          <w:rFonts w:ascii="Wingdings" w:hAnsi="Wingdings" w:hint="default"/>
          <w:color w:val="000000" w:themeColor="text1"/>
        </w:rPr>
      </w:lvl>
    </w:lvlOverride>
    <w:lvlOverride w:ilvl="1">
      <w:lvl w:ilvl="1">
        <w:start w:val="1"/>
        <w:numFmt w:val="bullet"/>
        <w:pStyle w:val="TableBulletlvl2"/>
        <w:lvlText w:val="−"/>
        <w:lvlJc w:val="left"/>
        <w:pPr>
          <w:ind w:left="567" w:hanging="283"/>
        </w:pPr>
        <w:rPr>
          <w:rFonts w:ascii="Calibri" w:hAnsi="Calibri" w:hint="default"/>
          <w:color w:val="000000" w:themeColor="text1"/>
        </w:rPr>
      </w:lvl>
    </w:lvlOverride>
    <w:lvlOverride w:ilvl="2">
      <w:lvl w:ilvl="2">
        <w:start w:val="1"/>
        <w:numFmt w:val="bullet"/>
        <w:lvlText w:val=""/>
        <w:lvlJc w:val="left"/>
        <w:pPr>
          <w:ind w:left="681" w:hanging="227"/>
        </w:pPr>
        <w:rPr>
          <w:rFonts w:ascii="Wingdings" w:hAnsi="Wingdings" w:hint="default"/>
        </w:rPr>
      </w:lvl>
    </w:lvlOverride>
    <w:lvlOverride w:ilvl="3">
      <w:lvl w:ilvl="3">
        <w:start w:val="1"/>
        <w:numFmt w:val="bullet"/>
        <w:lvlText w:val=""/>
        <w:lvlJc w:val="left"/>
        <w:pPr>
          <w:ind w:left="908" w:hanging="227"/>
        </w:pPr>
        <w:rPr>
          <w:rFonts w:ascii="Symbol" w:hAnsi="Symbol" w:hint="default"/>
        </w:rPr>
      </w:lvl>
    </w:lvlOverride>
    <w:lvlOverride w:ilvl="4">
      <w:lvl w:ilvl="4">
        <w:start w:val="1"/>
        <w:numFmt w:val="bullet"/>
        <w:lvlText w:val=""/>
        <w:lvlJc w:val="left"/>
        <w:pPr>
          <w:ind w:left="1135" w:hanging="227"/>
        </w:pPr>
        <w:rPr>
          <w:rFonts w:ascii="Symbol" w:hAnsi="Symbol" w:hint="default"/>
        </w:rPr>
      </w:lvl>
    </w:lvlOverride>
    <w:lvlOverride w:ilvl="5">
      <w:lvl w:ilvl="5">
        <w:start w:val="1"/>
        <w:numFmt w:val="bullet"/>
        <w:lvlText w:val=""/>
        <w:lvlJc w:val="left"/>
        <w:pPr>
          <w:ind w:left="1362" w:hanging="227"/>
        </w:pPr>
        <w:rPr>
          <w:rFonts w:ascii="Wingdings" w:hAnsi="Wingdings" w:hint="default"/>
        </w:rPr>
      </w:lvl>
    </w:lvlOverride>
    <w:lvlOverride w:ilvl="6">
      <w:lvl w:ilvl="6">
        <w:start w:val="1"/>
        <w:numFmt w:val="bullet"/>
        <w:lvlText w:val=""/>
        <w:lvlJc w:val="left"/>
        <w:pPr>
          <w:ind w:left="1589" w:hanging="227"/>
        </w:pPr>
        <w:rPr>
          <w:rFonts w:ascii="Wingdings" w:hAnsi="Wingdings" w:hint="default"/>
        </w:rPr>
      </w:lvl>
    </w:lvlOverride>
    <w:lvlOverride w:ilvl="7">
      <w:lvl w:ilvl="7">
        <w:start w:val="1"/>
        <w:numFmt w:val="bullet"/>
        <w:lvlText w:val=""/>
        <w:lvlJc w:val="left"/>
        <w:pPr>
          <w:ind w:left="1816" w:hanging="227"/>
        </w:pPr>
        <w:rPr>
          <w:rFonts w:ascii="Symbol" w:hAnsi="Symbol" w:hint="default"/>
        </w:rPr>
      </w:lvl>
    </w:lvlOverride>
    <w:lvlOverride w:ilvl="8">
      <w:lvl w:ilvl="8">
        <w:start w:val="1"/>
        <w:numFmt w:val="bullet"/>
        <w:lvlText w:val=""/>
        <w:lvlJc w:val="left"/>
        <w:pPr>
          <w:ind w:left="2043" w:hanging="227"/>
        </w:pPr>
        <w:rPr>
          <w:rFonts w:ascii="Symbol" w:hAnsi="Symbol" w:hint="default"/>
        </w:rPr>
      </w:lvl>
    </w:lvlOverride>
  </w:num>
  <w:num w:numId="21">
    <w:abstractNumId w:val="6"/>
  </w:num>
  <w:num w:numId="22">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hideSpellingErrors/>
  <w:hideGrammaticalErrors/>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ocumentProtection w:formatting="1"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jc2NDUxtbSwNDcyMjNR0lEKTi0uzszPAykwNKgFADVjoUgtAAAA"/>
  </w:docVars>
  <w:rsids>
    <w:rsidRoot w:val="003548C2"/>
    <w:rsid w:val="00000A83"/>
    <w:rsid w:val="000017E4"/>
    <w:rsid w:val="0000282F"/>
    <w:rsid w:val="00003826"/>
    <w:rsid w:val="000047DA"/>
    <w:rsid w:val="00004C4E"/>
    <w:rsid w:val="00005046"/>
    <w:rsid w:val="00005FB5"/>
    <w:rsid w:val="00006017"/>
    <w:rsid w:val="00006426"/>
    <w:rsid w:val="00006642"/>
    <w:rsid w:val="00007E4F"/>
    <w:rsid w:val="00007F5F"/>
    <w:rsid w:val="00010363"/>
    <w:rsid w:val="00011058"/>
    <w:rsid w:val="0001297D"/>
    <w:rsid w:val="00012C2A"/>
    <w:rsid w:val="00013C68"/>
    <w:rsid w:val="00014375"/>
    <w:rsid w:val="00016449"/>
    <w:rsid w:val="00016A0A"/>
    <w:rsid w:val="00017491"/>
    <w:rsid w:val="00017877"/>
    <w:rsid w:val="00017989"/>
    <w:rsid w:val="00020174"/>
    <w:rsid w:val="00021512"/>
    <w:rsid w:val="00022717"/>
    <w:rsid w:val="000229BB"/>
    <w:rsid w:val="00022C5E"/>
    <w:rsid w:val="000232C3"/>
    <w:rsid w:val="00023951"/>
    <w:rsid w:val="00023AB7"/>
    <w:rsid w:val="000246E8"/>
    <w:rsid w:val="00024819"/>
    <w:rsid w:val="00025C76"/>
    <w:rsid w:val="00026026"/>
    <w:rsid w:val="0002643D"/>
    <w:rsid w:val="00030ED3"/>
    <w:rsid w:val="000315F3"/>
    <w:rsid w:val="000317BE"/>
    <w:rsid w:val="00035AF0"/>
    <w:rsid w:val="00036BB0"/>
    <w:rsid w:val="00042904"/>
    <w:rsid w:val="00042AAB"/>
    <w:rsid w:val="00042D59"/>
    <w:rsid w:val="0004321F"/>
    <w:rsid w:val="0004378C"/>
    <w:rsid w:val="00043B76"/>
    <w:rsid w:val="00043EA0"/>
    <w:rsid w:val="00044621"/>
    <w:rsid w:val="00045E3D"/>
    <w:rsid w:val="000462F8"/>
    <w:rsid w:val="00046A6A"/>
    <w:rsid w:val="00050882"/>
    <w:rsid w:val="00052E4D"/>
    <w:rsid w:val="0005321C"/>
    <w:rsid w:val="0005375A"/>
    <w:rsid w:val="00053AF0"/>
    <w:rsid w:val="00054819"/>
    <w:rsid w:val="00054C49"/>
    <w:rsid w:val="00055ABE"/>
    <w:rsid w:val="00055D4C"/>
    <w:rsid w:val="0005658B"/>
    <w:rsid w:val="00057D48"/>
    <w:rsid w:val="00062261"/>
    <w:rsid w:val="00062494"/>
    <w:rsid w:val="00063E37"/>
    <w:rsid w:val="000648E3"/>
    <w:rsid w:val="00064E9F"/>
    <w:rsid w:val="000652F4"/>
    <w:rsid w:val="00071852"/>
    <w:rsid w:val="00075144"/>
    <w:rsid w:val="000755BA"/>
    <w:rsid w:val="00076D2C"/>
    <w:rsid w:val="000778E5"/>
    <w:rsid w:val="00077C4F"/>
    <w:rsid w:val="0008131F"/>
    <w:rsid w:val="00081B6B"/>
    <w:rsid w:val="00081D11"/>
    <w:rsid w:val="00082463"/>
    <w:rsid w:val="000826A0"/>
    <w:rsid w:val="00085156"/>
    <w:rsid w:val="00087093"/>
    <w:rsid w:val="00090811"/>
    <w:rsid w:val="00090E6B"/>
    <w:rsid w:val="0009121A"/>
    <w:rsid w:val="0009147F"/>
    <w:rsid w:val="000932C6"/>
    <w:rsid w:val="000936C7"/>
    <w:rsid w:val="00094624"/>
    <w:rsid w:val="00094A8A"/>
    <w:rsid w:val="000951BB"/>
    <w:rsid w:val="00096088"/>
    <w:rsid w:val="00096ED3"/>
    <w:rsid w:val="0009779A"/>
    <w:rsid w:val="00097D50"/>
    <w:rsid w:val="000A03D7"/>
    <w:rsid w:val="000A0496"/>
    <w:rsid w:val="000A145E"/>
    <w:rsid w:val="000A16D8"/>
    <w:rsid w:val="000A1941"/>
    <w:rsid w:val="000A23AD"/>
    <w:rsid w:val="000A27A4"/>
    <w:rsid w:val="000A385C"/>
    <w:rsid w:val="000A4AE3"/>
    <w:rsid w:val="000A6291"/>
    <w:rsid w:val="000A70B3"/>
    <w:rsid w:val="000A7548"/>
    <w:rsid w:val="000B02B5"/>
    <w:rsid w:val="000B0A77"/>
    <w:rsid w:val="000B2AB0"/>
    <w:rsid w:val="000B3AD1"/>
    <w:rsid w:val="000B5408"/>
    <w:rsid w:val="000B55A2"/>
    <w:rsid w:val="000B5927"/>
    <w:rsid w:val="000B60DE"/>
    <w:rsid w:val="000B6DF7"/>
    <w:rsid w:val="000B7B9F"/>
    <w:rsid w:val="000C03A8"/>
    <w:rsid w:val="000C0E6C"/>
    <w:rsid w:val="000C1388"/>
    <w:rsid w:val="000C2074"/>
    <w:rsid w:val="000C22F6"/>
    <w:rsid w:val="000C24F8"/>
    <w:rsid w:val="000C5339"/>
    <w:rsid w:val="000C6A74"/>
    <w:rsid w:val="000D1D75"/>
    <w:rsid w:val="000D21BA"/>
    <w:rsid w:val="000D2CA8"/>
    <w:rsid w:val="000D2F1C"/>
    <w:rsid w:val="000D42D7"/>
    <w:rsid w:val="000D53DA"/>
    <w:rsid w:val="000D699F"/>
    <w:rsid w:val="000E04C3"/>
    <w:rsid w:val="000E0DA7"/>
    <w:rsid w:val="000E0EA5"/>
    <w:rsid w:val="000E1E5F"/>
    <w:rsid w:val="000E2655"/>
    <w:rsid w:val="000E4064"/>
    <w:rsid w:val="000E4E17"/>
    <w:rsid w:val="000E520E"/>
    <w:rsid w:val="000E65F8"/>
    <w:rsid w:val="000E6ED1"/>
    <w:rsid w:val="000E70A7"/>
    <w:rsid w:val="000F0E39"/>
    <w:rsid w:val="000F1836"/>
    <w:rsid w:val="000F1C76"/>
    <w:rsid w:val="000F3031"/>
    <w:rsid w:val="000F46F7"/>
    <w:rsid w:val="000F4F64"/>
    <w:rsid w:val="000F506A"/>
    <w:rsid w:val="000F554B"/>
    <w:rsid w:val="000F5A51"/>
    <w:rsid w:val="000F5AFA"/>
    <w:rsid w:val="000F64F2"/>
    <w:rsid w:val="000F6703"/>
    <w:rsid w:val="000F6E09"/>
    <w:rsid w:val="00100089"/>
    <w:rsid w:val="001015C2"/>
    <w:rsid w:val="0010203D"/>
    <w:rsid w:val="001046F8"/>
    <w:rsid w:val="0010477A"/>
    <w:rsid w:val="0010532E"/>
    <w:rsid w:val="00105558"/>
    <w:rsid w:val="00105628"/>
    <w:rsid w:val="001056D1"/>
    <w:rsid w:val="0010648F"/>
    <w:rsid w:val="001074E6"/>
    <w:rsid w:val="00107934"/>
    <w:rsid w:val="00110A9F"/>
    <w:rsid w:val="00111A59"/>
    <w:rsid w:val="001120C6"/>
    <w:rsid w:val="001122F8"/>
    <w:rsid w:val="001126CD"/>
    <w:rsid w:val="00112D50"/>
    <w:rsid w:val="001133BB"/>
    <w:rsid w:val="001135E7"/>
    <w:rsid w:val="0011537D"/>
    <w:rsid w:val="001153FE"/>
    <w:rsid w:val="00116CDD"/>
    <w:rsid w:val="00116F37"/>
    <w:rsid w:val="00117415"/>
    <w:rsid w:val="0012002A"/>
    <w:rsid w:val="00120837"/>
    <w:rsid w:val="001209C6"/>
    <w:rsid w:val="001226AA"/>
    <w:rsid w:val="001233BB"/>
    <w:rsid w:val="001234ED"/>
    <w:rsid w:val="00124211"/>
    <w:rsid w:val="0012446F"/>
    <w:rsid w:val="00125076"/>
    <w:rsid w:val="001252DF"/>
    <w:rsid w:val="001264E7"/>
    <w:rsid w:val="00126826"/>
    <w:rsid w:val="001277EC"/>
    <w:rsid w:val="001309F2"/>
    <w:rsid w:val="001320AF"/>
    <w:rsid w:val="00132C6E"/>
    <w:rsid w:val="00133E4D"/>
    <w:rsid w:val="001343C2"/>
    <w:rsid w:val="001344E1"/>
    <w:rsid w:val="00134ECA"/>
    <w:rsid w:val="001368F2"/>
    <w:rsid w:val="0014069D"/>
    <w:rsid w:val="001406EB"/>
    <w:rsid w:val="00142C69"/>
    <w:rsid w:val="001447BF"/>
    <w:rsid w:val="00145B77"/>
    <w:rsid w:val="001466DD"/>
    <w:rsid w:val="00146DBC"/>
    <w:rsid w:val="00147716"/>
    <w:rsid w:val="00147A08"/>
    <w:rsid w:val="00150EF0"/>
    <w:rsid w:val="001515A1"/>
    <w:rsid w:val="00152407"/>
    <w:rsid w:val="0015363F"/>
    <w:rsid w:val="00154452"/>
    <w:rsid w:val="001557BD"/>
    <w:rsid w:val="00155B7E"/>
    <w:rsid w:val="0015666F"/>
    <w:rsid w:val="00156902"/>
    <w:rsid w:val="0016001A"/>
    <w:rsid w:val="00161164"/>
    <w:rsid w:val="001613E2"/>
    <w:rsid w:val="00162155"/>
    <w:rsid w:val="001621BA"/>
    <w:rsid w:val="001649D1"/>
    <w:rsid w:val="00166642"/>
    <w:rsid w:val="0016768A"/>
    <w:rsid w:val="0017155F"/>
    <w:rsid w:val="001715DD"/>
    <w:rsid w:val="00172D3D"/>
    <w:rsid w:val="001741B8"/>
    <w:rsid w:val="00174D3E"/>
    <w:rsid w:val="00175BF0"/>
    <w:rsid w:val="0017639C"/>
    <w:rsid w:val="00176F63"/>
    <w:rsid w:val="001779ED"/>
    <w:rsid w:val="00180598"/>
    <w:rsid w:val="00180C69"/>
    <w:rsid w:val="00182501"/>
    <w:rsid w:val="00182639"/>
    <w:rsid w:val="001829C2"/>
    <w:rsid w:val="00183C00"/>
    <w:rsid w:val="00184CEE"/>
    <w:rsid w:val="001857BB"/>
    <w:rsid w:val="00185A47"/>
    <w:rsid w:val="00186996"/>
    <w:rsid w:val="00187392"/>
    <w:rsid w:val="00187E30"/>
    <w:rsid w:val="00190639"/>
    <w:rsid w:val="001941EE"/>
    <w:rsid w:val="001954A7"/>
    <w:rsid w:val="00195643"/>
    <w:rsid w:val="00196109"/>
    <w:rsid w:val="001963F3"/>
    <w:rsid w:val="001964BA"/>
    <w:rsid w:val="00197D18"/>
    <w:rsid w:val="001A1D9A"/>
    <w:rsid w:val="001A34F4"/>
    <w:rsid w:val="001A3B07"/>
    <w:rsid w:val="001A4B25"/>
    <w:rsid w:val="001A4DC9"/>
    <w:rsid w:val="001A6CD0"/>
    <w:rsid w:val="001A6D22"/>
    <w:rsid w:val="001A703B"/>
    <w:rsid w:val="001A79B5"/>
    <w:rsid w:val="001B01B7"/>
    <w:rsid w:val="001B0F52"/>
    <w:rsid w:val="001B430F"/>
    <w:rsid w:val="001B4B8B"/>
    <w:rsid w:val="001B7C24"/>
    <w:rsid w:val="001C0512"/>
    <w:rsid w:val="001C3886"/>
    <w:rsid w:val="001C68F8"/>
    <w:rsid w:val="001C7D78"/>
    <w:rsid w:val="001D00C9"/>
    <w:rsid w:val="001D2E11"/>
    <w:rsid w:val="001D3454"/>
    <w:rsid w:val="001D3A48"/>
    <w:rsid w:val="001D404B"/>
    <w:rsid w:val="001E026A"/>
    <w:rsid w:val="001E174D"/>
    <w:rsid w:val="001E1A6C"/>
    <w:rsid w:val="001E39A3"/>
    <w:rsid w:val="001E5126"/>
    <w:rsid w:val="001E7B61"/>
    <w:rsid w:val="001F0F22"/>
    <w:rsid w:val="001F1394"/>
    <w:rsid w:val="001F16EF"/>
    <w:rsid w:val="001F2902"/>
    <w:rsid w:val="001F2C83"/>
    <w:rsid w:val="001F3385"/>
    <w:rsid w:val="001F596E"/>
    <w:rsid w:val="001F65E3"/>
    <w:rsid w:val="001F6943"/>
    <w:rsid w:val="001F7295"/>
    <w:rsid w:val="00201EFA"/>
    <w:rsid w:val="00202A1C"/>
    <w:rsid w:val="00203A64"/>
    <w:rsid w:val="002040E6"/>
    <w:rsid w:val="00205040"/>
    <w:rsid w:val="00206925"/>
    <w:rsid w:val="00207448"/>
    <w:rsid w:val="002077AD"/>
    <w:rsid w:val="002104DF"/>
    <w:rsid w:val="002114C6"/>
    <w:rsid w:val="00211D02"/>
    <w:rsid w:val="00213874"/>
    <w:rsid w:val="00213B06"/>
    <w:rsid w:val="00214047"/>
    <w:rsid w:val="0021408D"/>
    <w:rsid w:val="00217040"/>
    <w:rsid w:val="00217A94"/>
    <w:rsid w:val="00221285"/>
    <w:rsid w:val="0022234B"/>
    <w:rsid w:val="00223695"/>
    <w:rsid w:val="0022526F"/>
    <w:rsid w:val="0022635F"/>
    <w:rsid w:val="0022648E"/>
    <w:rsid w:val="0022793E"/>
    <w:rsid w:val="00227AC1"/>
    <w:rsid w:val="00230007"/>
    <w:rsid w:val="002303E3"/>
    <w:rsid w:val="002306C8"/>
    <w:rsid w:val="0023140F"/>
    <w:rsid w:val="002314AB"/>
    <w:rsid w:val="002345A0"/>
    <w:rsid w:val="00236970"/>
    <w:rsid w:val="00236A96"/>
    <w:rsid w:val="00236BBE"/>
    <w:rsid w:val="002439A9"/>
    <w:rsid w:val="00243E93"/>
    <w:rsid w:val="00244251"/>
    <w:rsid w:val="002459FF"/>
    <w:rsid w:val="0025042B"/>
    <w:rsid w:val="002505D0"/>
    <w:rsid w:val="00250FAF"/>
    <w:rsid w:val="00251110"/>
    <w:rsid w:val="0025170C"/>
    <w:rsid w:val="00252523"/>
    <w:rsid w:val="00254501"/>
    <w:rsid w:val="0025498C"/>
    <w:rsid w:val="002552A4"/>
    <w:rsid w:val="00255719"/>
    <w:rsid w:val="0025596B"/>
    <w:rsid w:val="00255978"/>
    <w:rsid w:val="002563C3"/>
    <w:rsid w:val="00257920"/>
    <w:rsid w:val="00257FC2"/>
    <w:rsid w:val="00260242"/>
    <w:rsid w:val="00260FA5"/>
    <w:rsid w:val="00261EA8"/>
    <w:rsid w:val="002623FB"/>
    <w:rsid w:val="00262A30"/>
    <w:rsid w:val="00262DC2"/>
    <w:rsid w:val="00262FB0"/>
    <w:rsid w:val="0026471E"/>
    <w:rsid w:val="0026628B"/>
    <w:rsid w:val="0026779E"/>
    <w:rsid w:val="00267A11"/>
    <w:rsid w:val="002700B5"/>
    <w:rsid w:val="0027040D"/>
    <w:rsid w:val="00270ED4"/>
    <w:rsid w:val="00272356"/>
    <w:rsid w:val="0027285F"/>
    <w:rsid w:val="00272D87"/>
    <w:rsid w:val="00274040"/>
    <w:rsid w:val="00274BDB"/>
    <w:rsid w:val="00274F86"/>
    <w:rsid w:val="0028125F"/>
    <w:rsid w:val="00281B79"/>
    <w:rsid w:val="00281DC8"/>
    <w:rsid w:val="00283ADA"/>
    <w:rsid w:val="002841DA"/>
    <w:rsid w:val="002849A5"/>
    <w:rsid w:val="00285C13"/>
    <w:rsid w:val="002878AF"/>
    <w:rsid w:val="00291518"/>
    <w:rsid w:val="0029240D"/>
    <w:rsid w:val="0029264B"/>
    <w:rsid w:val="0029275C"/>
    <w:rsid w:val="00292DF0"/>
    <w:rsid w:val="0029375A"/>
    <w:rsid w:val="00294FDB"/>
    <w:rsid w:val="00295FEF"/>
    <w:rsid w:val="00296436"/>
    <w:rsid w:val="00296927"/>
    <w:rsid w:val="00297149"/>
    <w:rsid w:val="00297328"/>
    <w:rsid w:val="002A149B"/>
    <w:rsid w:val="002A154E"/>
    <w:rsid w:val="002A19A4"/>
    <w:rsid w:val="002A2297"/>
    <w:rsid w:val="002A2DCA"/>
    <w:rsid w:val="002A3B10"/>
    <w:rsid w:val="002A67E5"/>
    <w:rsid w:val="002B1157"/>
    <w:rsid w:val="002B2113"/>
    <w:rsid w:val="002B2D27"/>
    <w:rsid w:val="002B3E78"/>
    <w:rsid w:val="002B7998"/>
    <w:rsid w:val="002B79C5"/>
    <w:rsid w:val="002B7F1D"/>
    <w:rsid w:val="002C0180"/>
    <w:rsid w:val="002C17C8"/>
    <w:rsid w:val="002C1CBC"/>
    <w:rsid w:val="002C210E"/>
    <w:rsid w:val="002C29B8"/>
    <w:rsid w:val="002C2BB1"/>
    <w:rsid w:val="002C3E0C"/>
    <w:rsid w:val="002C5F94"/>
    <w:rsid w:val="002C7608"/>
    <w:rsid w:val="002D0043"/>
    <w:rsid w:val="002D06AD"/>
    <w:rsid w:val="002D0FA1"/>
    <w:rsid w:val="002D19E4"/>
    <w:rsid w:val="002D253A"/>
    <w:rsid w:val="002D4F32"/>
    <w:rsid w:val="002D6FF7"/>
    <w:rsid w:val="002D773F"/>
    <w:rsid w:val="002D783B"/>
    <w:rsid w:val="002D78C4"/>
    <w:rsid w:val="002E0798"/>
    <w:rsid w:val="002E0D36"/>
    <w:rsid w:val="002E13A2"/>
    <w:rsid w:val="002E1561"/>
    <w:rsid w:val="002E23DF"/>
    <w:rsid w:val="002E2487"/>
    <w:rsid w:val="002E2936"/>
    <w:rsid w:val="002E35F0"/>
    <w:rsid w:val="002E35F3"/>
    <w:rsid w:val="002E4EB4"/>
    <w:rsid w:val="002E5688"/>
    <w:rsid w:val="002E5DB1"/>
    <w:rsid w:val="002E76D0"/>
    <w:rsid w:val="002F0501"/>
    <w:rsid w:val="002F0688"/>
    <w:rsid w:val="002F0E00"/>
    <w:rsid w:val="002F33F5"/>
    <w:rsid w:val="002F4B8E"/>
    <w:rsid w:val="002F589C"/>
    <w:rsid w:val="002F6F19"/>
    <w:rsid w:val="00300778"/>
    <w:rsid w:val="00301056"/>
    <w:rsid w:val="003014FE"/>
    <w:rsid w:val="00301A35"/>
    <w:rsid w:val="00302ACC"/>
    <w:rsid w:val="0030300D"/>
    <w:rsid w:val="00303366"/>
    <w:rsid w:val="00304697"/>
    <w:rsid w:val="00305084"/>
    <w:rsid w:val="0030799A"/>
    <w:rsid w:val="00313B03"/>
    <w:rsid w:val="00313EA3"/>
    <w:rsid w:val="00315743"/>
    <w:rsid w:val="00316503"/>
    <w:rsid w:val="00317390"/>
    <w:rsid w:val="00317A85"/>
    <w:rsid w:val="00320357"/>
    <w:rsid w:val="00321DDF"/>
    <w:rsid w:val="00322138"/>
    <w:rsid w:val="00322301"/>
    <w:rsid w:val="00323581"/>
    <w:rsid w:val="0032633A"/>
    <w:rsid w:val="00326EBE"/>
    <w:rsid w:val="00330165"/>
    <w:rsid w:val="00330340"/>
    <w:rsid w:val="00330E55"/>
    <w:rsid w:val="00330FE3"/>
    <w:rsid w:val="00331365"/>
    <w:rsid w:val="00333051"/>
    <w:rsid w:val="00334103"/>
    <w:rsid w:val="003342E5"/>
    <w:rsid w:val="003359AD"/>
    <w:rsid w:val="00337B91"/>
    <w:rsid w:val="00340577"/>
    <w:rsid w:val="00340E0E"/>
    <w:rsid w:val="003411C9"/>
    <w:rsid w:val="0034175E"/>
    <w:rsid w:val="00342616"/>
    <w:rsid w:val="0034348E"/>
    <w:rsid w:val="0034580B"/>
    <w:rsid w:val="003459DE"/>
    <w:rsid w:val="00345ACA"/>
    <w:rsid w:val="0034667E"/>
    <w:rsid w:val="00346A17"/>
    <w:rsid w:val="00347380"/>
    <w:rsid w:val="0034789A"/>
    <w:rsid w:val="00347E20"/>
    <w:rsid w:val="00347EF5"/>
    <w:rsid w:val="0035026A"/>
    <w:rsid w:val="00352468"/>
    <w:rsid w:val="00353CA6"/>
    <w:rsid w:val="00354676"/>
    <w:rsid w:val="003548C2"/>
    <w:rsid w:val="00355133"/>
    <w:rsid w:val="00355451"/>
    <w:rsid w:val="00357444"/>
    <w:rsid w:val="00357D2B"/>
    <w:rsid w:val="00360806"/>
    <w:rsid w:val="00360E3F"/>
    <w:rsid w:val="00361909"/>
    <w:rsid w:val="00362C36"/>
    <w:rsid w:val="00362E38"/>
    <w:rsid w:val="00362E44"/>
    <w:rsid w:val="00362EC6"/>
    <w:rsid w:val="003638FA"/>
    <w:rsid w:val="00363EAC"/>
    <w:rsid w:val="00364C13"/>
    <w:rsid w:val="00364C8D"/>
    <w:rsid w:val="00367385"/>
    <w:rsid w:val="00370716"/>
    <w:rsid w:val="0037274B"/>
    <w:rsid w:val="00374208"/>
    <w:rsid w:val="003744BE"/>
    <w:rsid w:val="00375552"/>
    <w:rsid w:val="003756E2"/>
    <w:rsid w:val="003761AD"/>
    <w:rsid w:val="003763B3"/>
    <w:rsid w:val="003777E1"/>
    <w:rsid w:val="00380067"/>
    <w:rsid w:val="00382C26"/>
    <w:rsid w:val="00383392"/>
    <w:rsid w:val="00383C16"/>
    <w:rsid w:val="00383EF1"/>
    <w:rsid w:val="003846E7"/>
    <w:rsid w:val="003847D7"/>
    <w:rsid w:val="00385585"/>
    <w:rsid w:val="00385CD7"/>
    <w:rsid w:val="00386163"/>
    <w:rsid w:val="00386385"/>
    <w:rsid w:val="003875B2"/>
    <w:rsid w:val="003877F1"/>
    <w:rsid w:val="0038794F"/>
    <w:rsid w:val="00391BE1"/>
    <w:rsid w:val="00392B57"/>
    <w:rsid w:val="00392C84"/>
    <w:rsid w:val="00396941"/>
    <w:rsid w:val="00396B63"/>
    <w:rsid w:val="00396C5F"/>
    <w:rsid w:val="00397C9B"/>
    <w:rsid w:val="003A02BD"/>
    <w:rsid w:val="003A14B2"/>
    <w:rsid w:val="003A1B97"/>
    <w:rsid w:val="003A4E0A"/>
    <w:rsid w:val="003A5DD4"/>
    <w:rsid w:val="003A6036"/>
    <w:rsid w:val="003A6D64"/>
    <w:rsid w:val="003A75B6"/>
    <w:rsid w:val="003A7DA1"/>
    <w:rsid w:val="003B0BAF"/>
    <w:rsid w:val="003B135C"/>
    <w:rsid w:val="003B1E40"/>
    <w:rsid w:val="003B2159"/>
    <w:rsid w:val="003B3BEE"/>
    <w:rsid w:val="003B3ED3"/>
    <w:rsid w:val="003B5A00"/>
    <w:rsid w:val="003B6633"/>
    <w:rsid w:val="003B72FC"/>
    <w:rsid w:val="003C0666"/>
    <w:rsid w:val="003C075A"/>
    <w:rsid w:val="003C3D54"/>
    <w:rsid w:val="003C4094"/>
    <w:rsid w:val="003C4EFE"/>
    <w:rsid w:val="003C669F"/>
    <w:rsid w:val="003C76C8"/>
    <w:rsid w:val="003C76DF"/>
    <w:rsid w:val="003D086C"/>
    <w:rsid w:val="003D2BEC"/>
    <w:rsid w:val="003D3025"/>
    <w:rsid w:val="003D36A7"/>
    <w:rsid w:val="003D3AFD"/>
    <w:rsid w:val="003D58BA"/>
    <w:rsid w:val="003D5E15"/>
    <w:rsid w:val="003D6334"/>
    <w:rsid w:val="003D6833"/>
    <w:rsid w:val="003D6EDD"/>
    <w:rsid w:val="003D7412"/>
    <w:rsid w:val="003D7EF9"/>
    <w:rsid w:val="003E100E"/>
    <w:rsid w:val="003E1ACA"/>
    <w:rsid w:val="003E42B0"/>
    <w:rsid w:val="003E601A"/>
    <w:rsid w:val="003E6B58"/>
    <w:rsid w:val="003F084E"/>
    <w:rsid w:val="003F1F7F"/>
    <w:rsid w:val="003F2209"/>
    <w:rsid w:val="003F254F"/>
    <w:rsid w:val="003F2D82"/>
    <w:rsid w:val="003F4018"/>
    <w:rsid w:val="003F700E"/>
    <w:rsid w:val="003F7793"/>
    <w:rsid w:val="00400B52"/>
    <w:rsid w:val="00403632"/>
    <w:rsid w:val="00405990"/>
    <w:rsid w:val="00405F9A"/>
    <w:rsid w:val="00406AC5"/>
    <w:rsid w:val="0040725C"/>
    <w:rsid w:val="00410A22"/>
    <w:rsid w:val="00412FFD"/>
    <w:rsid w:val="00413C1F"/>
    <w:rsid w:val="0041432B"/>
    <w:rsid w:val="004150E1"/>
    <w:rsid w:val="00415883"/>
    <w:rsid w:val="00417FEC"/>
    <w:rsid w:val="00420343"/>
    <w:rsid w:val="0042112E"/>
    <w:rsid w:val="00422F27"/>
    <w:rsid w:val="00423772"/>
    <w:rsid w:val="00423E4E"/>
    <w:rsid w:val="004247DA"/>
    <w:rsid w:val="004249A6"/>
    <w:rsid w:val="004250DE"/>
    <w:rsid w:val="004254E3"/>
    <w:rsid w:val="00425E6A"/>
    <w:rsid w:val="004260E2"/>
    <w:rsid w:val="0042646C"/>
    <w:rsid w:val="00427385"/>
    <w:rsid w:val="00431061"/>
    <w:rsid w:val="00431684"/>
    <w:rsid w:val="00432A28"/>
    <w:rsid w:val="004330EB"/>
    <w:rsid w:val="00433B95"/>
    <w:rsid w:val="00434DBA"/>
    <w:rsid w:val="0043662E"/>
    <w:rsid w:val="00437804"/>
    <w:rsid w:val="004419E9"/>
    <w:rsid w:val="004431D0"/>
    <w:rsid w:val="004432DE"/>
    <w:rsid w:val="00444AC0"/>
    <w:rsid w:val="00447463"/>
    <w:rsid w:val="00450DAC"/>
    <w:rsid w:val="00450F88"/>
    <w:rsid w:val="00452A5D"/>
    <w:rsid w:val="00453BA2"/>
    <w:rsid w:val="00453C02"/>
    <w:rsid w:val="0045530D"/>
    <w:rsid w:val="00455802"/>
    <w:rsid w:val="00455E2A"/>
    <w:rsid w:val="00457BE9"/>
    <w:rsid w:val="00461A12"/>
    <w:rsid w:val="00462757"/>
    <w:rsid w:val="00462A4E"/>
    <w:rsid w:val="00462DB4"/>
    <w:rsid w:val="00463A5E"/>
    <w:rsid w:val="0046427B"/>
    <w:rsid w:val="004660DC"/>
    <w:rsid w:val="0046718B"/>
    <w:rsid w:val="00467CFD"/>
    <w:rsid w:val="004709E2"/>
    <w:rsid w:val="00472C38"/>
    <w:rsid w:val="00472EC2"/>
    <w:rsid w:val="00473E4E"/>
    <w:rsid w:val="0047645C"/>
    <w:rsid w:val="004765FF"/>
    <w:rsid w:val="00476685"/>
    <w:rsid w:val="004773EF"/>
    <w:rsid w:val="00477F90"/>
    <w:rsid w:val="00480155"/>
    <w:rsid w:val="004809CD"/>
    <w:rsid w:val="00481499"/>
    <w:rsid w:val="00482E83"/>
    <w:rsid w:val="00483C49"/>
    <w:rsid w:val="0048480F"/>
    <w:rsid w:val="00485149"/>
    <w:rsid w:val="00490E7D"/>
    <w:rsid w:val="00491049"/>
    <w:rsid w:val="00491521"/>
    <w:rsid w:val="00491A9E"/>
    <w:rsid w:val="00491CBF"/>
    <w:rsid w:val="00491DBD"/>
    <w:rsid w:val="00491E2E"/>
    <w:rsid w:val="004929DB"/>
    <w:rsid w:val="004932ED"/>
    <w:rsid w:val="00495B1E"/>
    <w:rsid w:val="004A01FC"/>
    <w:rsid w:val="004A0E41"/>
    <w:rsid w:val="004A105E"/>
    <w:rsid w:val="004A1338"/>
    <w:rsid w:val="004A204E"/>
    <w:rsid w:val="004A2625"/>
    <w:rsid w:val="004A2A13"/>
    <w:rsid w:val="004A2A7A"/>
    <w:rsid w:val="004A2AB9"/>
    <w:rsid w:val="004A3277"/>
    <w:rsid w:val="004A3ADA"/>
    <w:rsid w:val="004A56AD"/>
    <w:rsid w:val="004A5FF7"/>
    <w:rsid w:val="004A6B38"/>
    <w:rsid w:val="004A6F7E"/>
    <w:rsid w:val="004A7588"/>
    <w:rsid w:val="004B0B8E"/>
    <w:rsid w:val="004B55F9"/>
    <w:rsid w:val="004B5854"/>
    <w:rsid w:val="004B66D3"/>
    <w:rsid w:val="004B7227"/>
    <w:rsid w:val="004B7517"/>
    <w:rsid w:val="004C3923"/>
    <w:rsid w:val="004C3FEA"/>
    <w:rsid w:val="004C5DB5"/>
    <w:rsid w:val="004C6302"/>
    <w:rsid w:val="004C77FD"/>
    <w:rsid w:val="004D184B"/>
    <w:rsid w:val="004D5E3D"/>
    <w:rsid w:val="004D74E1"/>
    <w:rsid w:val="004D78E3"/>
    <w:rsid w:val="004E1368"/>
    <w:rsid w:val="004E4B77"/>
    <w:rsid w:val="004E4E42"/>
    <w:rsid w:val="004E5F5D"/>
    <w:rsid w:val="004E63CE"/>
    <w:rsid w:val="004F06A7"/>
    <w:rsid w:val="004F0889"/>
    <w:rsid w:val="004F193A"/>
    <w:rsid w:val="004F1ECE"/>
    <w:rsid w:val="004F25AD"/>
    <w:rsid w:val="004F4CE7"/>
    <w:rsid w:val="004F73CB"/>
    <w:rsid w:val="004F764E"/>
    <w:rsid w:val="004F771F"/>
    <w:rsid w:val="00500B10"/>
    <w:rsid w:val="00500F71"/>
    <w:rsid w:val="00501984"/>
    <w:rsid w:val="00501D51"/>
    <w:rsid w:val="00503A9A"/>
    <w:rsid w:val="00505BBC"/>
    <w:rsid w:val="00506027"/>
    <w:rsid w:val="00506552"/>
    <w:rsid w:val="00507147"/>
    <w:rsid w:val="00507906"/>
    <w:rsid w:val="0051164E"/>
    <w:rsid w:val="005121C8"/>
    <w:rsid w:val="00512CD9"/>
    <w:rsid w:val="005152E8"/>
    <w:rsid w:val="00516513"/>
    <w:rsid w:val="00516869"/>
    <w:rsid w:val="00517000"/>
    <w:rsid w:val="00517157"/>
    <w:rsid w:val="00517612"/>
    <w:rsid w:val="00517865"/>
    <w:rsid w:val="00520432"/>
    <w:rsid w:val="00520E5F"/>
    <w:rsid w:val="00525003"/>
    <w:rsid w:val="0052603B"/>
    <w:rsid w:val="0052629E"/>
    <w:rsid w:val="00526426"/>
    <w:rsid w:val="00527FD1"/>
    <w:rsid w:val="00531984"/>
    <w:rsid w:val="005345E4"/>
    <w:rsid w:val="0053490C"/>
    <w:rsid w:val="005349DB"/>
    <w:rsid w:val="00534D4F"/>
    <w:rsid w:val="00535731"/>
    <w:rsid w:val="005364FC"/>
    <w:rsid w:val="00537C87"/>
    <w:rsid w:val="00541A44"/>
    <w:rsid w:val="005421E7"/>
    <w:rsid w:val="0054408A"/>
    <w:rsid w:val="00544CD9"/>
    <w:rsid w:val="0054617A"/>
    <w:rsid w:val="0055087F"/>
    <w:rsid w:val="00550BC2"/>
    <w:rsid w:val="005511F9"/>
    <w:rsid w:val="00551D89"/>
    <w:rsid w:val="00555F15"/>
    <w:rsid w:val="0055620F"/>
    <w:rsid w:val="00560153"/>
    <w:rsid w:val="00560A3E"/>
    <w:rsid w:val="005616F1"/>
    <w:rsid w:val="00561A50"/>
    <w:rsid w:val="005623DF"/>
    <w:rsid w:val="00564ED6"/>
    <w:rsid w:val="0056579A"/>
    <w:rsid w:val="00565FFA"/>
    <w:rsid w:val="005702CE"/>
    <w:rsid w:val="00570F58"/>
    <w:rsid w:val="00573C51"/>
    <w:rsid w:val="00573E81"/>
    <w:rsid w:val="00574903"/>
    <w:rsid w:val="00574D73"/>
    <w:rsid w:val="00574FEC"/>
    <w:rsid w:val="005774BE"/>
    <w:rsid w:val="00580584"/>
    <w:rsid w:val="0058082C"/>
    <w:rsid w:val="00581D64"/>
    <w:rsid w:val="00581D88"/>
    <w:rsid w:val="00582064"/>
    <w:rsid w:val="005822E8"/>
    <w:rsid w:val="00582BCA"/>
    <w:rsid w:val="0058340B"/>
    <w:rsid w:val="0058372E"/>
    <w:rsid w:val="005844C7"/>
    <w:rsid w:val="00584B2E"/>
    <w:rsid w:val="00585E5F"/>
    <w:rsid w:val="00586458"/>
    <w:rsid w:val="0058655A"/>
    <w:rsid w:val="005870C2"/>
    <w:rsid w:val="00587881"/>
    <w:rsid w:val="0059018E"/>
    <w:rsid w:val="00590ECE"/>
    <w:rsid w:val="0059144D"/>
    <w:rsid w:val="0059206E"/>
    <w:rsid w:val="00593F5E"/>
    <w:rsid w:val="00596383"/>
    <w:rsid w:val="005974AC"/>
    <w:rsid w:val="00597DBA"/>
    <w:rsid w:val="005A0129"/>
    <w:rsid w:val="005A10CF"/>
    <w:rsid w:val="005A34EA"/>
    <w:rsid w:val="005A46B4"/>
    <w:rsid w:val="005A4934"/>
    <w:rsid w:val="005A51E3"/>
    <w:rsid w:val="005A7472"/>
    <w:rsid w:val="005A7A92"/>
    <w:rsid w:val="005B0A1D"/>
    <w:rsid w:val="005B155F"/>
    <w:rsid w:val="005B2CF3"/>
    <w:rsid w:val="005B2E44"/>
    <w:rsid w:val="005B46CB"/>
    <w:rsid w:val="005B50D1"/>
    <w:rsid w:val="005B5591"/>
    <w:rsid w:val="005B68F5"/>
    <w:rsid w:val="005C0170"/>
    <w:rsid w:val="005C2117"/>
    <w:rsid w:val="005C2B21"/>
    <w:rsid w:val="005C37E6"/>
    <w:rsid w:val="005C4D11"/>
    <w:rsid w:val="005C585E"/>
    <w:rsid w:val="005C6C30"/>
    <w:rsid w:val="005C6E6D"/>
    <w:rsid w:val="005C7094"/>
    <w:rsid w:val="005D071D"/>
    <w:rsid w:val="005D0C20"/>
    <w:rsid w:val="005D11D6"/>
    <w:rsid w:val="005D5E91"/>
    <w:rsid w:val="005D62C9"/>
    <w:rsid w:val="005D7255"/>
    <w:rsid w:val="005D73AE"/>
    <w:rsid w:val="005E077A"/>
    <w:rsid w:val="005E0DF5"/>
    <w:rsid w:val="005E12AA"/>
    <w:rsid w:val="005E17DF"/>
    <w:rsid w:val="005E22A9"/>
    <w:rsid w:val="005E363F"/>
    <w:rsid w:val="005E3CB8"/>
    <w:rsid w:val="005E4040"/>
    <w:rsid w:val="005E4652"/>
    <w:rsid w:val="005E56F1"/>
    <w:rsid w:val="005E577F"/>
    <w:rsid w:val="005E6956"/>
    <w:rsid w:val="005E74A2"/>
    <w:rsid w:val="005E78EE"/>
    <w:rsid w:val="005F1381"/>
    <w:rsid w:val="005F1A9D"/>
    <w:rsid w:val="005F1C8E"/>
    <w:rsid w:val="005F1E50"/>
    <w:rsid w:val="005F21A4"/>
    <w:rsid w:val="005F3DF2"/>
    <w:rsid w:val="005F451B"/>
    <w:rsid w:val="005F5D95"/>
    <w:rsid w:val="005F66E7"/>
    <w:rsid w:val="005F685C"/>
    <w:rsid w:val="005F6F38"/>
    <w:rsid w:val="0060064E"/>
    <w:rsid w:val="006029CF"/>
    <w:rsid w:val="0060339E"/>
    <w:rsid w:val="006041E4"/>
    <w:rsid w:val="0060799E"/>
    <w:rsid w:val="00611733"/>
    <w:rsid w:val="00613D8C"/>
    <w:rsid w:val="00614383"/>
    <w:rsid w:val="006146F0"/>
    <w:rsid w:val="006157EE"/>
    <w:rsid w:val="00616180"/>
    <w:rsid w:val="00616218"/>
    <w:rsid w:val="00616CE1"/>
    <w:rsid w:val="006174D6"/>
    <w:rsid w:val="00617D21"/>
    <w:rsid w:val="0062019B"/>
    <w:rsid w:val="006206EE"/>
    <w:rsid w:val="00621C3E"/>
    <w:rsid w:val="0062208D"/>
    <w:rsid w:val="006222F4"/>
    <w:rsid w:val="0062240B"/>
    <w:rsid w:val="0062286D"/>
    <w:rsid w:val="00622E6F"/>
    <w:rsid w:val="006231AB"/>
    <w:rsid w:val="00625567"/>
    <w:rsid w:val="006261A5"/>
    <w:rsid w:val="00630167"/>
    <w:rsid w:val="0063062C"/>
    <w:rsid w:val="00631FDE"/>
    <w:rsid w:val="006325E0"/>
    <w:rsid w:val="00633418"/>
    <w:rsid w:val="006342ED"/>
    <w:rsid w:val="00634D71"/>
    <w:rsid w:val="006351ED"/>
    <w:rsid w:val="006354F9"/>
    <w:rsid w:val="006359A8"/>
    <w:rsid w:val="00636073"/>
    <w:rsid w:val="006365E0"/>
    <w:rsid w:val="0063737D"/>
    <w:rsid w:val="00640255"/>
    <w:rsid w:val="00641D6E"/>
    <w:rsid w:val="006426F5"/>
    <w:rsid w:val="0064333E"/>
    <w:rsid w:val="006437A3"/>
    <w:rsid w:val="00643A73"/>
    <w:rsid w:val="00643B06"/>
    <w:rsid w:val="00645EC7"/>
    <w:rsid w:val="00646A6F"/>
    <w:rsid w:val="0064709B"/>
    <w:rsid w:val="00647CE5"/>
    <w:rsid w:val="00650DE3"/>
    <w:rsid w:val="0065665B"/>
    <w:rsid w:val="00657344"/>
    <w:rsid w:val="00657701"/>
    <w:rsid w:val="00661F33"/>
    <w:rsid w:val="0066382E"/>
    <w:rsid w:val="0066594F"/>
    <w:rsid w:val="00665B72"/>
    <w:rsid w:val="0066623F"/>
    <w:rsid w:val="006702EC"/>
    <w:rsid w:val="006713B4"/>
    <w:rsid w:val="006745D5"/>
    <w:rsid w:val="00674D1B"/>
    <w:rsid w:val="0067697C"/>
    <w:rsid w:val="00676E72"/>
    <w:rsid w:val="0067740E"/>
    <w:rsid w:val="006836D3"/>
    <w:rsid w:val="00684BE9"/>
    <w:rsid w:val="0068684E"/>
    <w:rsid w:val="00686F91"/>
    <w:rsid w:val="006913AB"/>
    <w:rsid w:val="00691BBD"/>
    <w:rsid w:val="00692FE6"/>
    <w:rsid w:val="0069304C"/>
    <w:rsid w:val="0069365E"/>
    <w:rsid w:val="00694003"/>
    <w:rsid w:val="006A11AB"/>
    <w:rsid w:val="006A18CF"/>
    <w:rsid w:val="006A1E45"/>
    <w:rsid w:val="006A2F50"/>
    <w:rsid w:val="006A302F"/>
    <w:rsid w:val="006A3F46"/>
    <w:rsid w:val="006A4349"/>
    <w:rsid w:val="006A4A34"/>
    <w:rsid w:val="006A4C19"/>
    <w:rsid w:val="006A57EC"/>
    <w:rsid w:val="006A7B40"/>
    <w:rsid w:val="006A7D15"/>
    <w:rsid w:val="006B04EA"/>
    <w:rsid w:val="006B0942"/>
    <w:rsid w:val="006B0E1F"/>
    <w:rsid w:val="006B114A"/>
    <w:rsid w:val="006B134F"/>
    <w:rsid w:val="006B1A8A"/>
    <w:rsid w:val="006B1EC1"/>
    <w:rsid w:val="006B27C9"/>
    <w:rsid w:val="006B2CB2"/>
    <w:rsid w:val="006B34CC"/>
    <w:rsid w:val="006B60D2"/>
    <w:rsid w:val="006B6649"/>
    <w:rsid w:val="006C0541"/>
    <w:rsid w:val="006C0891"/>
    <w:rsid w:val="006C1F25"/>
    <w:rsid w:val="006C2535"/>
    <w:rsid w:val="006C34D4"/>
    <w:rsid w:val="006C480D"/>
    <w:rsid w:val="006C4977"/>
    <w:rsid w:val="006C4AFD"/>
    <w:rsid w:val="006C4E2D"/>
    <w:rsid w:val="006C5E55"/>
    <w:rsid w:val="006C65D3"/>
    <w:rsid w:val="006C69AB"/>
    <w:rsid w:val="006C6B71"/>
    <w:rsid w:val="006D0372"/>
    <w:rsid w:val="006D17D6"/>
    <w:rsid w:val="006D1AAF"/>
    <w:rsid w:val="006D2939"/>
    <w:rsid w:val="006D2BB7"/>
    <w:rsid w:val="006D2CB0"/>
    <w:rsid w:val="006D43E0"/>
    <w:rsid w:val="006D696B"/>
    <w:rsid w:val="006D6A66"/>
    <w:rsid w:val="006D6FFD"/>
    <w:rsid w:val="006D71B8"/>
    <w:rsid w:val="006D72E8"/>
    <w:rsid w:val="006D7478"/>
    <w:rsid w:val="006D788C"/>
    <w:rsid w:val="006E06AE"/>
    <w:rsid w:val="006E101A"/>
    <w:rsid w:val="006E201C"/>
    <w:rsid w:val="006E21C1"/>
    <w:rsid w:val="006E3638"/>
    <w:rsid w:val="006E3A96"/>
    <w:rsid w:val="006E4681"/>
    <w:rsid w:val="006E533E"/>
    <w:rsid w:val="006E5451"/>
    <w:rsid w:val="006E55F9"/>
    <w:rsid w:val="006E5964"/>
    <w:rsid w:val="006F021C"/>
    <w:rsid w:val="006F1170"/>
    <w:rsid w:val="006F21CA"/>
    <w:rsid w:val="006F2A2B"/>
    <w:rsid w:val="006F3438"/>
    <w:rsid w:val="006F3797"/>
    <w:rsid w:val="006F3A5B"/>
    <w:rsid w:val="006F4B6A"/>
    <w:rsid w:val="006F4FC2"/>
    <w:rsid w:val="006F68DE"/>
    <w:rsid w:val="006F6F4B"/>
    <w:rsid w:val="006F70B9"/>
    <w:rsid w:val="006F723D"/>
    <w:rsid w:val="006F7FC7"/>
    <w:rsid w:val="0070032D"/>
    <w:rsid w:val="00700B55"/>
    <w:rsid w:val="007015DA"/>
    <w:rsid w:val="007031DD"/>
    <w:rsid w:val="00703F7C"/>
    <w:rsid w:val="0070439D"/>
    <w:rsid w:val="0070450E"/>
    <w:rsid w:val="00705F00"/>
    <w:rsid w:val="0071074A"/>
    <w:rsid w:val="00710EDB"/>
    <w:rsid w:val="0071133E"/>
    <w:rsid w:val="007113F5"/>
    <w:rsid w:val="00713253"/>
    <w:rsid w:val="0071362A"/>
    <w:rsid w:val="00714E88"/>
    <w:rsid w:val="0071564C"/>
    <w:rsid w:val="00715784"/>
    <w:rsid w:val="00716BAF"/>
    <w:rsid w:val="00717864"/>
    <w:rsid w:val="007200E6"/>
    <w:rsid w:val="007209D2"/>
    <w:rsid w:val="00720A65"/>
    <w:rsid w:val="00720B2C"/>
    <w:rsid w:val="00720BD5"/>
    <w:rsid w:val="007216F3"/>
    <w:rsid w:val="00721AD1"/>
    <w:rsid w:val="00722604"/>
    <w:rsid w:val="00722C67"/>
    <w:rsid w:val="00723EEC"/>
    <w:rsid w:val="007240FF"/>
    <w:rsid w:val="007243D7"/>
    <w:rsid w:val="0072507A"/>
    <w:rsid w:val="007250E7"/>
    <w:rsid w:val="00726B2B"/>
    <w:rsid w:val="007306AA"/>
    <w:rsid w:val="00730737"/>
    <w:rsid w:val="0073222C"/>
    <w:rsid w:val="00733402"/>
    <w:rsid w:val="00733F1B"/>
    <w:rsid w:val="007345CF"/>
    <w:rsid w:val="00734D03"/>
    <w:rsid w:val="00735345"/>
    <w:rsid w:val="00737236"/>
    <w:rsid w:val="007408CD"/>
    <w:rsid w:val="00742316"/>
    <w:rsid w:val="0074269C"/>
    <w:rsid w:val="00745366"/>
    <w:rsid w:val="007506BA"/>
    <w:rsid w:val="00750A02"/>
    <w:rsid w:val="0075144F"/>
    <w:rsid w:val="00751C53"/>
    <w:rsid w:val="00752FE2"/>
    <w:rsid w:val="00753D19"/>
    <w:rsid w:val="0075443F"/>
    <w:rsid w:val="00754E56"/>
    <w:rsid w:val="007558CF"/>
    <w:rsid w:val="007560C1"/>
    <w:rsid w:val="007561D8"/>
    <w:rsid w:val="00761225"/>
    <w:rsid w:val="00761998"/>
    <w:rsid w:val="00761F92"/>
    <w:rsid w:val="007628F3"/>
    <w:rsid w:val="007641BE"/>
    <w:rsid w:val="00764413"/>
    <w:rsid w:val="007647F8"/>
    <w:rsid w:val="00764EDB"/>
    <w:rsid w:val="00765BF8"/>
    <w:rsid w:val="007671E7"/>
    <w:rsid w:val="00771238"/>
    <w:rsid w:val="00772564"/>
    <w:rsid w:val="0077320E"/>
    <w:rsid w:val="007733CE"/>
    <w:rsid w:val="0077477B"/>
    <w:rsid w:val="007748C9"/>
    <w:rsid w:val="0077679F"/>
    <w:rsid w:val="007801C7"/>
    <w:rsid w:val="00780A90"/>
    <w:rsid w:val="00780E95"/>
    <w:rsid w:val="00781DA2"/>
    <w:rsid w:val="007820C4"/>
    <w:rsid w:val="00784967"/>
    <w:rsid w:val="00784D5B"/>
    <w:rsid w:val="007854CF"/>
    <w:rsid w:val="00785959"/>
    <w:rsid w:val="00786979"/>
    <w:rsid w:val="00787533"/>
    <w:rsid w:val="0079030F"/>
    <w:rsid w:val="00790502"/>
    <w:rsid w:val="00791219"/>
    <w:rsid w:val="007919A2"/>
    <w:rsid w:val="00792007"/>
    <w:rsid w:val="0079258B"/>
    <w:rsid w:val="00793355"/>
    <w:rsid w:val="00794461"/>
    <w:rsid w:val="00796C30"/>
    <w:rsid w:val="00797838"/>
    <w:rsid w:val="00797885"/>
    <w:rsid w:val="0079799F"/>
    <w:rsid w:val="00797DD8"/>
    <w:rsid w:val="007A1F0A"/>
    <w:rsid w:val="007A2836"/>
    <w:rsid w:val="007A35C6"/>
    <w:rsid w:val="007A512D"/>
    <w:rsid w:val="007A54BE"/>
    <w:rsid w:val="007A5C38"/>
    <w:rsid w:val="007A5F32"/>
    <w:rsid w:val="007A6581"/>
    <w:rsid w:val="007A6B72"/>
    <w:rsid w:val="007A7C9C"/>
    <w:rsid w:val="007B09EE"/>
    <w:rsid w:val="007B0F34"/>
    <w:rsid w:val="007B0FA3"/>
    <w:rsid w:val="007B1C62"/>
    <w:rsid w:val="007B3804"/>
    <w:rsid w:val="007B4024"/>
    <w:rsid w:val="007B4C06"/>
    <w:rsid w:val="007B50C3"/>
    <w:rsid w:val="007B6392"/>
    <w:rsid w:val="007C053F"/>
    <w:rsid w:val="007C0559"/>
    <w:rsid w:val="007C0D79"/>
    <w:rsid w:val="007C1568"/>
    <w:rsid w:val="007C299F"/>
    <w:rsid w:val="007C2D74"/>
    <w:rsid w:val="007C2F90"/>
    <w:rsid w:val="007C366E"/>
    <w:rsid w:val="007C4769"/>
    <w:rsid w:val="007C67B8"/>
    <w:rsid w:val="007C7746"/>
    <w:rsid w:val="007C77F0"/>
    <w:rsid w:val="007C7E41"/>
    <w:rsid w:val="007D0286"/>
    <w:rsid w:val="007D0D78"/>
    <w:rsid w:val="007D28CF"/>
    <w:rsid w:val="007D3376"/>
    <w:rsid w:val="007D4115"/>
    <w:rsid w:val="007D5A17"/>
    <w:rsid w:val="007D68B2"/>
    <w:rsid w:val="007D7CCD"/>
    <w:rsid w:val="007E0220"/>
    <w:rsid w:val="007E0EF7"/>
    <w:rsid w:val="007E61F3"/>
    <w:rsid w:val="007E7260"/>
    <w:rsid w:val="007E7F58"/>
    <w:rsid w:val="007F0F81"/>
    <w:rsid w:val="007F11E6"/>
    <w:rsid w:val="007F151D"/>
    <w:rsid w:val="007F3A8C"/>
    <w:rsid w:val="007F472E"/>
    <w:rsid w:val="007F5820"/>
    <w:rsid w:val="007F59AE"/>
    <w:rsid w:val="007F628F"/>
    <w:rsid w:val="007F6449"/>
    <w:rsid w:val="007F681C"/>
    <w:rsid w:val="007F68CA"/>
    <w:rsid w:val="007F7828"/>
    <w:rsid w:val="007F7AD4"/>
    <w:rsid w:val="00800004"/>
    <w:rsid w:val="00801530"/>
    <w:rsid w:val="008017C1"/>
    <w:rsid w:val="00802013"/>
    <w:rsid w:val="00803092"/>
    <w:rsid w:val="008032CD"/>
    <w:rsid w:val="008034F2"/>
    <w:rsid w:val="00803859"/>
    <w:rsid w:val="008038D5"/>
    <w:rsid w:val="00803DE2"/>
    <w:rsid w:val="00805463"/>
    <w:rsid w:val="00806419"/>
    <w:rsid w:val="0080667A"/>
    <w:rsid w:val="0080725D"/>
    <w:rsid w:val="00807AE8"/>
    <w:rsid w:val="00811681"/>
    <w:rsid w:val="0081170B"/>
    <w:rsid w:val="008119C0"/>
    <w:rsid w:val="00811E5B"/>
    <w:rsid w:val="00813B2A"/>
    <w:rsid w:val="00814DAC"/>
    <w:rsid w:val="00814E92"/>
    <w:rsid w:val="00814E94"/>
    <w:rsid w:val="00815292"/>
    <w:rsid w:val="0081546E"/>
    <w:rsid w:val="00815CBD"/>
    <w:rsid w:val="00816131"/>
    <w:rsid w:val="00817097"/>
    <w:rsid w:val="008173B5"/>
    <w:rsid w:val="00817466"/>
    <w:rsid w:val="008179DC"/>
    <w:rsid w:val="00820413"/>
    <w:rsid w:val="00820650"/>
    <w:rsid w:val="008210BB"/>
    <w:rsid w:val="00821FA3"/>
    <w:rsid w:val="008249F4"/>
    <w:rsid w:val="00824C0B"/>
    <w:rsid w:val="00825380"/>
    <w:rsid w:val="0082562C"/>
    <w:rsid w:val="00825749"/>
    <w:rsid w:val="00825840"/>
    <w:rsid w:val="008265D4"/>
    <w:rsid w:val="008277E6"/>
    <w:rsid w:val="00827B2D"/>
    <w:rsid w:val="008308B1"/>
    <w:rsid w:val="008329F3"/>
    <w:rsid w:val="00833037"/>
    <w:rsid w:val="0083354E"/>
    <w:rsid w:val="0083382E"/>
    <w:rsid w:val="00833AC1"/>
    <w:rsid w:val="00837777"/>
    <w:rsid w:val="00837BFA"/>
    <w:rsid w:val="00840618"/>
    <w:rsid w:val="00840A10"/>
    <w:rsid w:val="0084363B"/>
    <w:rsid w:val="00846857"/>
    <w:rsid w:val="00846B4E"/>
    <w:rsid w:val="00851234"/>
    <w:rsid w:val="00851328"/>
    <w:rsid w:val="0085173C"/>
    <w:rsid w:val="00851F4B"/>
    <w:rsid w:val="0085319F"/>
    <w:rsid w:val="00855E2D"/>
    <w:rsid w:val="00855FEB"/>
    <w:rsid w:val="008563C2"/>
    <w:rsid w:val="00857660"/>
    <w:rsid w:val="00857A7C"/>
    <w:rsid w:val="00857FD0"/>
    <w:rsid w:val="00860043"/>
    <w:rsid w:val="008607B6"/>
    <w:rsid w:val="00860F44"/>
    <w:rsid w:val="008612D9"/>
    <w:rsid w:val="008621CA"/>
    <w:rsid w:val="00862452"/>
    <w:rsid w:val="00862880"/>
    <w:rsid w:val="00863CC3"/>
    <w:rsid w:val="00863E5B"/>
    <w:rsid w:val="008645A4"/>
    <w:rsid w:val="0086552D"/>
    <w:rsid w:val="00865B15"/>
    <w:rsid w:val="00865EB5"/>
    <w:rsid w:val="0086630A"/>
    <w:rsid w:val="008664BD"/>
    <w:rsid w:val="00866708"/>
    <w:rsid w:val="00867508"/>
    <w:rsid w:val="0086754B"/>
    <w:rsid w:val="00870783"/>
    <w:rsid w:val="00873398"/>
    <w:rsid w:val="00874A05"/>
    <w:rsid w:val="00874FD1"/>
    <w:rsid w:val="008808DE"/>
    <w:rsid w:val="00884817"/>
    <w:rsid w:val="00884991"/>
    <w:rsid w:val="008853C3"/>
    <w:rsid w:val="008900F3"/>
    <w:rsid w:val="00890A33"/>
    <w:rsid w:val="00890DED"/>
    <w:rsid w:val="00892858"/>
    <w:rsid w:val="00892BE1"/>
    <w:rsid w:val="00893A5D"/>
    <w:rsid w:val="00893ABB"/>
    <w:rsid w:val="00893F94"/>
    <w:rsid w:val="0089426F"/>
    <w:rsid w:val="0089486B"/>
    <w:rsid w:val="00895AD4"/>
    <w:rsid w:val="00895EC0"/>
    <w:rsid w:val="00895ED8"/>
    <w:rsid w:val="00896C5E"/>
    <w:rsid w:val="008A0231"/>
    <w:rsid w:val="008A09AE"/>
    <w:rsid w:val="008A0A75"/>
    <w:rsid w:val="008A0B6C"/>
    <w:rsid w:val="008A2C32"/>
    <w:rsid w:val="008A40B1"/>
    <w:rsid w:val="008A48D5"/>
    <w:rsid w:val="008A4985"/>
    <w:rsid w:val="008A7166"/>
    <w:rsid w:val="008A79AA"/>
    <w:rsid w:val="008B34A1"/>
    <w:rsid w:val="008B6172"/>
    <w:rsid w:val="008B6221"/>
    <w:rsid w:val="008B6236"/>
    <w:rsid w:val="008B6259"/>
    <w:rsid w:val="008B6D4A"/>
    <w:rsid w:val="008B7B80"/>
    <w:rsid w:val="008C08E2"/>
    <w:rsid w:val="008C1DD1"/>
    <w:rsid w:val="008C1EAE"/>
    <w:rsid w:val="008C3899"/>
    <w:rsid w:val="008C46B2"/>
    <w:rsid w:val="008C4E02"/>
    <w:rsid w:val="008C6D95"/>
    <w:rsid w:val="008C7C5B"/>
    <w:rsid w:val="008D25FB"/>
    <w:rsid w:val="008D26ED"/>
    <w:rsid w:val="008D2888"/>
    <w:rsid w:val="008D33D2"/>
    <w:rsid w:val="008D4AEE"/>
    <w:rsid w:val="008D4EA9"/>
    <w:rsid w:val="008E0F32"/>
    <w:rsid w:val="008E1247"/>
    <w:rsid w:val="008E1471"/>
    <w:rsid w:val="008E1C54"/>
    <w:rsid w:val="008E1DE3"/>
    <w:rsid w:val="008E2211"/>
    <w:rsid w:val="008E33FB"/>
    <w:rsid w:val="008E3DD7"/>
    <w:rsid w:val="008E43A6"/>
    <w:rsid w:val="008E50C2"/>
    <w:rsid w:val="008E5754"/>
    <w:rsid w:val="008E69B8"/>
    <w:rsid w:val="008E6CAA"/>
    <w:rsid w:val="008E76C3"/>
    <w:rsid w:val="008F25F8"/>
    <w:rsid w:val="008F343D"/>
    <w:rsid w:val="008F60D5"/>
    <w:rsid w:val="008F70B8"/>
    <w:rsid w:val="0090009B"/>
    <w:rsid w:val="00902369"/>
    <w:rsid w:val="009029BA"/>
    <w:rsid w:val="00902E63"/>
    <w:rsid w:val="00905561"/>
    <w:rsid w:val="00905B75"/>
    <w:rsid w:val="00905BB2"/>
    <w:rsid w:val="00906235"/>
    <w:rsid w:val="00907B48"/>
    <w:rsid w:val="00907CA9"/>
    <w:rsid w:val="00907CD2"/>
    <w:rsid w:val="00910A18"/>
    <w:rsid w:val="00910B9C"/>
    <w:rsid w:val="00913CBE"/>
    <w:rsid w:val="00913DF6"/>
    <w:rsid w:val="009149D8"/>
    <w:rsid w:val="00914C98"/>
    <w:rsid w:val="00915532"/>
    <w:rsid w:val="009224C6"/>
    <w:rsid w:val="00922B1E"/>
    <w:rsid w:val="00922D6F"/>
    <w:rsid w:val="009238DD"/>
    <w:rsid w:val="00924449"/>
    <w:rsid w:val="00925910"/>
    <w:rsid w:val="00925F38"/>
    <w:rsid w:val="00926160"/>
    <w:rsid w:val="009269B4"/>
    <w:rsid w:val="00926B27"/>
    <w:rsid w:val="00926BA7"/>
    <w:rsid w:val="00926D4E"/>
    <w:rsid w:val="00926E41"/>
    <w:rsid w:val="009300F0"/>
    <w:rsid w:val="00930C02"/>
    <w:rsid w:val="009310B7"/>
    <w:rsid w:val="009317D7"/>
    <w:rsid w:val="0093278F"/>
    <w:rsid w:val="009329D0"/>
    <w:rsid w:val="0093315E"/>
    <w:rsid w:val="00934B45"/>
    <w:rsid w:val="00940007"/>
    <w:rsid w:val="00940345"/>
    <w:rsid w:val="009406CF"/>
    <w:rsid w:val="00941526"/>
    <w:rsid w:val="00942BBD"/>
    <w:rsid w:val="0094364E"/>
    <w:rsid w:val="00943B2A"/>
    <w:rsid w:val="00944946"/>
    <w:rsid w:val="00944D93"/>
    <w:rsid w:val="00944FF3"/>
    <w:rsid w:val="0094503A"/>
    <w:rsid w:val="009450CF"/>
    <w:rsid w:val="00947DFC"/>
    <w:rsid w:val="00951482"/>
    <w:rsid w:val="0095159B"/>
    <w:rsid w:val="009517BC"/>
    <w:rsid w:val="00951C8B"/>
    <w:rsid w:val="00951D7E"/>
    <w:rsid w:val="00951DBF"/>
    <w:rsid w:val="00952B71"/>
    <w:rsid w:val="00953131"/>
    <w:rsid w:val="009539BB"/>
    <w:rsid w:val="009555B4"/>
    <w:rsid w:val="009557FA"/>
    <w:rsid w:val="00955BD7"/>
    <w:rsid w:val="00955C99"/>
    <w:rsid w:val="00957596"/>
    <w:rsid w:val="00957A21"/>
    <w:rsid w:val="009608DE"/>
    <w:rsid w:val="00963414"/>
    <w:rsid w:val="00963450"/>
    <w:rsid w:val="00965FBB"/>
    <w:rsid w:val="0097176A"/>
    <w:rsid w:val="00971F1C"/>
    <w:rsid w:val="009722DA"/>
    <w:rsid w:val="00972F22"/>
    <w:rsid w:val="0097343B"/>
    <w:rsid w:val="00973D17"/>
    <w:rsid w:val="00974783"/>
    <w:rsid w:val="009751FA"/>
    <w:rsid w:val="009756C1"/>
    <w:rsid w:val="00976A4A"/>
    <w:rsid w:val="009779AB"/>
    <w:rsid w:val="00983173"/>
    <w:rsid w:val="00983AFC"/>
    <w:rsid w:val="00984896"/>
    <w:rsid w:val="00984AE1"/>
    <w:rsid w:val="00984B46"/>
    <w:rsid w:val="00985A41"/>
    <w:rsid w:val="00986A5B"/>
    <w:rsid w:val="009876BC"/>
    <w:rsid w:val="00987F57"/>
    <w:rsid w:val="00990A59"/>
    <w:rsid w:val="0099181C"/>
    <w:rsid w:val="00992C76"/>
    <w:rsid w:val="00993226"/>
    <w:rsid w:val="0099374C"/>
    <w:rsid w:val="0099376A"/>
    <w:rsid w:val="009938AE"/>
    <w:rsid w:val="009943BF"/>
    <w:rsid w:val="0099542D"/>
    <w:rsid w:val="00995A1A"/>
    <w:rsid w:val="009961A5"/>
    <w:rsid w:val="00996721"/>
    <w:rsid w:val="009A006D"/>
    <w:rsid w:val="009A059F"/>
    <w:rsid w:val="009A1028"/>
    <w:rsid w:val="009A1ABE"/>
    <w:rsid w:val="009A1BC1"/>
    <w:rsid w:val="009A27A6"/>
    <w:rsid w:val="009A3535"/>
    <w:rsid w:val="009A3AEB"/>
    <w:rsid w:val="009A4EE9"/>
    <w:rsid w:val="009A5693"/>
    <w:rsid w:val="009A609C"/>
    <w:rsid w:val="009A690A"/>
    <w:rsid w:val="009A6F85"/>
    <w:rsid w:val="009A7213"/>
    <w:rsid w:val="009A7E7E"/>
    <w:rsid w:val="009B03D9"/>
    <w:rsid w:val="009B0C16"/>
    <w:rsid w:val="009B1356"/>
    <w:rsid w:val="009B2B97"/>
    <w:rsid w:val="009B2F2B"/>
    <w:rsid w:val="009B2FAB"/>
    <w:rsid w:val="009B32C0"/>
    <w:rsid w:val="009B348C"/>
    <w:rsid w:val="009B3C36"/>
    <w:rsid w:val="009B5854"/>
    <w:rsid w:val="009B61DC"/>
    <w:rsid w:val="009B79DF"/>
    <w:rsid w:val="009C13C1"/>
    <w:rsid w:val="009C1EBE"/>
    <w:rsid w:val="009C3CAD"/>
    <w:rsid w:val="009C418C"/>
    <w:rsid w:val="009C4267"/>
    <w:rsid w:val="009C5CE9"/>
    <w:rsid w:val="009C66F1"/>
    <w:rsid w:val="009D0228"/>
    <w:rsid w:val="009D255F"/>
    <w:rsid w:val="009D3B75"/>
    <w:rsid w:val="009D450B"/>
    <w:rsid w:val="009D4EF3"/>
    <w:rsid w:val="009D5FA5"/>
    <w:rsid w:val="009D600D"/>
    <w:rsid w:val="009D7F90"/>
    <w:rsid w:val="009E037C"/>
    <w:rsid w:val="009E0DBE"/>
    <w:rsid w:val="009E1762"/>
    <w:rsid w:val="009E1905"/>
    <w:rsid w:val="009E254C"/>
    <w:rsid w:val="009E30AD"/>
    <w:rsid w:val="009E40B1"/>
    <w:rsid w:val="009E4694"/>
    <w:rsid w:val="009E5356"/>
    <w:rsid w:val="009E5567"/>
    <w:rsid w:val="009E5E4A"/>
    <w:rsid w:val="009F1675"/>
    <w:rsid w:val="009F1B6C"/>
    <w:rsid w:val="009F2CED"/>
    <w:rsid w:val="009F2EE6"/>
    <w:rsid w:val="009F3219"/>
    <w:rsid w:val="009F336C"/>
    <w:rsid w:val="009F3A36"/>
    <w:rsid w:val="009F4AF9"/>
    <w:rsid w:val="009F5036"/>
    <w:rsid w:val="009F78E1"/>
    <w:rsid w:val="00A01347"/>
    <w:rsid w:val="00A02C78"/>
    <w:rsid w:val="00A03A6E"/>
    <w:rsid w:val="00A043E3"/>
    <w:rsid w:val="00A060B0"/>
    <w:rsid w:val="00A063A1"/>
    <w:rsid w:val="00A07173"/>
    <w:rsid w:val="00A07C3A"/>
    <w:rsid w:val="00A10B51"/>
    <w:rsid w:val="00A11336"/>
    <w:rsid w:val="00A11FEA"/>
    <w:rsid w:val="00A141C1"/>
    <w:rsid w:val="00A15237"/>
    <w:rsid w:val="00A15F85"/>
    <w:rsid w:val="00A16D6B"/>
    <w:rsid w:val="00A22BC6"/>
    <w:rsid w:val="00A22F7A"/>
    <w:rsid w:val="00A23002"/>
    <w:rsid w:val="00A235B6"/>
    <w:rsid w:val="00A239B2"/>
    <w:rsid w:val="00A23D60"/>
    <w:rsid w:val="00A23ED7"/>
    <w:rsid w:val="00A244D2"/>
    <w:rsid w:val="00A24E55"/>
    <w:rsid w:val="00A2557F"/>
    <w:rsid w:val="00A25EA3"/>
    <w:rsid w:val="00A26605"/>
    <w:rsid w:val="00A26B70"/>
    <w:rsid w:val="00A27728"/>
    <w:rsid w:val="00A27D26"/>
    <w:rsid w:val="00A3111D"/>
    <w:rsid w:val="00A32438"/>
    <w:rsid w:val="00A329E4"/>
    <w:rsid w:val="00A33DB9"/>
    <w:rsid w:val="00A348C0"/>
    <w:rsid w:val="00A40D35"/>
    <w:rsid w:val="00A426DD"/>
    <w:rsid w:val="00A42D28"/>
    <w:rsid w:val="00A42E62"/>
    <w:rsid w:val="00A42EC6"/>
    <w:rsid w:val="00A4545E"/>
    <w:rsid w:val="00A45E46"/>
    <w:rsid w:val="00A46E9D"/>
    <w:rsid w:val="00A46F7A"/>
    <w:rsid w:val="00A47ED6"/>
    <w:rsid w:val="00A5007B"/>
    <w:rsid w:val="00A507DC"/>
    <w:rsid w:val="00A51028"/>
    <w:rsid w:val="00A514A8"/>
    <w:rsid w:val="00A521EA"/>
    <w:rsid w:val="00A52706"/>
    <w:rsid w:val="00A52E48"/>
    <w:rsid w:val="00A53FCB"/>
    <w:rsid w:val="00A543D2"/>
    <w:rsid w:val="00A55EF7"/>
    <w:rsid w:val="00A568C4"/>
    <w:rsid w:val="00A5718F"/>
    <w:rsid w:val="00A57632"/>
    <w:rsid w:val="00A60029"/>
    <w:rsid w:val="00A6009F"/>
    <w:rsid w:val="00A615E7"/>
    <w:rsid w:val="00A61BB2"/>
    <w:rsid w:val="00A637DF"/>
    <w:rsid w:val="00A651F0"/>
    <w:rsid w:val="00A65608"/>
    <w:rsid w:val="00A678C6"/>
    <w:rsid w:val="00A67BCB"/>
    <w:rsid w:val="00A67BF2"/>
    <w:rsid w:val="00A700DF"/>
    <w:rsid w:val="00A70628"/>
    <w:rsid w:val="00A71489"/>
    <w:rsid w:val="00A747AC"/>
    <w:rsid w:val="00A75C8D"/>
    <w:rsid w:val="00A7617C"/>
    <w:rsid w:val="00A76475"/>
    <w:rsid w:val="00A76B8C"/>
    <w:rsid w:val="00A77376"/>
    <w:rsid w:val="00A77B45"/>
    <w:rsid w:val="00A8063B"/>
    <w:rsid w:val="00A8088A"/>
    <w:rsid w:val="00A81017"/>
    <w:rsid w:val="00A81728"/>
    <w:rsid w:val="00A82113"/>
    <w:rsid w:val="00A8384A"/>
    <w:rsid w:val="00A847C9"/>
    <w:rsid w:val="00A8514D"/>
    <w:rsid w:val="00A85252"/>
    <w:rsid w:val="00A85A08"/>
    <w:rsid w:val="00A85B0A"/>
    <w:rsid w:val="00A85FC4"/>
    <w:rsid w:val="00A86062"/>
    <w:rsid w:val="00A8627D"/>
    <w:rsid w:val="00A86EA3"/>
    <w:rsid w:val="00A8713D"/>
    <w:rsid w:val="00A905D4"/>
    <w:rsid w:val="00A90F56"/>
    <w:rsid w:val="00A91201"/>
    <w:rsid w:val="00A91930"/>
    <w:rsid w:val="00A91D4F"/>
    <w:rsid w:val="00A927C8"/>
    <w:rsid w:val="00A9293B"/>
    <w:rsid w:val="00A92BDC"/>
    <w:rsid w:val="00A92EC4"/>
    <w:rsid w:val="00A93D24"/>
    <w:rsid w:val="00A941CC"/>
    <w:rsid w:val="00A97285"/>
    <w:rsid w:val="00AA05C6"/>
    <w:rsid w:val="00AA1F22"/>
    <w:rsid w:val="00AA21AE"/>
    <w:rsid w:val="00AA3131"/>
    <w:rsid w:val="00AA32E5"/>
    <w:rsid w:val="00AA3DA5"/>
    <w:rsid w:val="00AA4337"/>
    <w:rsid w:val="00AA5880"/>
    <w:rsid w:val="00AA6CEE"/>
    <w:rsid w:val="00AB14CC"/>
    <w:rsid w:val="00AB26AF"/>
    <w:rsid w:val="00AB2905"/>
    <w:rsid w:val="00AB297F"/>
    <w:rsid w:val="00AB46AE"/>
    <w:rsid w:val="00AB4E19"/>
    <w:rsid w:val="00AB5C0E"/>
    <w:rsid w:val="00AB5C7B"/>
    <w:rsid w:val="00AB7058"/>
    <w:rsid w:val="00AB78F2"/>
    <w:rsid w:val="00AB7AE3"/>
    <w:rsid w:val="00AC0634"/>
    <w:rsid w:val="00AC2717"/>
    <w:rsid w:val="00AC39CF"/>
    <w:rsid w:val="00AC428D"/>
    <w:rsid w:val="00AC5700"/>
    <w:rsid w:val="00AC5BB3"/>
    <w:rsid w:val="00AC606E"/>
    <w:rsid w:val="00AC7210"/>
    <w:rsid w:val="00AD015D"/>
    <w:rsid w:val="00AD1AD7"/>
    <w:rsid w:val="00AD3551"/>
    <w:rsid w:val="00AD3D20"/>
    <w:rsid w:val="00AD436C"/>
    <w:rsid w:val="00AD5616"/>
    <w:rsid w:val="00AD6463"/>
    <w:rsid w:val="00AD6862"/>
    <w:rsid w:val="00AD7F71"/>
    <w:rsid w:val="00AE1535"/>
    <w:rsid w:val="00AE1551"/>
    <w:rsid w:val="00AE1B89"/>
    <w:rsid w:val="00AE40CC"/>
    <w:rsid w:val="00AE5E3A"/>
    <w:rsid w:val="00AE65A1"/>
    <w:rsid w:val="00AE671B"/>
    <w:rsid w:val="00AE7355"/>
    <w:rsid w:val="00AE74CA"/>
    <w:rsid w:val="00AE7AD5"/>
    <w:rsid w:val="00AF3724"/>
    <w:rsid w:val="00AF3C8E"/>
    <w:rsid w:val="00AF4F51"/>
    <w:rsid w:val="00AF5AEB"/>
    <w:rsid w:val="00AF611C"/>
    <w:rsid w:val="00AF6FC1"/>
    <w:rsid w:val="00AF6FC3"/>
    <w:rsid w:val="00AF7702"/>
    <w:rsid w:val="00B02868"/>
    <w:rsid w:val="00B04030"/>
    <w:rsid w:val="00B056F1"/>
    <w:rsid w:val="00B05AD9"/>
    <w:rsid w:val="00B05D12"/>
    <w:rsid w:val="00B05D92"/>
    <w:rsid w:val="00B067D5"/>
    <w:rsid w:val="00B10051"/>
    <w:rsid w:val="00B10059"/>
    <w:rsid w:val="00B10EE8"/>
    <w:rsid w:val="00B119D0"/>
    <w:rsid w:val="00B1289C"/>
    <w:rsid w:val="00B136D8"/>
    <w:rsid w:val="00B13B31"/>
    <w:rsid w:val="00B13E35"/>
    <w:rsid w:val="00B140B8"/>
    <w:rsid w:val="00B142CC"/>
    <w:rsid w:val="00B151F9"/>
    <w:rsid w:val="00B16109"/>
    <w:rsid w:val="00B163C8"/>
    <w:rsid w:val="00B16E5A"/>
    <w:rsid w:val="00B20BCC"/>
    <w:rsid w:val="00B20BD6"/>
    <w:rsid w:val="00B210AE"/>
    <w:rsid w:val="00B226B0"/>
    <w:rsid w:val="00B22ACE"/>
    <w:rsid w:val="00B23BDE"/>
    <w:rsid w:val="00B27822"/>
    <w:rsid w:val="00B3131B"/>
    <w:rsid w:val="00B31B7B"/>
    <w:rsid w:val="00B33748"/>
    <w:rsid w:val="00B33EEC"/>
    <w:rsid w:val="00B343A4"/>
    <w:rsid w:val="00B351E9"/>
    <w:rsid w:val="00B36815"/>
    <w:rsid w:val="00B40020"/>
    <w:rsid w:val="00B400DA"/>
    <w:rsid w:val="00B41383"/>
    <w:rsid w:val="00B4194F"/>
    <w:rsid w:val="00B41A87"/>
    <w:rsid w:val="00B42151"/>
    <w:rsid w:val="00B454C9"/>
    <w:rsid w:val="00B45A21"/>
    <w:rsid w:val="00B46AAC"/>
    <w:rsid w:val="00B476E9"/>
    <w:rsid w:val="00B51C9D"/>
    <w:rsid w:val="00B522C7"/>
    <w:rsid w:val="00B52559"/>
    <w:rsid w:val="00B539D6"/>
    <w:rsid w:val="00B53F43"/>
    <w:rsid w:val="00B546E8"/>
    <w:rsid w:val="00B549EF"/>
    <w:rsid w:val="00B55EF2"/>
    <w:rsid w:val="00B566C1"/>
    <w:rsid w:val="00B5741A"/>
    <w:rsid w:val="00B6101D"/>
    <w:rsid w:val="00B61229"/>
    <w:rsid w:val="00B61746"/>
    <w:rsid w:val="00B6242D"/>
    <w:rsid w:val="00B62F24"/>
    <w:rsid w:val="00B63DB2"/>
    <w:rsid w:val="00B63E2C"/>
    <w:rsid w:val="00B643E2"/>
    <w:rsid w:val="00B64408"/>
    <w:rsid w:val="00B64698"/>
    <w:rsid w:val="00B648D6"/>
    <w:rsid w:val="00B64B9A"/>
    <w:rsid w:val="00B65186"/>
    <w:rsid w:val="00B65D16"/>
    <w:rsid w:val="00B66183"/>
    <w:rsid w:val="00B66A41"/>
    <w:rsid w:val="00B66D8F"/>
    <w:rsid w:val="00B706BF"/>
    <w:rsid w:val="00B708F8"/>
    <w:rsid w:val="00B70E69"/>
    <w:rsid w:val="00B7252A"/>
    <w:rsid w:val="00B7479C"/>
    <w:rsid w:val="00B74BEC"/>
    <w:rsid w:val="00B75181"/>
    <w:rsid w:val="00B769C7"/>
    <w:rsid w:val="00B80C64"/>
    <w:rsid w:val="00B81AAA"/>
    <w:rsid w:val="00B821F8"/>
    <w:rsid w:val="00B83BA3"/>
    <w:rsid w:val="00B85FE9"/>
    <w:rsid w:val="00B86099"/>
    <w:rsid w:val="00B86704"/>
    <w:rsid w:val="00B86A62"/>
    <w:rsid w:val="00B87AE2"/>
    <w:rsid w:val="00B87C79"/>
    <w:rsid w:val="00B90384"/>
    <w:rsid w:val="00B91323"/>
    <w:rsid w:val="00B927CC"/>
    <w:rsid w:val="00B93321"/>
    <w:rsid w:val="00B95EA1"/>
    <w:rsid w:val="00B95F97"/>
    <w:rsid w:val="00B967C9"/>
    <w:rsid w:val="00BA01F8"/>
    <w:rsid w:val="00BA1182"/>
    <w:rsid w:val="00BA210A"/>
    <w:rsid w:val="00BA3285"/>
    <w:rsid w:val="00BA5567"/>
    <w:rsid w:val="00BA7428"/>
    <w:rsid w:val="00BA7431"/>
    <w:rsid w:val="00BA78AB"/>
    <w:rsid w:val="00BA7FA7"/>
    <w:rsid w:val="00BB00BC"/>
    <w:rsid w:val="00BB023D"/>
    <w:rsid w:val="00BB081E"/>
    <w:rsid w:val="00BB1609"/>
    <w:rsid w:val="00BB2830"/>
    <w:rsid w:val="00BB287F"/>
    <w:rsid w:val="00BB2A13"/>
    <w:rsid w:val="00BB703C"/>
    <w:rsid w:val="00BB7875"/>
    <w:rsid w:val="00BC0B50"/>
    <w:rsid w:val="00BC11A2"/>
    <w:rsid w:val="00BC2D26"/>
    <w:rsid w:val="00BC3ECF"/>
    <w:rsid w:val="00BC4CA0"/>
    <w:rsid w:val="00BC4ECD"/>
    <w:rsid w:val="00BC4F5F"/>
    <w:rsid w:val="00BC577E"/>
    <w:rsid w:val="00BC5C1C"/>
    <w:rsid w:val="00BC5EE6"/>
    <w:rsid w:val="00BC6B53"/>
    <w:rsid w:val="00BC71CA"/>
    <w:rsid w:val="00BC71D2"/>
    <w:rsid w:val="00BD0AE9"/>
    <w:rsid w:val="00BD4E62"/>
    <w:rsid w:val="00BD567A"/>
    <w:rsid w:val="00BD5A9A"/>
    <w:rsid w:val="00BD609F"/>
    <w:rsid w:val="00BD66C9"/>
    <w:rsid w:val="00BD749D"/>
    <w:rsid w:val="00BD7614"/>
    <w:rsid w:val="00BD764F"/>
    <w:rsid w:val="00BD7DC5"/>
    <w:rsid w:val="00BD7F05"/>
    <w:rsid w:val="00BD7F07"/>
    <w:rsid w:val="00BE1545"/>
    <w:rsid w:val="00BE1BD1"/>
    <w:rsid w:val="00BE1EEC"/>
    <w:rsid w:val="00BE4603"/>
    <w:rsid w:val="00BE4BDD"/>
    <w:rsid w:val="00BE4EDC"/>
    <w:rsid w:val="00BE5C83"/>
    <w:rsid w:val="00BE6874"/>
    <w:rsid w:val="00BE6A44"/>
    <w:rsid w:val="00BF0651"/>
    <w:rsid w:val="00BF0A04"/>
    <w:rsid w:val="00BF13B3"/>
    <w:rsid w:val="00BF372E"/>
    <w:rsid w:val="00BF4C95"/>
    <w:rsid w:val="00BF5BFD"/>
    <w:rsid w:val="00BF6637"/>
    <w:rsid w:val="00C002BD"/>
    <w:rsid w:val="00C02A08"/>
    <w:rsid w:val="00C033C3"/>
    <w:rsid w:val="00C0593C"/>
    <w:rsid w:val="00C067E8"/>
    <w:rsid w:val="00C07D21"/>
    <w:rsid w:val="00C07D41"/>
    <w:rsid w:val="00C135F4"/>
    <w:rsid w:val="00C14119"/>
    <w:rsid w:val="00C14C37"/>
    <w:rsid w:val="00C156A8"/>
    <w:rsid w:val="00C15C01"/>
    <w:rsid w:val="00C15D4A"/>
    <w:rsid w:val="00C163F3"/>
    <w:rsid w:val="00C16946"/>
    <w:rsid w:val="00C17314"/>
    <w:rsid w:val="00C1754A"/>
    <w:rsid w:val="00C1762E"/>
    <w:rsid w:val="00C231FE"/>
    <w:rsid w:val="00C24133"/>
    <w:rsid w:val="00C249E2"/>
    <w:rsid w:val="00C24C1F"/>
    <w:rsid w:val="00C271AB"/>
    <w:rsid w:val="00C27767"/>
    <w:rsid w:val="00C30420"/>
    <w:rsid w:val="00C30E88"/>
    <w:rsid w:val="00C328AC"/>
    <w:rsid w:val="00C3294A"/>
    <w:rsid w:val="00C339DC"/>
    <w:rsid w:val="00C3424D"/>
    <w:rsid w:val="00C360A5"/>
    <w:rsid w:val="00C4097A"/>
    <w:rsid w:val="00C410BD"/>
    <w:rsid w:val="00C41662"/>
    <w:rsid w:val="00C43981"/>
    <w:rsid w:val="00C44764"/>
    <w:rsid w:val="00C44772"/>
    <w:rsid w:val="00C46DB7"/>
    <w:rsid w:val="00C47965"/>
    <w:rsid w:val="00C51AD6"/>
    <w:rsid w:val="00C51EAA"/>
    <w:rsid w:val="00C53721"/>
    <w:rsid w:val="00C54325"/>
    <w:rsid w:val="00C55FE8"/>
    <w:rsid w:val="00C56F26"/>
    <w:rsid w:val="00C57F90"/>
    <w:rsid w:val="00C608FA"/>
    <w:rsid w:val="00C60EF6"/>
    <w:rsid w:val="00C6303C"/>
    <w:rsid w:val="00C63B8B"/>
    <w:rsid w:val="00C6444E"/>
    <w:rsid w:val="00C64B53"/>
    <w:rsid w:val="00C65BF9"/>
    <w:rsid w:val="00C67421"/>
    <w:rsid w:val="00C73D2C"/>
    <w:rsid w:val="00C74739"/>
    <w:rsid w:val="00C75F06"/>
    <w:rsid w:val="00C76056"/>
    <w:rsid w:val="00C76361"/>
    <w:rsid w:val="00C7680D"/>
    <w:rsid w:val="00C77670"/>
    <w:rsid w:val="00C77E99"/>
    <w:rsid w:val="00C80299"/>
    <w:rsid w:val="00C802FA"/>
    <w:rsid w:val="00C80850"/>
    <w:rsid w:val="00C80EBF"/>
    <w:rsid w:val="00C820FC"/>
    <w:rsid w:val="00C84DC2"/>
    <w:rsid w:val="00C84E6A"/>
    <w:rsid w:val="00C85623"/>
    <w:rsid w:val="00C85C92"/>
    <w:rsid w:val="00C86913"/>
    <w:rsid w:val="00C900A1"/>
    <w:rsid w:val="00C91D49"/>
    <w:rsid w:val="00C92ED9"/>
    <w:rsid w:val="00C92F6D"/>
    <w:rsid w:val="00C931FE"/>
    <w:rsid w:val="00C95024"/>
    <w:rsid w:val="00CA0396"/>
    <w:rsid w:val="00CA0F11"/>
    <w:rsid w:val="00CA2F32"/>
    <w:rsid w:val="00CA3D5B"/>
    <w:rsid w:val="00CA40F7"/>
    <w:rsid w:val="00CA6559"/>
    <w:rsid w:val="00CA6668"/>
    <w:rsid w:val="00CA6712"/>
    <w:rsid w:val="00CA6CB1"/>
    <w:rsid w:val="00CA7AFE"/>
    <w:rsid w:val="00CB1D7B"/>
    <w:rsid w:val="00CB1E9B"/>
    <w:rsid w:val="00CB2E58"/>
    <w:rsid w:val="00CB32E7"/>
    <w:rsid w:val="00CB36D4"/>
    <w:rsid w:val="00CB39EF"/>
    <w:rsid w:val="00CB3CDE"/>
    <w:rsid w:val="00CB4C49"/>
    <w:rsid w:val="00CB5703"/>
    <w:rsid w:val="00CB663C"/>
    <w:rsid w:val="00CC04AC"/>
    <w:rsid w:val="00CC0AE8"/>
    <w:rsid w:val="00CC20DE"/>
    <w:rsid w:val="00CC2F96"/>
    <w:rsid w:val="00CC49AC"/>
    <w:rsid w:val="00CC4A23"/>
    <w:rsid w:val="00CC57FA"/>
    <w:rsid w:val="00CC7A19"/>
    <w:rsid w:val="00CD0192"/>
    <w:rsid w:val="00CD1FA4"/>
    <w:rsid w:val="00CD3782"/>
    <w:rsid w:val="00CD70A5"/>
    <w:rsid w:val="00CE0E3F"/>
    <w:rsid w:val="00CE1059"/>
    <w:rsid w:val="00CE1772"/>
    <w:rsid w:val="00CE3D33"/>
    <w:rsid w:val="00CE64BC"/>
    <w:rsid w:val="00CE7A26"/>
    <w:rsid w:val="00CE7ED3"/>
    <w:rsid w:val="00CF078D"/>
    <w:rsid w:val="00CF121C"/>
    <w:rsid w:val="00CF2B33"/>
    <w:rsid w:val="00CF2B62"/>
    <w:rsid w:val="00CF3AB7"/>
    <w:rsid w:val="00CF4191"/>
    <w:rsid w:val="00CF6741"/>
    <w:rsid w:val="00CF76DE"/>
    <w:rsid w:val="00CF777C"/>
    <w:rsid w:val="00D02481"/>
    <w:rsid w:val="00D0270C"/>
    <w:rsid w:val="00D03CE3"/>
    <w:rsid w:val="00D05B87"/>
    <w:rsid w:val="00D06B22"/>
    <w:rsid w:val="00D07547"/>
    <w:rsid w:val="00D07B86"/>
    <w:rsid w:val="00D07C2B"/>
    <w:rsid w:val="00D106C0"/>
    <w:rsid w:val="00D11592"/>
    <w:rsid w:val="00D12078"/>
    <w:rsid w:val="00D12269"/>
    <w:rsid w:val="00D129AF"/>
    <w:rsid w:val="00D12FCF"/>
    <w:rsid w:val="00D13777"/>
    <w:rsid w:val="00D142F1"/>
    <w:rsid w:val="00D14A06"/>
    <w:rsid w:val="00D1515D"/>
    <w:rsid w:val="00D17CDB"/>
    <w:rsid w:val="00D20C9B"/>
    <w:rsid w:val="00D22033"/>
    <w:rsid w:val="00D227FB"/>
    <w:rsid w:val="00D2648E"/>
    <w:rsid w:val="00D265B7"/>
    <w:rsid w:val="00D26FC3"/>
    <w:rsid w:val="00D30662"/>
    <w:rsid w:val="00D308A9"/>
    <w:rsid w:val="00D30BB0"/>
    <w:rsid w:val="00D31A40"/>
    <w:rsid w:val="00D327DB"/>
    <w:rsid w:val="00D336F0"/>
    <w:rsid w:val="00D35197"/>
    <w:rsid w:val="00D36642"/>
    <w:rsid w:val="00D370C9"/>
    <w:rsid w:val="00D42238"/>
    <w:rsid w:val="00D423AF"/>
    <w:rsid w:val="00D4281A"/>
    <w:rsid w:val="00D4404A"/>
    <w:rsid w:val="00D44372"/>
    <w:rsid w:val="00D447E6"/>
    <w:rsid w:val="00D44875"/>
    <w:rsid w:val="00D461EF"/>
    <w:rsid w:val="00D47741"/>
    <w:rsid w:val="00D4787B"/>
    <w:rsid w:val="00D5108B"/>
    <w:rsid w:val="00D52F32"/>
    <w:rsid w:val="00D52F50"/>
    <w:rsid w:val="00D53084"/>
    <w:rsid w:val="00D539CD"/>
    <w:rsid w:val="00D54A78"/>
    <w:rsid w:val="00D557C9"/>
    <w:rsid w:val="00D55EBE"/>
    <w:rsid w:val="00D55F55"/>
    <w:rsid w:val="00D560D1"/>
    <w:rsid w:val="00D56C33"/>
    <w:rsid w:val="00D606C0"/>
    <w:rsid w:val="00D610C5"/>
    <w:rsid w:val="00D61C23"/>
    <w:rsid w:val="00D62277"/>
    <w:rsid w:val="00D622EA"/>
    <w:rsid w:val="00D62FB5"/>
    <w:rsid w:val="00D6753D"/>
    <w:rsid w:val="00D709CE"/>
    <w:rsid w:val="00D70BDD"/>
    <w:rsid w:val="00D70CE8"/>
    <w:rsid w:val="00D70F3B"/>
    <w:rsid w:val="00D74664"/>
    <w:rsid w:val="00D74C80"/>
    <w:rsid w:val="00D771C9"/>
    <w:rsid w:val="00D772A3"/>
    <w:rsid w:val="00D77794"/>
    <w:rsid w:val="00D81DB9"/>
    <w:rsid w:val="00D82DB2"/>
    <w:rsid w:val="00D83684"/>
    <w:rsid w:val="00D839CB"/>
    <w:rsid w:val="00D83E98"/>
    <w:rsid w:val="00D8558F"/>
    <w:rsid w:val="00D8697D"/>
    <w:rsid w:val="00D873C0"/>
    <w:rsid w:val="00D87884"/>
    <w:rsid w:val="00D92553"/>
    <w:rsid w:val="00D936FA"/>
    <w:rsid w:val="00D937A8"/>
    <w:rsid w:val="00D94548"/>
    <w:rsid w:val="00D95FC8"/>
    <w:rsid w:val="00D97157"/>
    <w:rsid w:val="00D97739"/>
    <w:rsid w:val="00D97767"/>
    <w:rsid w:val="00DA19B9"/>
    <w:rsid w:val="00DA1F6A"/>
    <w:rsid w:val="00DA1FB0"/>
    <w:rsid w:val="00DA22E5"/>
    <w:rsid w:val="00DA22F2"/>
    <w:rsid w:val="00DA2B8C"/>
    <w:rsid w:val="00DA40C5"/>
    <w:rsid w:val="00DA47DC"/>
    <w:rsid w:val="00DA4973"/>
    <w:rsid w:val="00DB313D"/>
    <w:rsid w:val="00DB3CED"/>
    <w:rsid w:val="00DB3EA5"/>
    <w:rsid w:val="00DB5D4D"/>
    <w:rsid w:val="00DB6475"/>
    <w:rsid w:val="00DB6C47"/>
    <w:rsid w:val="00DC1EF2"/>
    <w:rsid w:val="00DC24C0"/>
    <w:rsid w:val="00DC334C"/>
    <w:rsid w:val="00DC4E7A"/>
    <w:rsid w:val="00DC7D1B"/>
    <w:rsid w:val="00DC7E95"/>
    <w:rsid w:val="00DD0D03"/>
    <w:rsid w:val="00DD11E6"/>
    <w:rsid w:val="00DD23A2"/>
    <w:rsid w:val="00DD26A4"/>
    <w:rsid w:val="00DD4218"/>
    <w:rsid w:val="00DD5899"/>
    <w:rsid w:val="00DD6EFD"/>
    <w:rsid w:val="00DD73A8"/>
    <w:rsid w:val="00DD7BFA"/>
    <w:rsid w:val="00DE04E6"/>
    <w:rsid w:val="00DE0ABA"/>
    <w:rsid w:val="00DE1931"/>
    <w:rsid w:val="00DE2774"/>
    <w:rsid w:val="00DE3C80"/>
    <w:rsid w:val="00DE5723"/>
    <w:rsid w:val="00DE5F61"/>
    <w:rsid w:val="00DE6494"/>
    <w:rsid w:val="00DE7A32"/>
    <w:rsid w:val="00DF013F"/>
    <w:rsid w:val="00DF105E"/>
    <w:rsid w:val="00DF210D"/>
    <w:rsid w:val="00DF3843"/>
    <w:rsid w:val="00DF4B99"/>
    <w:rsid w:val="00DF5794"/>
    <w:rsid w:val="00DF6D99"/>
    <w:rsid w:val="00DF6FA8"/>
    <w:rsid w:val="00DF7960"/>
    <w:rsid w:val="00E01910"/>
    <w:rsid w:val="00E02468"/>
    <w:rsid w:val="00E040A4"/>
    <w:rsid w:val="00E04684"/>
    <w:rsid w:val="00E04C96"/>
    <w:rsid w:val="00E05F9E"/>
    <w:rsid w:val="00E06278"/>
    <w:rsid w:val="00E06541"/>
    <w:rsid w:val="00E07579"/>
    <w:rsid w:val="00E078CA"/>
    <w:rsid w:val="00E07F69"/>
    <w:rsid w:val="00E102A5"/>
    <w:rsid w:val="00E105DA"/>
    <w:rsid w:val="00E11166"/>
    <w:rsid w:val="00E1140E"/>
    <w:rsid w:val="00E11CDE"/>
    <w:rsid w:val="00E12653"/>
    <w:rsid w:val="00E13C32"/>
    <w:rsid w:val="00E14780"/>
    <w:rsid w:val="00E20457"/>
    <w:rsid w:val="00E21F8A"/>
    <w:rsid w:val="00E23066"/>
    <w:rsid w:val="00E240BE"/>
    <w:rsid w:val="00E243B3"/>
    <w:rsid w:val="00E25532"/>
    <w:rsid w:val="00E260A4"/>
    <w:rsid w:val="00E27C69"/>
    <w:rsid w:val="00E30F91"/>
    <w:rsid w:val="00E32FC2"/>
    <w:rsid w:val="00E330FF"/>
    <w:rsid w:val="00E354AB"/>
    <w:rsid w:val="00E356F3"/>
    <w:rsid w:val="00E36FAA"/>
    <w:rsid w:val="00E401CA"/>
    <w:rsid w:val="00E42368"/>
    <w:rsid w:val="00E45C49"/>
    <w:rsid w:val="00E45E85"/>
    <w:rsid w:val="00E46716"/>
    <w:rsid w:val="00E5228C"/>
    <w:rsid w:val="00E52EF1"/>
    <w:rsid w:val="00E5308B"/>
    <w:rsid w:val="00E54F29"/>
    <w:rsid w:val="00E55376"/>
    <w:rsid w:val="00E55A6C"/>
    <w:rsid w:val="00E55C02"/>
    <w:rsid w:val="00E60437"/>
    <w:rsid w:val="00E60C2C"/>
    <w:rsid w:val="00E62EAB"/>
    <w:rsid w:val="00E64A39"/>
    <w:rsid w:val="00E6545E"/>
    <w:rsid w:val="00E660F5"/>
    <w:rsid w:val="00E72940"/>
    <w:rsid w:val="00E72F88"/>
    <w:rsid w:val="00E763C1"/>
    <w:rsid w:val="00E76A44"/>
    <w:rsid w:val="00E776AE"/>
    <w:rsid w:val="00E80C38"/>
    <w:rsid w:val="00E80C59"/>
    <w:rsid w:val="00E80FAC"/>
    <w:rsid w:val="00E820A7"/>
    <w:rsid w:val="00E820FB"/>
    <w:rsid w:val="00E8489B"/>
    <w:rsid w:val="00E84D2B"/>
    <w:rsid w:val="00E85350"/>
    <w:rsid w:val="00E873A2"/>
    <w:rsid w:val="00E876BE"/>
    <w:rsid w:val="00E87AE5"/>
    <w:rsid w:val="00E91D9C"/>
    <w:rsid w:val="00E92780"/>
    <w:rsid w:val="00E930CF"/>
    <w:rsid w:val="00E93351"/>
    <w:rsid w:val="00E93740"/>
    <w:rsid w:val="00EA1246"/>
    <w:rsid w:val="00EA13BD"/>
    <w:rsid w:val="00EA1FC3"/>
    <w:rsid w:val="00EA2D0B"/>
    <w:rsid w:val="00EA4496"/>
    <w:rsid w:val="00EA518C"/>
    <w:rsid w:val="00EA5FF4"/>
    <w:rsid w:val="00EA6253"/>
    <w:rsid w:val="00EA6A21"/>
    <w:rsid w:val="00EB05D5"/>
    <w:rsid w:val="00EB061E"/>
    <w:rsid w:val="00EB0765"/>
    <w:rsid w:val="00EB104A"/>
    <w:rsid w:val="00EB1EE3"/>
    <w:rsid w:val="00EB2BF8"/>
    <w:rsid w:val="00EB43D3"/>
    <w:rsid w:val="00EB4C76"/>
    <w:rsid w:val="00EB4E19"/>
    <w:rsid w:val="00EB5753"/>
    <w:rsid w:val="00EB5AE0"/>
    <w:rsid w:val="00EB674F"/>
    <w:rsid w:val="00EC10E1"/>
    <w:rsid w:val="00EC287B"/>
    <w:rsid w:val="00EC39F7"/>
    <w:rsid w:val="00EC5419"/>
    <w:rsid w:val="00EC5713"/>
    <w:rsid w:val="00EC594B"/>
    <w:rsid w:val="00EC680A"/>
    <w:rsid w:val="00ED05BD"/>
    <w:rsid w:val="00ED22DA"/>
    <w:rsid w:val="00ED24E6"/>
    <w:rsid w:val="00ED26AC"/>
    <w:rsid w:val="00ED2D7F"/>
    <w:rsid w:val="00ED2DC9"/>
    <w:rsid w:val="00ED3B89"/>
    <w:rsid w:val="00ED3DED"/>
    <w:rsid w:val="00ED5237"/>
    <w:rsid w:val="00ED53F7"/>
    <w:rsid w:val="00ED55C1"/>
    <w:rsid w:val="00ED5E17"/>
    <w:rsid w:val="00ED6056"/>
    <w:rsid w:val="00ED6AC4"/>
    <w:rsid w:val="00ED73B5"/>
    <w:rsid w:val="00EE0B67"/>
    <w:rsid w:val="00EE20C1"/>
    <w:rsid w:val="00EE3D5C"/>
    <w:rsid w:val="00EE46AC"/>
    <w:rsid w:val="00EE51E1"/>
    <w:rsid w:val="00EE53AA"/>
    <w:rsid w:val="00EE6382"/>
    <w:rsid w:val="00EF0381"/>
    <w:rsid w:val="00EF08DC"/>
    <w:rsid w:val="00EF0D89"/>
    <w:rsid w:val="00EF1456"/>
    <w:rsid w:val="00EF1959"/>
    <w:rsid w:val="00EF23C9"/>
    <w:rsid w:val="00EF3BF8"/>
    <w:rsid w:val="00EF5B37"/>
    <w:rsid w:val="00EF6C62"/>
    <w:rsid w:val="00EF72A2"/>
    <w:rsid w:val="00EF7DE4"/>
    <w:rsid w:val="00F000C1"/>
    <w:rsid w:val="00F001E1"/>
    <w:rsid w:val="00F00A2E"/>
    <w:rsid w:val="00F0440B"/>
    <w:rsid w:val="00F06E59"/>
    <w:rsid w:val="00F070E2"/>
    <w:rsid w:val="00F072D3"/>
    <w:rsid w:val="00F07D7A"/>
    <w:rsid w:val="00F1096A"/>
    <w:rsid w:val="00F10D06"/>
    <w:rsid w:val="00F11B6D"/>
    <w:rsid w:val="00F11E94"/>
    <w:rsid w:val="00F12C10"/>
    <w:rsid w:val="00F1381D"/>
    <w:rsid w:val="00F140C7"/>
    <w:rsid w:val="00F150FE"/>
    <w:rsid w:val="00F1636C"/>
    <w:rsid w:val="00F16D76"/>
    <w:rsid w:val="00F172D7"/>
    <w:rsid w:val="00F20E5D"/>
    <w:rsid w:val="00F21475"/>
    <w:rsid w:val="00F2338A"/>
    <w:rsid w:val="00F23ED2"/>
    <w:rsid w:val="00F243F3"/>
    <w:rsid w:val="00F24684"/>
    <w:rsid w:val="00F24904"/>
    <w:rsid w:val="00F24B50"/>
    <w:rsid w:val="00F276F6"/>
    <w:rsid w:val="00F278B0"/>
    <w:rsid w:val="00F307E8"/>
    <w:rsid w:val="00F30964"/>
    <w:rsid w:val="00F30C7A"/>
    <w:rsid w:val="00F30EFD"/>
    <w:rsid w:val="00F30FA0"/>
    <w:rsid w:val="00F316CC"/>
    <w:rsid w:val="00F3208E"/>
    <w:rsid w:val="00F332E5"/>
    <w:rsid w:val="00F33E6B"/>
    <w:rsid w:val="00F361C0"/>
    <w:rsid w:val="00F364F0"/>
    <w:rsid w:val="00F371FD"/>
    <w:rsid w:val="00F424F5"/>
    <w:rsid w:val="00F43D7E"/>
    <w:rsid w:val="00F4504A"/>
    <w:rsid w:val="00F455C4"/>
    <w:rsid w:val="00F4779D"/>
    <w:rsid w:val="00F47B21"/>
    <w:rsid w:val="00F50467"/>
    <w:rsid w:val="00F51001"/>
    <w:rsid w:val="00F515E8"/>
    <w:rsid w:val="00F51D34"/>
    <w:rsid w:val="00F52855"/>
    <w:rsid w:val="00F53057"/>
    <w:rsid w:val="00F5316C"/>
    <w:rsid w:val="00F5400A"/>
    <w:rsid w:val="00F54A4C"/>
    <w:rsid w:val="00F55AEA"/>
    <w:rsid w:val="00F604D2"/>
    <w:rsid w:val="00F607DD"/>
    <w:rsid w:val="00F60A86"/>
    <w:rsid w:val="00F61C24"/>
    <w:rsid w:val="00F61C56"/>
    <w:rsid w:val="00F61E47"/>
    <w:rsid w:val="00F62D76"/>
    <w:rsid w:val="00F6330E"/>
    <w:rsid w:val="00F659F3"/>
    <w:rsid w:val="00F65F21"/>
    <w:rsid w:val="00F660C6"/>
    <w:rsid w:val="00F66120"/>
    <w:rsid w:val="00F662DA"/>
    <w:rsid w:val="00F67260"/>
    <w:rsid w:val="00F70728"/>
    <w:rsid w:val="00F711BC"/>
    <w:rsid w:val="00F71D42"/>
    <w:rsid w:val="00F739F0"/>
    <w:rsid w:val="00F73B84"/>
    <w:rsid w:val="00F74715"/>
    <w:rsid w:val="00F74B10"/>
    <w:rsid w:val="00F74DB3"/>
    <w:rsid w:val="00F7544E"/>
    <w:rsid w:val="00F75675"/>
    <w:rsid w:val="00F75DB1"/>
    <w:rsid w:val="00F767BA"/>
    <w:rsid w:val="00F77EE7"/>
    <w:rsid w:val="00F80FDF"/>
    <w:rsid w:val="00F81867"/>
    <w:rsid w:val="00F82090"/>
    <w:rsid w:val="00F823E0"/>
    <w:rsid w:val="00F82805"/>
    <w:rsid w:val="00F82AF7"/>
    <w:rsid w:val="00F82CFA"/>
    <w:rsid w:val="00F8323C"/>
    <w:rsid w:val="00F83D28"/>
    <w:rsid w:val="00F841A9"/>
    <w:rsid w:val="00F84A2C"/>
    <w:rsid w:val="00F84C9D"/>
    <w:rsid w:val="00F84FE9"/>
    <w:rsid w:val="00F8547E"/>
    <w:rsid w:val="00F85678"/>
    <w:rsid w:val="00F90B42"/>
    <w:rsid w:val="00F9161C"/>
    <w:rsid w:val="00F92A9D"/>
    <w:rsid w:val="00F92C2B"/>
    <w:rsid w:val="00F94800"/>
    <w:rsid w:val="00F95C4A"/>
    <w:rsid w:val="00F95FBE"/>
    <w:rsid w:val="00F97430"/>
    <w:rsid w:val="00FA3836"/>
    <w:rsid w:val="00FA4FF6"/>
    <w:rsid w:val="00FA56D8"/>
    <w:rsid w:val="00FA583D"/>
    <w:rsid w:val="00FA5D44"/>
    <w:rsid w:val="00FA6688"/>
    <w:rsid w:val="00FA785C"/>
    <w:rsid w:val="00FA7883"/>
    <w:rsid w:val="00FA7ED5"/>
    <w:rsid w:val="00FB27F3"/>
    <w:rsid w:val="00FB2870"/>
    <w:rsid w:val="00FB2D3C"/>
    <w:rsid w:val="00FB2FCE"/>
    <w:rsid w:val="00FB381F"/>
    <w:rsid w:val="00FB39F7"/>
    <w:rsid w:val="00FB3CEC"/>
    <w:rsid w:val="00FB3DEC"/>
    <w:rsid w:val="00FB433C"/>
    <w:rsid w:val="00FB4F3E"/>
    <w:rsid w:val="00FB54A5"/>
    <w:rsid w:val="00FC323E"/>
    <w:rsid w:val="00FC4459"/>
    <w:rsid w:val="00FC49D3"/>
    <w:rsid w:val="00FC4B02"/>
    <w:rsid w:val="00FC5355"/>
    <w:rsid w:val="00FC54BB"/>
    <w:rsid w:val="00FC5C21"/>
    <w:rsid w:val="00FC5F1C"/>
    <w:rsid w:val="00FC6036"/>
    <w:rsid w:val="00FC70C7"/>
    <w:rsid w:val="00FD031F"/>
    <w:rsid w:val="00FD0EFD"/>
    <w:rsid w:val="00FD4749"/>
    <w:rsid w:val="00FD71DB"/>
    <w:rsid w:val="00FE1785"/>
    <w:rsid w:val="00FE2332"/>
    <w:rsid w:val="00FE2671"/>
    <w:rsid w:val="00FE2701"/>
    <w:rsid w:val="00FE3342"/>
    <w:rsid w:val="00FE499B"/>
    <w:rsid w:val="00FE533F"/>
    <w:rsid w:val="00FF10C0"/>
    <w:rsid w:val="00FF1435"/>
    <w:rsid w:val="00FF3EF2"/>
    <w:rsid w:val="00FF5173"/>
    <w:rsid w:val="00FF6E2D"/>
    <w:rsid w:val="00FF7051"/>
    <w:rsid w:val="041B8A25"/>
    <w:rsid w:val="1019B81A"/>
    <w:rsid w:val="103AE439"/>
    <w:rsid w:val="19F3D36C"/>
    <w:rsid w:val="1C8C1C99"/>
    <w:rsid w:val="21C66963"/>
    <w:rsid w:val="30B6CDB1"/>
    <w:rsid w:val="33F5F657"/>
    <w:rsid w:val="3751B7A8"/>
    <w:rsid w:val="3DC74735"/>
    <w:rsid w:val="43640CB3"/>
    <w:rsid w:val="47DF9954"/>
    <w:rsid w:val="4A8E59A4"/>
    <w:rsid w:val="51FA5CB8"/>
    <w:rsid w:val="573C6BC5"/>
    <w:rsid w:val="6204CD36"/>
    <w:rsid w:val="6710F3F1"/>
    <w:rsid w:val="7044741B"/>
    <w:rsid w:val="7079B36A"/>
    <w:rsid w:val="722EE651"/>
    <w:rsid w:val="726FC229"/>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6C7DB"/>
  <w15:docId w15:val="{94511CA9-02A4-4A23-B431-A745D7A80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en-AU" w:eastAsia="en-US" w:bidi="ar-SA"/>
      </w:rPr>
    </w:rPrDefault>
    <w:pPrDefault>
      <w:pPr>
        <w:spacing w:after="120" w:line="259" w:lineRule="auto"/>
      </w:pPr>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semiHidden="1" w:unhideWhenUsed="1"/>
    <w:lsdException w:name="page number" w:locked="0" w:semiHidden="1" w:unhideWhenUsed="1"/>
    <w:lsdException w:name="endnote reference" w:locked="0" w:semiHidden="1" w:unhideWhenUsed="1"/>
    <w:lsdException w:name="endnote text" w:locked="0" w:semiHidden="1" w:unhideWhenUsed="1"/>
    <w:lsdException w:name="table of authorities" w:semiHidden="1" w:unhideWhenUsed="1"/>
    <w:lsdException w:name="macro" w:semiHidden="1" w:unhideWhenUsed="1"/>
    <w:lsdException w:name="toa heading" w:locked="0"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locked="0" w:semiHidden="1" w:unhideWhenUsed="1"/>
    <w:lsdException w:name="Signature" w:semiHidden="1" w:unhideWhenUsed="1"/>
    <w:lsdException w:name="Default Paragraph Font" w:locked="0"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locked="0" w:semiHidden="1" w:unhideWhenUsed="1"/>
    <w:lsdException w:name="Body Text First Indent" w:semiHidden="1" w:unhideWhenUsed="1"/>
    <w:lsdException w:name="Body Text First Indent 2" w:semiHidden="1" w:unhideWhenUsed="1"/>
    <w:lsdException w:name="Note Heading" w:locked="0"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locked="0"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locked="0"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locked="0" w:uiPriority="40"/>
    <w:lsdException w:name="Grid Table 1 Light" w:locked="0"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4375"/>
    <w:rPr>
      <w:sz w:val="22"/>
    </w:rPr>
  </w:style>
  <w:style w:type="paragraph" w:styleId="Heading1">
    <w:name w:val="heading 1"/>
    <w:basedOn w:val="Normal"/>
    <w:next w:val="Normal"/>
    <w:link w:val="Heading1Char"/>
    <w:uiPriority w:val="1"/>
    <w:qFormat/>
    <w:rsid w:val="00CD1FA4"/>
    <w:pPr>
      <w:keepNext/>
      <w:keepLines/>
      <w:pageBreakBefore/>
      <w:numPr>
        <w:numId w:val="10"/>
      </w:numPr>
      <w:spacing w:after="1000" w:line="540" w:lineRule="exact"/>
      <w:outlineLvl w:val="0"/>
    </w:pPr>
    <w:rPr>
      <w:rFonts w:asciiTheme="majorHAnsi" w:hAnsiTheme="majorHAnsi"/>
      <w:color w:val="FDB917" w:themeColor="accent1"/>
      <w:sz w:val="54"/>
      <w:szCs w:val="70"/>
    </w:rPr>
  </w:style>
  <w:style w:type="paragraph" w:styleId="Heading2">
    <w:name w:val="heading 2"/>
    <w:basedOn w:val="Heading1"/>
    <w:next w:val="Normal"/>
    <w:link w:val="Heading2Char"/>
    <w:uiPriority w:val="1"/>
    <w:unhideWhenUsed/>
    <w:qFormat/>
    <w:rsid w:val="00014375"/>
    <w:pPr>
      <w:pageBreakBefore w:val="0"/>
      <w:numPr>
        <w:ilvl w:val="1"/>
      </w:numPr>
      <w:spacing w:before="120" w:after="120" w:line="240" w:lineRule="auto"/>
      <w:outlineLvl w:val="1"/>
    </w:pPr>
    <w:rPr>
      <w:sz w:val="32"/>
      <w:szCs w:val="32"/>
    </w:rPr>
  </w:style>
  <w:style w:type="paragraph" w:styleId="Heading3">
    <w:name w:val="heading 3"/>
    <w:basedOn w:val="Heading2"/>
    <w:next w:val="Normal"/>
    <w:link w:val="Heading3Char"/>
    <w:uiPriority w:val="1"/>
    <w:unhideWhenUsed/>
    <w:qFormat/>
    <w:rsid w:val="00CD1FA4"/>
    <w:pPr>
      <w:numPr>
        <w:ilvl w:val="2"/>
      </w:numPr>
      <w:outlineLvl w:val="2"/>
    </w:pPr>
    <w:rPr>
      <w:color w:val="899358" w:themeColor="accent2"/>
      <w:sz w:val="24"/>
      <w:szCs w:val="24"/>
    </w:rPr>
  </w:style>
  <w:style w:type="paragraph" w:styleId="Heading4">
    <w:name w:val="heading 4"/>
    <w:basedOn w:val="Heading3"/>
    <w:next w:val="Normal"/>
    <w:link w:val="Heading4Char"/>
    <w:uiPriority w:val="1"/>
    <w:qFormat/>
    <w:rsid w:val="00827B2D"/>
    <w:pPr>
      <w:numPr>
        <w:ilvl w:val="0"/>
        <w:numId w:val="0"/>
      </w:numPr>
      <w:outlineLvl w:val="3"/>
    </w:pPr>
    <w:rPr>
      <w:rFonts w:ascii="Museo Sans 700" w:hAnsi="Museo Sans 700"/>
      <w:caps/>
      <w:sz w:val="20"/>
    </w:rPr>
  </w:style>
  <w:style w:type="paragraph" w:styleId="Heading5">
    <w:name w:val="heading 5"/>
    <w:basedOn w:val="Normal"/>
    <w:next w:val="Normal"/>
    <w:link w:val="Heading5Char"/>
    <w:uiPriority w:val="1"/>
    <w:qFormat/>
    <w:locked/>
    <w:rsid w:val="00A615E7"/>
    <w:pPr>
      <w:keepNext/>
      <w:keepLines/>
      <w:spacing w:before="40" w:after="0"/>
      <w:outlineLvl w:val="4"/>
    </w:pPr>
    <w:rPr>
      <w:rFonts w:ascii="Museo Sans 700" w:eastAsiaTheme="majorEastAsia" w:hAnsi="Museo Sans 700" w:cstheme="majorBid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semiHidden/>
    <w:qFormat/>
    <w:locked/>
    <w:rsid w:val="0079258B"/>
    <w:pPr>
      <w:spacing w:after="0" w:line="240" w:lineRule="auto"/>
    </w:pPr>
    <w:rPr>
      <w:rFonts w:eastAsiaTheme="minorEastAsia"/>
      <w:sz w:val="22"/>
      <w:szCs w:val="22"/>
      <w:lang w:val="en-US"/>
    </w:rPr>
  </w:style>
  <w:style w:type="character" w:customStyle="1" w:styleId="NoSpacingChar">
    <w:name w:val="No Spacing Char"/>
    <w:basedOn w:val="DefaultParagraphFont"/>
    <w:link w:val="NoSpacing"/>
    <w:uiPriority w:val="1"/>
    <w:semiHidden/>
    <w:rsid w:val="001D3A48"/>
    <w:rPr>
      <w:rFonts w:eastAsiaTheme="minorEastAsia"/>
      <w:sz w:val="22"/>
      <w:szCs w:val="22"/>
      <w:lang w:val="en-US"/>
    </w:rPr>
  </w:style>
  <w:style w:type="table" w:styleId="TableGrid">
    <w:name w:val="Table Grid"/>
    <w:basedOn w:val="TableNormal"/>
    <w:uiPriority w:val="59"/>
    <w:locked/>
    <w:rsid w:val="007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lear">
    <w:name w:val="clear"/>
    <w:basedOn w:val="TableNormal"/>
    <w:uiPriority w:val="99"/>
    <w:rsid w:val="007E7F58"/>
    <w:pPr>
      <w:spacing w:after="0" w:line="240" w:lineRule="auto"/>
    </w:pPr>
    <w:tblPr>
      <w:tblCellMar>
        <w:left w:w="0" w:type="dxa"/>
        <w:right w:w="0" w:type="dxa"/>
      </w:tblCellMar>
    </w:tblPr>
  </w:style>
  <w:style w:type="paragraph" w:customStyle="1" w:styleId="CoverTitle">
    <w:name w:val="Cover Title"/>
    <w:basedOn w:val="Normal"/>
    <w:uiPriority w:val="39"/>
    <w:semiHidden/>
    <w:rsid w:val="001C0512"/>
    <w:pPr>
      <w:spacing w:after="240" w:line="216" w:lineRule="auto"/>
      <w:contextualSpacing/>
    </w:pPr>
    <w:rPr>
      <w:rFonts w:ascii="ABC Arizona Text" w:eastAsiaTheme="minorEastAsia" w:hAnsi="ABC Arizona Text"/>
      <w:b/>
      <w:bCs/>
      <w:color w:val="FFFFFF" w:themeColor="background1"/>
      <w:sz w:val="72"/>
      <w:szCs w:val="36"/>
    </w:rPr>
  </w:style>
  <w:style w:type="paragraph" w:customStyle="1" w:styleId="CoverSubtitle">
    <w:name w:val="Cover Subtitle"/>
    <w:uiPriority w:val="39"/>
    <w:semiHidden/>
    <w:rsid w:val="001C0512"/>
    <w:pPr>
      <w:spacing w:before="40" w:after="40" w:line="262" w:lineRule="auto"/>
    </w:pPr>
    <w:rPr>
      <w:rFonts w:ascii="Museo Sans 700" w:eastAsiaTheme="minorEastAsia" w:hAnsi="Museo Sans 700"/>
      <w:color w:val="FFFFFF" w:themeColor="background1"/>
      <w:sz w:val="36"/>
      <w:szCs w:val="28"/>
    </w:rPr>
  </w:style>
  <w:style w:type="paragraph" w:customStyle="1" w:styleId="CoverDate">
    <w:name w:val="Cover Date"/>
    <w:basedOn w:val="Normal"/>
    <w:uiPriority w:val="39"/>
    <w:semiHidden/>
    <w:rsid w:val="001C0512"/>
    <w:pPr>
      <w:tabs>
        <w:tab w:val="left" w:pos="1134"/>
      </w:tabs>
      <w:spacing w:before="240" w:after="0" w:line="240" w:lineRule="auto"/>
    </w:pPr>
    <w:rPr>
      <w:rFonts w:eastAsiaTheme="minorEastAsia"/>
      <w:b/>
      <w:bCs/>
      <w:color w:val="FFFFFF" w:themeColor="background1"/>
      <w:sz w:val="28"/>
      <w:szCs w:val="28"/>
    </w:rPr>
  </w:style>
  <w:style w:type="character" w:styleId="PlaceholderText">
    <w:name w:val="Placeholder Text"/>
    <w:basedOn w:val="DefaultParagraphFont"/>
    <w:uiPriority w:val="99"/>
    <w:semiHidden/>
    <w:rsid w:val="0094503A"/>
    <w:rPr>
      <w:color w:val="808080"/>
    </w:rPr>
  </w:style>
  <w:style w:type="character" w:customStyle="1" w:styleId="Heading1Char">
    <w:name w:val="Heading 1 Char"/>
    <w:basedOn w:val="DefaultParagraphFont"/>
    <w:link w:val="Heading1"/>
    <w:uiPriority w:val="1"/>
    <w:rsid w:val="00CD1FA4"/>
    <w:rPr>
      <w:rFonts w:asciiTheme="majorHAnsi" w:hAnsiTheme="majorHAnsi"/>
      <w:color w:val="FDB917" w:themeColor="accent1"/>
      <w:sz w:val="54"/>
      <w:szCs w:val="70"/>
    </w:rPr>
  </w:style>
  <w:style w:type="paragraph" w:customStyle="1" w:styleId="Smalltext">
    <w:name w:val="Small text"/>
    <w:basedOn w:val="Normal"/>
    <w:uiPriority w:val="39"/>
    <w:semiHidden/>
    <w:qFormat/>
    <w:rsid w:val="00A55EF7"/>
    <w:pPr>
      <w:spacing w:after="0" w:line="240" w:lineRule="auto"/>
    </w:pPr>
    <w:rPr>
      <w:color w:val="000000" w:themeColor="text1"/>
      <w:szCs w:val="16"/>
    </w:rPr>
  </w:style>
  <w:style w:type="paragraph" w:customStyle="1" w:styleId="IntroText">
    <w:name w:val="Intro Text"/>
    <w:basedOn w:val="Normal"/>
    <w:uiPriority w:val="2"/>
    <w:qFormat/>
    <w:rsid w:val="001368F2"/>
    <w:pPr>
      <w:spacing w:after="240" w:line="240" w:lineRule="auto"/>
      <w:ind w:right="170"/>
    </w:pPr>
    <w:rPr>
      <w:rFonts w:ascii="ABC Arizona Text" w:hAnsi="ABC Arizona Text"/>
      <w:sz w:val="32"/>
    </w:rPr>
  </w:style>
  <w:style w:type="paragraph" w:styleId="Title">
    <w:name w:val="Title"/>
    <w:basedOn w:val="Heading1"/>
    <w:next w:val="Normal"/>
    <w:link w:val="TitleChar"/>
    <w:uiPriority w:val="10"/>
    <w:rsid w:val="00A55EF7"/>
    <w:pPr>
      <w:framePr w:wrap="around" w:hAnchor="text"/>
    </w:pPr>
  </w:style>
  <w:style w:type="character" w:customStyle="1" w:styleId="TitleChar">
    <w:name w:val="Title Char"/>
    <w:basedOn w:val="DefaultParagraphFont"/>
    <w:link w:val="Title"/>
    <w:uiPriority w:val="10"/>
    <w:rsid w:val="00A55EF7"/>
    <w:rPr>
      <w:rFonts w:asciiTheme="majorHAnsi" w:hAnsiTheme="majorHAnsi"/>
      <w:color w:val="FDB917" w:themeColor="accent1"/>
      <w:sz w:val="54"/>
      <w:szCs w:val="70"/>
    </w:rPr>
  </w:style>
  <w:style w:type="paragraph" w:styleId="Header">
    <w:name w:val="header"/>
    <w:basedOn w:val="Normal"/>
    <w:link w:val="HeaderChar"/>
    <w:uiPriority w:val="99"/>
    <w:semiHidden/>
    <w:rsid w:val="007243D7"/>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064E9F"/>
  </w:style>
  <w:style w:type="paragraph" w:styleId="Footer">
    <w:name w:val="footer"/>
    <w:basedOn w:val="Normal"/>
    <w:link w:val="FooterChar"/>
    <w:uiPriority w:val="99"/>
    <w:rsid w:val="006E533E"/>
    <w:pPr>
      <w:tabs>
        <w:tab w:val="center" w:pos="4513"/>
        <w:tab w:val="right" w:pos="9026"/>
      </w:tabs>
      <w:spacing w:before="240" w:after="0" w:line="240" w:lineRule="auto"/>
    </w:pPr>
    <w:rPr>
      <w:caps/>
      <w:spacing w:val="10"/>
      <w:sz w:val="14"/>
    </w:rPr>
  </w:style>
  <w:style w:type="character" w:customStyle="1" w:styleId="FooterChar">
    <w:name w:val="Footer Char"/>
    <w:basedOn w:val="DefaultParagraphFont"/>
    <w:link w:val="Footer"/>
    <w:uiPriority w:val="99"/>
    <w:rsid w:val="0094364E"/>
    <w:rPr>
      <w:caps/>
      <w:spacing w:val="10"/>
      <w:sz w:val="14"/>
    </w:rPr>
  </w:style>
  <w:style w:type="paragraph" w:styleId="ListParagraph">
    <w:name w:val="List Paragraph"/>
    <w:basedOn w:val="Normal"/>
    <w:uiPriority w:val="34"/>
    <w:qFormat/>
    <w:locked/>
    <w:rsid w:val="007243D7"/>
    <w:pPr>
      <w:numPr>
        <w:numId w:val="1"/>
      </w:numPr>
      <w:spacing w:after="200" w:line="276" w:lineRule="auto"/>
    </w:pPr>
    <w:rPr>
      <w:rFonts w:ascii="Museo Sans 300" w:hAnsi="Museo Sans 300"/>
      <w:szCs w:val="22"/>
    </w:rPr>
  </w:style>
  <w:style w:type="paragraph" w:styleId="TOCHeading">
    <w:name w:val="TOC Heading"/>
    <w:basedOn w:val="Heading1"/>
    <w:next w:val="Normal"/>
    <w:uiPriority w:val="39"/>
    <w:semiHidden/>
    <w:qFormat/>
    <w:rsid w:val="00CD1FA4"/>
    <w:pPr>
      <w:numPr>
        <w:numId w:val="0"/>
      </w:numPr>
    </w:pPr>
  </w:style>
  <w:style w:type="character" w:customStyle="1" w:styleId="Heading2Char">
    <w:name w:val="Heading 2 Char"/>
    <w:basedOn w:val="DefaultParagraphFont"/>
    <w:link w:val="Heading2"/>
    <w:uiPriority w:val="1"/>
    <w:rsid w:val="00014375"/>
    <w:rPr>
      <w:rFonts w:asciiTheme="majorHAnsi" w:hAnsiTheme="majorHAnsi"/>
      <w:color w:val="FDB917" w:themeColor="accent1"/>
      <w:sz w:val="32"/>
      <w:szCs w:val="32"/>
    </w:rPr>
  </w:style>
  <w:style w:type="paragraph" w:styleId="TOC1">
    <w:name w:val="toc 1"/>
    <w:basedOn w:val="Normal"/>
    <w:next w:val="Normal"/>
    <w:autoRedefine/>
    <w:uiPriority w:val="39"/>
    <w:rsid w:val="00014375"/>
    <w:pPr>
      <w:tabs>
        <w:tab w:val="left" w:pos="567"/>
        <w:tab w:val="right" w:pos="15593"/>
      </w:tabs>
      <w:spacing w:after="40"/>
      <w:ind w:left="567" w:hanging="567"/>
    </w:pPr>
    <w:rPr>
      <w:noProof/>
      <w:sz w:val="40"/>
    </w:rPr>
  </w:style>
  <w:style w:type="paragraph" w:styleId="TOC2">
    <w:name w:val="toc 2"/>
    <w:basedOn w:val="Normal"/>
    <w:next w:val="Normal"/>
    <w:autoRedefine/>
    <w:uiPriority w:val="39"/>
    <w:rsid w:val="00CD1FA4"/>
    <w:pPr>
      <w:tabs>
        <w:tab w:val="left" w:pos="1418"/>
        <w:tab w:val="right" w:pos="15593"/>
      </w:tabs>
      <w:spacing w:after="40"/>
      <w:ind w:left="1418" w:hanging="851"/>
    </w:pPr>
    <w:rPr>
      <w:noProof/>
      <w:sz w:val="30"/>
    </w:rPr>
  </w:style>
  <w:style w:type="character" w:styleId="Hyperlink">
    <w:name w:val="Hyperlink"/>
    <w:basedOn w:val="DefaultParagraphFont"/>
    <w:uiPriority w:val="99"/>
    <w:unhideWhenUsed/>
    <w:rsid w:val="005E56F1"/>
    <w:rPr>
      <w:color w:val="FDB917" w:themeColor="hyperlink"/>
      <w:u w:val="single"/>
    </w:rPr>
  </w:style>
  <w:style w:type="character" w:customStyle="1" w:styleId="Heading3Char">
    <w:name w:val="Heading 3 Char"/>
    <w:basedOn w:val="DefaultParagraphFont"/>
    <w:link w:val="Heading3"/>
    <w:uiPriority w:val="1"/>
    <w:rsid w:val="00CD1FA4"/>
    <w:rPr>
      <w:rFonts w:asciiTheme="majorHAnsi" w:hAnsiTheme="majorHAnsi"/>
      <w:color w:val="899358" w:themeColor="accent2"/>
      <w:sz w:val="24"/>
      <w:szCs w:val="24"/>
    </w:rPr>
  </w:style>
  <w:style w:type="paragraph" w:customStyle="1" w:styleId="AppendixHeading1">
    <w:name w:val="Appendix Heading 1"/>
    <w:basedOn w:val="ListParagraph"/>
    <w:uiPriority w:val="2"/>
    <w:qFormat/>
    <w:rsid w:val="00F55AEA"/>
    <w:pPr>
      <w:numPr>
        <w:numId w:val="2"/>
      </w:numPr>
      <w:spacing w:before="240" w:after="0" w:line="240" w:lineRule="auto"/>
      <w:ind w:firstLine="0"/>
    </w:pPr>
    <w:rPr>
      <w:rFonts w:ascii="ABC Arizona Text" w:hAnsi="ABC Arizona Text"/>
      <w:color w:val="000000" w:themeColor="text1"/>
      <w:sz w:val="70"/>
    </w:rPr>
  </w:style>
  <w:style w:type="paragraph" w:styleId="TOC3">
    <w:name w:val="toc 3"/>
    <w:basedOn w:val="Normal"/>
    <w:next w:val="Normal"/>
    <w:autoRedefine/>
    <w:uiPriority w:val="39"/>
    <w:rsid w:val="007C2F90"/>
    <w:pPr>
      <w:tabs>
        <w:tab w:val="left" w:pos="2268"/>
        <w:tab w:val="right" w:pos="10762"/>
      </w:tabs>
      <w:spacing w:after="100"/>
      <w:ind w:left="2268" w:hanging="2268"/>
    </w:pPr>
    <w:rPr>
      <w:sz w:val="40"/>
    </w:rPr>
  </w:style>
  <w:style w:type="paragraph" w:customStyle="1" w:styleId="TableHeading">
    <w:name w:val="Table Heading"/>
    <w:basedOn w:val="TableBody"/>
    <w:uiPriority w:val="5"/>
    <w:qFormat/>
    <w:rsid w:val="008B7B80"/>
    <w:rPr>
      <w:rFonts w:ascii="Museo Sans 700" w:eastAsiaTheme="majorEastAsia" w:hAnsi="Museo Sans 700" w:cstheme="majorBidi"/>
      <w:iCs/>
      <w:caps/>
      <w:spacing w:val="10"/>
      <w:szCs w:val="22"/>
    </w:rPr>
  </w:style>
  <w:style w:type="table" w:styleId="GridTable1Light">
    <w:name w:val="Grid Table 1 Light"/>
    <w:basedOn w:val="TableNormal"/>
    <w:uiPriority w:val="46"/>
    <w:locked/>
    <w:rsid w:val="0002151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1"/>
    <w:rsid w:val="00827B2D"/>
    <w:rPr>
      <w:rFonts w:ascii="Museo Sans 700" w:hAnsi="Museo Sans 700"/>
      <w:caps/>
      <w:color w:val="899358" w:themeColor="accent2"/>
      <w:szCs w:val="24"/>
    </w:rPr>
  </w:style>
  <w:style w:type="paragraph" w:customStyle="1" w:styleId="InfographicHeading">
    <w:name w:val="Infographic Heading"/>
    <w:basedOn w:val="Normal"/>
    <w:uiPriority w:val="39"/>
    <w:semiHidden/>
    <w:qFormat/>
    <w:rsid w:val="006157EE"/>
    <w:pPr>
      <w:jc w:val="center"/>
    </w:pPr>
    <w:rPr>
      <w:rFonts w:ascii="Museo Sans 300" w:hAnsi="Museo Sans 300" w:cs="Arial"/>
      <w:color w:val="FFFFFF" w:themeColor="background1"/>
      <w:kern w:val="24"/>
      <w:sz w:val="28"/>
      <w:szCs w:val="32"/>
      <w:lang w:val="en-US"/>
    </w:rPr>
  </w:style>
  <w:style w:type="paragraph" w:customStyle="1" w:styleId="InfographicBody">
    <w:name w:val="Infographic Body"/>
    <w:basedOn w:val="Normal"/>
    <w:uiPriority w:val="39"/>
    <w:semiHidden/>
    <w:qFormat/>
    <w:rsid w:val="00984B46"/>
    <w:pPr>
      <w:spacing w:line="240" w:lineRule="auto"/>
      <w:jc w:val="center"/>
    </w:pPr>
    <w:rPr>
      <w:rFonts w:ascii="Museo Sans 300" w:hAnsi="Museo Sans 300" w:cs="Arial"/>
      <w:color w:val="FFFFFF" w:themeColor="background1"/>
      <w:kern w:val="24"/>
      <w:szCs w:val="28"/>
      <w:lang w:val="en-US"/>
    </w:rPr>
  </w:style>
  <w:style w:type="paragraph" w:customStyle="1" w:styleId="spacer">
    <w:name w:val="spacer"/>
    <w:basedOn w:val="Normal"/>
    <w:uiPriority w:val="9"/>
    <w:semiHidden/>
    <w:rsid w:val="006C4E2D"/>
    <w:pPr>
      <w:spacing w:after="0" w:line="240" w:lineRule="auto"/>
      <w:ind w:right="57"/>
    </w:pPr>
    <w:rPr>
      <w:rFonts w:ascii="Museo Sans 300" w:hAnsi="Museo Sans 300" w:cs="Arial"/>
      <w:color w:val="FFFFFF" w:themeColor="background1"/>
      <w:kern w:val="24"/>
      <w:sz w:val="2"/>
      <w:szCs w:val="32"/>
      <w:lang w:val="en-US"/>
    </w:rPr>
  </w:style>
  <w:style w:type="table" w:styleId="TableGridLight">
    <w:name w:val="Grid Table Light"/>
    <w:basedOn w:val="TableNormal"/>
    <w:uiPriority w:val="40"/>
    <w:locked/>
    <w:rsid w:val="002E4EB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ulloutTable">
    <w:name w:val="Pullout Table"/>
    <w:basedOn w:val="TableNormal"/>
    <w:uiPriority w:val="99"/>
    <w:rsid w:val="00EC39F7"/>
    <w:pPr>
      <w:spacing w:before="120" w:line="240" w:lineRule="auto"/>
    </w:pPr>
    <w:tblPr>
      <w:tblBorders>
        <w:top w:val="single" w:sz="18" w:space="0" w:color="auto"/>
        <w:insideH w:val="single" w:sz="4" w:space="0" w:color="auto"/>
      </w:tblBorders>
      <w:tblCellMar>
        <w:left w:w="0" w:type="dxa"/>
        <w:right w:w="0" w:type="dxa"/>
      </w:tblCellMar>
    </w:tblPr>
  </w:style>
  <w:style w:type="paragraph" w:customStyle="1" w:styleId="TableBody">
    <w:name w:val="Table Body"/>
    <w:basedOn w:val="Normal"/>
    <w:link w:val="TableBodyChar"/>
    <w:uiPriority w:val="6"/>
    <w:qFormat/>
    <w:locked/>
    <w:rsid w:val="00BB081E"/>
    <w:pPr>
      <w:spacing w:before="70" w:after="70" w:line="240" w:lineRule="auto"/>
    </w:pPr>
    <w:rPr>
      <w:color w:val="000000" w:themeColor="text1"/>
    </w:rPr>
  </w:style>
  <w:style w:type="character" w:customStyle="1" w:styleId="TableBodyChar">
    <w:name w:val="Table Body Char"/>
    <w:basedOn w:val="DefaultParagraphFont"/>
    <w:link w:val="TableBody"/>
    <w:uiPriority w:val="6"/>
    <w:rsid w:val="00021512"/>
    <w:rPr>
      <w:color w:val="000000" w:themeColor="text1"/>
      <w:szCs w:val="20"/>
    </w:rPr>
  </w:style>
  <w:style w:type="paragraph" w:customStyle="1" w:styleId="TableBulletlvl2">
    <w:name w:val="Table Bullet lvl 2"/>
    <w:basedOn w:val="TableBulletlvl1"/>
    <w:uiPriority w:val="6"/>
    <w:qFormat/>
    <w:rsid w:val="00BB081E"/>
    <w:pPr>
      <w:numPr>
        <w:ilvl w:val="1"/>
      </w:numPr>
    </w:pPr>
  </w:style>
  <w:style w:type="paragraph" w:customStyle="1" w:styleId="TableBulletlvl1">
    <w:name w:val="Table Bullet lvl 1"/>
    <w:basedOn w:val="TableBody"/>
    <w:uiPriority w:val="6"/>
    <w:qFormat/>
    <w:rsid w:val="00BB081E"/>
    <w:pPr>
      <w:numPr>
        <w:numId w:val="20"/>
      </w:numPr>
    </w:pPr>
    <w:rPr>
      <w:rFonts w:eastAsia="Segoe UI" w:cs="Times New Roman"/>
      <w:szCs w:val="24"/>
    </w:rPr>
  </w:style>
  <w:style w:type="paragraph" w:customStyle="1" w:styleId="TableNumberlvl1">
    <w:name w:val="Table Number lvl 1"/>
    <w:basedOn w:val="Normal"/>
    <w:uiPriority w:val="6"/>
    <w:qFormat/>
    <w:rsid w:val="00BB081E"/>
    <w:pPr>
      <w:numPr>
        <w:numId w:val="4"/>
      </w:numPr>
      <w:tabs>
        <w:tab w:val="left" w:pos="720"/>
      </w:tabs>
      <w:spacing w:before="70" w:after="70" w:line="240" w:lineRule="auto"/>
    </w:pPr>
    <w:rPr>
      <w:rFonts w:eastAsia="Segoe UI" w:cs="Times New Roman"/>
      <w:color w:val="000000" w:themeColor="text1"/>
      <w:szCs w:val="24"/>
    </w:rPr>
  </w:style>
  <w:style w:type="table" w:customStyle="1" w:styleId="CapireTableStyledefault">
    <w:name w:val="Capire Table Style (default)"/>
    <w:basedOn w:val="TableNormal"/>
    <w:uiPriority w:val="99"/>
    <w:rsid w:val="001613E2"/>
    <w:pPr>
      <w:spacing w:before="70" w:after="70" w:line="240" w:lineRule="auto"/>
    </w:pPr>
    <w:rPr>
      <w:rFonts w:eastAsia="Segoe UI" w:cs="Times New Roman"/>
      <w:color w:val="000000" w:themeColor="text1"/>
    </w:rPr>
    <w:tblPr>
      <w:tblStyleRowBandSize w:val="1"/>
      <w:tblStyleColBandSize w:val="1"/>
      <w:tblBorders>
        <w:top w:val="single" w:sz="18" w:space="0" w:color="000000" w:themeColor="text1"/>
        <w:bottom w:val="single" w:sz="4" w:space="0" w:color="000000" w:themeColor="text1"/>
        <w:insideH w:val="single" w:sz="4" w:space="0" w:color="000000" w:themeColor="text1"/>
      </w:tblBorders>
    </w:tblPr>
    <w:tcPr>
      <w:shd w:val="clear" w:color="auto" w:fill="auto"/>
    </w:tcPr>
    <w:tblStylePr w:type="firstRow">
      <w:pPr>
        <w:wordWrap/>
        <w:spacing w:beforeLines="0" w:before="100" w:beforeAutospacing="0" w:afterLines="0" w:after="100" w:afterAutospacing="0" w:line="240" w:lineRule="auto"/>
        <w:contextualSpacing w:val="0"/>
        <w:jc w:val="left"/>
      </w:pPr>
      <w:rPr>
        <w:rFonts w:ascii="Yu Gothic UI Semibold" w:hAnsi="Yu Gothic UI Semibold"/>
        <w:b w:val="0"/>
        <w:color w:val="000000" w:themeColor="text1"/>
        <w:sz w:val="20"/>
      </w:rPr>
      <w:tblPr/>
      <w:trPr>
        <w:tblHeader/>
      </w:trPr>
      <w:tcPr>
        <w:tcBorders>
          <w:top w:val="nil"/>
          <w:left w:val="nil"/>
          <w:bottom w:val="single" w:sz="18" w:space="0" w:color="auto"/>
          <w:right w:val="nil"/>
          <w:insideH w:val="nil"/>
          <w:insideV w:val="nil"/>
          <w:tl2br w:val="nil"/>
          <w:tr2bl w:val="nil"/>
        </w:tcBorders>
        <w:shd w:val="clear" w:color="auto" w:fill="FDB917" w:themeFill="accent1"/>
      </w:tcPr>
    </w:tblStylePr>
    <w:tblStylePr w:type="lastRow">
      <w:rPr>
        <w:rFonts w:ascii="Yu Gothic UI Semibold" w:hAnsi="Yu Gothic UI Semibold"/>
        <w:b/>
        <w:color w:val="000000" w:themeColor="text1"/>
        <w:sz w:val="20"/>
      </w:rPr>
      <w:tblPr/>
      <w:tcPr>
        <w:tcBorders>
          <w:top w:val="single" w:sz="18" w:space="0" w:color="000000" w:themeColor="text1"/>
          <w:left w:val="nil"/>
          <w:bottom w:val="single" w:sz="18" w:space="0" w:color="000000" w:themeColor="text1"/>
          <w:right w:val="nil"/>
          <w:insideH w:val="nil"/>
          <w:insideV w:val="nil"/>
          <w:tl2br w:val="nil"/>
          <w:tr2bl w:val="nil"/>
        </w:tcBorders>
        <w:shd w:val="clear" w:color="auto" w:fill="E4DCD2" w:themeFill="background2"/>
      </w:tcPr>
    </w:tblStylePr>
    <w:tblStylePr w:type="firstCol">
      <w:pPr>
        <w:wordWrap/>
      </w:pPr>
      <w:rPr>
        <w:rFonts w:ascii="Yu Gothic UI Semibold" w:hAnsi="Yu Gothic UI Semibold"/>
        <w:b/>
        <w:color w:val="000000" w:themeColor="text1"/>
        <w:sz w:val="20"/>
      </w:rPr>
    </w:tblStylePr>
    <w:tblStylePr w:type="lastCol">
      <w:pPr>
        <w:jc w:val="right"/>
      </w:pPr>
    </w:tblStylePr>
    <w:tblStylePr w:type="band2Vert">
      <w:tblPr/>
      <w:tcPr>
        <w:shd w:val="clear" w:color="auto" w:fill="D3DBDF" w:themeFill="text2" w:themeFillTint="33"/>
      </w:tcPr>
    </w:tblStylePr>
    <w:tblStylePr w:type="band1Horz">
      <w:rPr>
        <w:rFonts w:asciiTheme="minorHAnsi" w:hAnsiTheme="minorHAnsi"/>
        <w:sz w:val="20"/>
      </w:rPr>
      <w:tblPr/>
      <w:tcPr>
        <w:shd w:val="clear" w:color="auto" w:fill="D3DBDF" w:themeFill="text2" w:themeFillTint="33"/>
      </w:tcPr>
    </w:tblStylePr>
    <w:tblStylePr w:type="band2Horz">
      <w:rPr>
        <w:rFonts w:asciiTheme="minorHAnsi" w:hAnsiTheme="minorHAnsi"/>
        <w:sz w:val="20"/>
      </w:rPr>
    </w:tblStylePr>
  </w:style>
  <w:style w:type="paragraph" w:customStyle="1" w:styleId="TableNumberlvl2">
    <w:name w:val="Table Number lvl 2"/>
    <w:basedOn w:val="TableNumberlvl1"/>
    <w:uiPriority w:val="6"/>
    <w:qFormat/>
    <w:rsid w:val="00BB081E"/>
    <w:pPr>
      <w:numPr>
        <w:ilvl w:val="1"/>
      </w:numPr>
    </w:pPr>
  </w:style>
  <w:style w:type="paragraph" w:customStyle="1" w:styleId="TableSubheading">
    <w:name w:val="Table Subheading"/>
    <w:basedOn w:val="Normal"/>
    <w:uiPriority w:val="6"/>
    <w:qFormat/>
    <w:rsid w:val="00BB081E"/>
    <w:pPr>
      <w:spacing w:before="70" w:after="70" w:line="240" w:lineRule="auto"/>
    </w:pPr>
    <w:rPr>
      <w:rFonts w:ascii="Museo Sans 700" w:hAnsi="Museo Sans 700"/>
      <w:szCs w:val="22"/>
    </w:rPr>
  </w:style>
  <w:style w:type="character" w:customStyle="1" w:styleId="Heading5Char">
    <w:name w:val="Heading 5 Char"/>
    <w:basedOn w:val="DefaultParagraphFont"/>
    <w:link w:val="Heading5"/>
    <w:uiPriority w:val="1"/>
    <w:rsid w:val="00A615E7"/>
    <w:rPr>
      <w:rFonts w:ascii="Museo Sans 700" w:eastAsiaTheme="majorEastAsia" w:hAnsi="Museo Sans 700" w:cstheme="majorBidi"/>
      <w:color w:val="000000" w:themeColor="text1"/>
    </w:rPr>
  </w:style>
  <w:style w:type="paragraph" w:customStyle="1" w:styleId="ListBulletlvl1">
    <w:name w:val="List Bullet lvl 1"/>
    <w:basedOn w:val="Normal"/>
    <w:uiPriority w:val="3"/>
    <w:qFormat/>
    <w:rsid w:val="00C07D41"/>
    <w:pPr>
      <w:numPr>
        <w:numId w:val="5"/>
      </w:numPr>
      <w:spacing w:line="262" w:lineRule="auto"/>
    </w:pPr>
    <w:rPr>
      <w:color w:val="000000" w:themeColor="text1"/>
    </w:rPr>
  </w:style>
  <w:style w:type="paragraph" w:customStyle="1" w:styleId="ListBulletlvl2">
    <w:name w:val="List Bullet lvl 2"/>
    <w:basedOn w:val="ListBulletlvl1"/>
    <w:uiPriority w:val="3"/>
    <w:qFormat/>
    <w:rsid w:val="00005FB5"/>
    <w:pPr>
      <w:numPr>
        <w:ilvl w:val="1"/>
      </w:numPr>
    </w:pPr>
  </w:style>
  <w:style w:type="paragraph" w:customStyle="1" w:styleId="ListBulletlvl3">
    <w:name w:val="List Bullet lvl 3"/>
    <w:basedOn w:val="ListBulletlvl2"/>
    <w:uiPriority w:val="3"/>
    <w:qFormat/>
    <w:rsid w:val="00005FB5"/>
    <w:pPr>
      <w:numPr>
        <w:ilvl w:val="2"/>
      </w:numPr>
    </w:pPr>
  </w:style>
  <w:style w:type="paragraph" w:customStyle="1" w:styleId="NoteSourceListlvl1">
    <w:name w:val="NoteSource List lvl 1"/>
    <w:basedOn w:val="Normal"/>
    <w:uiPriority w:val="8"/>
    <w:qFormat/>
    <w:rsid w:val="000C6A74"/>
    <w:pPr>
      <w:keepLines/>
      <w:numPr>
        <w:numId w:val="6"/>
      </w:numPr>
      <w:spacing w:before="60" w:after="60" w:line="264" w:lineRule="auto"/>
    </w:pPr>
    <w:rPr>
      <w:color w:val="000000" w:themeColor="text1"/>
      <w:sz w:val="16"/>
    </w:rPr>
  </w:style>
  <w:style w:type="paragraph" w:customStyle="1" w:styleId="NoteSourceListlvl2">
    <w:name w:val="NoteSource List lvl 2"/>
    <w:basedOn w:val="NoteSourceListlvl1"/>
    <w:uiPriority w:val="8"/>
    <w:rsid w:val="000C6A74"/>
    <w:pPr>
      <w:numPr>
        <w:ilvl w:val="1"/>
      </w:numPr>
    </w:pPr>
  </w:style>
  <w:style w:type="paragraph" w:customStyle="1" w:styleId="NoteSourceListlvl3">
    <w:name w:val="NoteSource List lvl 3"/>
    <w:basedOn w:val="NoteSourceListlvl2"/>
    <w:uiPriority w:val="8"/>
    <w:rsid w:val="000C6A74"/>
    <w:pPr>
      <w:numPr>
        <w:ilvl w:val="2"/>
      </w:numPr>
    </w:pPr>
  </w:style>
  <w:style w:type="paragraph" w:customStyle="1" w:styleId="ListNumberlvl1">
    <w:name w:val="List Number lvl 1"/>
    <w:basedOn w:val="Normal"/>
    <w:uiPriority w:val="3"/>
    <w:qFormat/>
    <w:rsid w:val="00C07D41"/>
    <w:pPr>
      <w:numPr>
        <w:numId w:val="8"/>
      </w:numPr>
      <w:spacing w:line="262" w:lineRule="auto"/>
    </w:pPr>
    <w:rPr>
      <w:rFonts w:eastAsia="Calibri" w:cstheme="minorHAnsi"/>
      <w:color w:val="000000" w:themeColor="text1"/>
      <w:szCs w:val="24"/>
    </w:rPr>
  </w:style>
  <w:style w:type="paragraph" w:customStyle="1" w:styleId="ListNumberlvl2">
    <w:name w:val="List Number lvl 2"/>
    <w:basedOn w:val="ListNumberlvl1"/>
    <w:uiPriority w:val="3"/>
    <w:qFormat/>
    <w:rsid w:val="00005FB5"/>
    <w:pPr>
      <w:numPr>
        <w:ilvl w:val="1"/>
      </w:numPr>
    </w:pPr>
  </w:style>
  <w:style w:type="paragraph" w:customStyle="1" w:styleId="ListNumberlvl3">
    <w:name w:val="List Number lvl 3"/>
    <w:basedOn w:val="ListNumberlvl2"/>
    <w:uiPriority w:val="3"/>
    <w:qFormat/>
    <w:rsid w:val="00005FB5"/>
    <w:pPr>
      <w:numPr>
        <w:ilvl w:val="2"/>
      </w:numPr>
    </w:pPr>
  </w:style>
  <w:style w:type="paragraph" w:customStyle="1" w:styleId="ListAlphalvl1">
    <w:name w:val="List Alpha lvl 1"/>
    <w:basedOn w:val="ListParagraph"/>
    <w:uiPriority w:val="4"/>
    <w:qFormat/>
    <w:rsid w:val="00C07D41"/>
    <w:pPr>
      <w:numPr>
        <w:numId w:val="7"/>
      </w:numPr>
      <w:spacing w:after="120" w:line="256" w:lineRule="auto"/>
    </w:pPr>
    <w:rPr>
      <w:rFonts w:asciiTheme="minorHAnsi" w:hAnsiTheme="minorHAnsi"/>
      <w:color w:val="000000" w:themeColor="text1"/>
    </w:rPr>
  </w:style>
  <w:style w:type="paragraph" w:customStyle="1" w:styleId="ListAlphalvl2">
    <w:name w:val="List Alpha lvl 2"/>
    <w:basedOn w:val="ListAlphalvl1"/>
    <w:uiPriority w:val="4"/>
    <w:qFormat/>
    <w:rsid w:val="00005FB5"/>
    <w:pPr>
      <w:numPr>
        <w:ilvl w:val="1"/>
      </w:numPr>
    </w:pPr>
  </w:style>
  <w:style w:type="paragraph" w:customStyle="1" w:styleId="ListAlphalvl3">
    <w:name w:val="List Alpha lvl 3"/>
    <w:basedOn w:val="ListAlphalvl2"/>
    <w:uiPriority w:val="4"/>
    <w:qFormat/>
    <w:rsid w:val="00005FB5"/>
    <w:pPr>
      <w:numPr>
        <w:ilvl w:val="2"/>
      </w:numPr>
    </w:pPr>
  </w:style>
  <w:style w:type="paragraph" w:customStyle="1" w:styleId="Source">
    <w:name w:val="Source"/>
    <w:basedOn w:val="Normal"/>
    <w:next w:val="Normal"/>
    <w:uiPriority w:val="7"/>
    <w:qFormat/>
    <w:rsid w:val="006E533E"/>
    <w:pPr>
      <w:keepLines/>
      <w:numPr>
        <w:numId w:val="9"/>
      </w:numPr>
      <w:tabs>
        <w:tab w:val="clear" w:pos="1287"/>
      </w:tabs>
      <w:spacing w:before="60" w:after="60" w:line="264" w:lineRule="auto"/>
    </w:pPr>
    <w:rPr>
      <w:color w:val="000000" w:themeColor="text1"/>
      <w:sz w:val="16"/>
    </w:rPr>
  </w:style>
  <w:style w:type="paragraph" w:customStyle="1" w:styleId="Note">
    <w:name w:val="Note"/>
    <w:basedOn w:val="Source"/>
    <w:next w:val="Normal"/>
    <w:uiPriority w:val="8"/>
    <w:qFormat/>
    <w:rsid w:val="000C6A74"/>
    <w:pPr>
      <w:numPr>
        <w:ilvl w:val="1"/>
      </w:numPr>
    </w:pPr>
  </w:style>
  <w:style w:type="paragraph" w:customStyle="1" w:styleId="NoteSourceStandard">
    <w:name w:val="NoteSource Standard"/>
    <w:basedOn w:val="Source"/>
    <w:uiPriority w:val="8"/>
    <w:qFormat/>
    <w:rsid w:val="000C6A74"/>
    <w:pPr>
      <w:numPr>
        <w:numId w:val="0"/>
      </w:numPr>
    </w:pPr>
  </w:style>
  <w:style w:type="character" w:customStyle="1" w:styleId="BoldCtrlShiftAltB">
    <w:name w:val="Bold (Ctrl + Shift + Alt + B)"/>
    <w:uiPriority w:val="2"/>
    <w:qFormat/>
    <w:rsid w:val="00030ED3"/>
    <w:rPr>
      <w:rFonts w:ascii="Museo Sans 700" w:eastAsia="Segoe UI" w:hAnsi="Museo Sans 700" w:cs="Times New Roman"/>
    </w:rPr>
  </w:style>
  <w:style w:type="paragraph" w:styleId="FootnoteText">
    <w:name w:val="footnote text"/>
    <w:basedOn w:val="Normal"/>
    <w:link w:val="FootnoteTextChar"/>
    <w:uiPriority w:val="99"/>
    <w:semiHidden/>
    <w:unhideWhenUsed/>
    <w:rsid w:val="00827B2D"/>
    <w:pPr>
      <w:spacing w:after="0" w:line="240" w:lineRule="auto"/>
    </w:pPr>
    <w:rPr>
      <w:sz w:val="16"/>
    </w:rPr>
  </w:style>
  <w:style w:type="character" w:customStyle="1" w:styleId="FootnoteTextChar">
    <w:name w:val="Footnote Text Char"/>
    <w:basedOn w:val="DefaultParagraphFont"/>
    <w:link w:val="FootnoteText"/>
    <w:uiPriority w:val="99"/>
    <w:semiHidden/>
    <w:rsid w:val="00827B2D"/>
    <w:rPr>
      <w:sz w:val="16"/>
    </w:rPr>
  </w:style>
  <w:style w:type="character" w:styleId="FootnoteReference">
    <w:name w:val="footnote reference"/>
    <w:basedOn w:val="DefaultParagraphFont"/>
    <w:uiPriority w:val="99"/>
    <w:semiHidden/>
    <w:unhideWhenUsed/>
    <w:rsid w:val="00827B2D"/>
    <w:rPr>
      <w:vertAlign w:val="superscript"/>
    </w:rPr>
  </w:style>
  <w:style w:type="paragraph" w:styleId="Caption">
    <w:name w:val="caption"/>
    <w:basedOn w:val="Normal"/>
    <w:next w:val="Normal"/>
    <w:link w:val="CaptionChar"/>
    <w:uiPriority w:val="35"/>
    <w:qFormat/>
    <w:rsid w:val="006E533E"/>
    <w:pPr>
      <w:keepNext/>
      <w:keepLines/>
      <w:spacing w:before="120" w:line="240" w:lineRule="auto"/>
      <w:ind w:left="851" w:hanging="851"/>
    </w:pPr>
    <w:rPr>
      <w:rFonts w:cstheme="minorHAnsi"/>
      <w:bCs/>
      <w:i/>
      <w:noProof/>
      <w:color w:val="000000" w:themeColor="text1"/>
      <w:sz w:val="18"/>
    </w:rPr>
  </w:style>
  <w:style w:type="character" w:customStyle="1" w:styleId="CaptionChar">
    <w:name w:val="Caption Char"/>
    <w:basedOn w:val="DefaultParagraphFont"/>
    <w:link w:val="Caption"/>
    <w:uiPriority w:val="99"/>
    <w:locked/>
    <w:rsid w:val="006E533E"/>
    <w:rPr>
      <w:rFonts w:cstheme="minorHAnsi"/>
      <w:bCs/>
      <w:i/>
      <w:noProof/>
      <w:color w:val="000000" w:themeColor="text1"/>
      <w:sz w:val="18"/>
    </w:rPr>
  </w:style>
  <w:style w:type="table" w:customStyle="1" w:styleId="CapireTableStyle2">
    <w:name w:val="Capire Table Style 2"/>
    <w:basedOn w:val="TableNormal"/>
    <w:uiPriority w:val="99"/>
    <w:rsid w:val="001613E2"/>
    <w:pPr>
      <w:spacing w:before="70" w:after="70" w:line="240" w:lineRule="auto"/>
    </w:pPr>
    <w:rPr>
      <w:rFonts w:eastAsia="Segoe UI" w:cs="Times New Roman"/>
      <w:color w:val="000000" w:themeColor="text1"/>
    </w:rPr>
    <w:tblPr>
      <w:tblStyleRowBandSize w:val="1"/>
      <w:tblStyleColBandSize w:val="1"/>
      <w:tblBorders>
        <w:top w:val="single" w:sz="18" w:space="0" w:color="000000" w:themeColor="text1"/>
        <w:bottom w:val="single" w:sz="4" w:space="0" w:color="000000" w:themeColor="text1"/>
        <w:insideH w:val="single" w:sz="4" w:space="0" w:color="000000" w:themeColor="text1"/>
      </w:tblBorders>
    </w:tblPr>
    <w:tcPr>
      <w:shd w:val="clear" w:color="auto" w:fill="auto"/>
    </w:tcPr>
    <w:tblStylePr w:type="firstRow">
      <w:pPr>
        <w:wordWrap/>
        <w:spacing w:beforeLines="0" w:before="100" w:beforeAutospacing="0" w:afterLines="0" w:after="100" w:afterAutospacing="0" w:line="240" w:lineRule="auto"/>
        <w:contextualSpacing w:val="0"/>
        <w:jc w:val="left"/>
      </w:pPr>
      <w:rPr>
        <w:rFonts w:asciiTheme="minorHAnsi" w:hAnsiTheme="minorHAnsi"/>
        <w:b/>
        <w:color w:val="000000" w:themeColor="text1"/>
        <w:sz w:val="20"/>
      </w:rPr>
      <w:tblPr/>
      <w:trPr>
        <w:tblHeader/>
      </w:trPr>
      <w:tcPr>
        <w:tcBorders>
          <w:top w:val="nil"/>
          <w:left w:val="nil"/>
          <w:bottom w:val="single" w:sz="18" w:space="0" w:color="auto"/>
          <w:right w:val="nil"/>
          <w:insideH w:val="nil"/>
          <w:insideV w:val="nil"/>
          <w:tl2br w:val="nil"/>
          <w:tr2bl w:val="nil"/>
        </w:tcBorders>
        <w:shd w:val="clear" w:color="auto" w:fill="FDB917" w:themeFill="accent1"/>
      </w:tcPr>
    </w:tblStylePr>
    <w:tblStylePr w:type="lastRow">
      <w:rPr>
        <w:rFonts w:ascii="Yu Gothic UI Semibold" w:hAnsi="Yu Gothic UI Semibold"/>
        <w:b/>
        <w:color w:val="000000" w:themeColor="text1"/>
        <w:sz w:val="20"/>
      </w:rPr>
      <w:tblPr/>
      <w:tcPr>
        <w:tcBorders>
          <w:top w:val="single" w:sz="18" w:space="0" w:color="000000" w:themeColor="text1"/>
          <w:left w:val="nil"/>
          <w:bottom w:val="single" w:sz="18" w:space="0" w:color="000000" w:themeColor="text1"/>
          <w:right w:val="nil"/>
          <w:insideH w:val="nil"/>
          <w:insideV w:val="nil"/>
          <w:tl2br w:val="nil"/>
          <w:tr2bl w:val="nil"/>
        </w:tcBorders>
        <w:shd w:val="clear" w:color="auto" w:fill="E4DCD2" w:themeFill="background2"/>
      </w:tcPr>
    </w:tblStylePr>
    <w:tblStylePr w:type="firstCol">
      <w:pPr>
        <w:wordWrap/>
      </w:pPr>
      <w:rPr>
        <w:rFonts w:ascii="Yu Gothic UI Semibold" w:hAnsi="Yu Gothic UI Semibold"/>
        <w:b/>
        <w:color w:val="000000" w:themeColor="text1"/>
        <w:sz w:val="20"/>
      </w:rPr>
      <w:tblPr/>
      <w:tcPr>
        <w:shd w:val="clear" w:color="auto" w:fill="D3DBDF" w:themeFill="text2" w:themeFillTint="33"/>
      </w:tcPr>
    </w:tblStylePr>
    <w:tblStylePr w:type="lastCol">
      <w:pPr>
        <w:jc w:val="right"/>
      </w:pPr>
    </w:tblStylePr>
    <w:tblStylePr w:type="band2Vert">
      <w:tblPr/>
      <w:tcPr>
        <w:shd w:val="clear" w:color="auto" w:fill="D3DBDF" w:themeFill="text2" w:themeFillTint="33"/>
      </w:tcPr>
    </w:tblStylePr>
    <w:tblStylePr w:type="band1Horz">
      <w:rPr>
        <w:rFonts w:asciiTheme="minorHAnsi" w:hAnsiTheme="minorHAnsi"/>
        <w:sz w:val="20"/>
      </w:rPr>
    </w:tblStylePr>
    <w:tblStylePr w:type="band2Horz">
      <w:rPr>
        <w:rFonts w:asciiTheme="minorHAnsi" w:hAnsiTheme="minorHAnsi"/>
        <w:sz w:val="20"/>
      </w:rPr>
      <w:tblPr/>
      <w:tcPr>
        <w:shd w:val="clear" w:color="auto" w:fill="D3DBDF" w:themeFill="text2" w:themeFillTint="33"/>
      </w:tcPr>
    </w:tblStylePr>
  </w:style>
  <w:style w:type="paragraph" w:customStyle="1" w:styleId="AppendixHeading2">
    <w:name w:val="Appendix Heading 2"/>
    <w:basedOn w:val="AppendixHeading1"/>
    <w:next w:val="Normal"/>
    <w:uiPriority w:val="2"/>
    <w:qFormat/>
    <w:rsid w:val="007C2F90"/>
    <w:pPr>
      <w:numPr>
        <w:ilvl w:val="1"/>
      </w:numPr>
    </w:pPr>
    <w:rPr>
      <w:color w:val="FDB917" w:themeColor="accent1"/>
      <w:sz w:val="32"/>
      <w:szCs w:val="32"/>
    </w:rPr>
  </w:style>
  <w:style w:type="paragraph" w:customStyle="1" w:styleId="LegalNumberlvl5">
    <w:name w:val="Legal Number lvl 5"/>
    <w:basedOn w:val="LegalNumberlvl4"/>
    <w:uiPriority w:val="39"/>
    <w:qFormat/>
    <w:rsid w:val="00FC49D3"/>
    <w:pPr>
      <w:numPr>
        <w:ilvl w:val="4"/>
      </w:numPr>
      <w:ind w:left="1843" w:hanging="425"/>
      <w:outlineLvl w:val="4"/>
    </w:pPr>
  </w:style>
  <w:style w:type="paragraph" w:customStyle="1" w:styleId="LegalNumberlvl1">
    <w:name w:val="Legal Number lvl 1"/>
    <w:basedOn w:val="Normal"/>
    <w:next w:val="Normal"/>
    <w:uiPriority w:val="39"/>
    <w:qFormat/>
    <w:rsid w:val="00FC49D3"/>
    <w:pPr>
      <w:numPr>
        <w:numId w:val="11"/>
      </w:numPr>
      <w:spacing w:before="240" w:line="252" w:lineRule="auto"/>
      <w:outlineLvl w:val="1"/>
    </w:pPr>
    <w:rPr>
      <w:rFonts w:asciiTheme="majorHAnsi" w:eastAsia="Times New Roman" w:hAnsiTheme="majorHAnsi" w:cs="Times New Roman"/>
      <w:b/>
      <w:color w:val="000000" w:themeColor="text1"/>
      <w:sz w:val="24"/>
      <w:lang w:eastAsia="en-AU"/>
    </w:rPr>
  </w:style>
  <w:style w:type="paragraph" w:customStyle="1" w:styleId="LegalNumberlvl2">
    <w:name w:val="Legal Number lvl 2"/>
    <w:basedOn w:val="LegalNumberlvl1"/>
    <w:next w:val="Normal"/>
    <w:uiPriority w:val="39"/>
    <w:qFormat/>
    <w:rsid w:val="00FC49D3"/>
    <w:pPr>
      <w:numPr>
        <w:ilvl w:val="1"/>
      </w:numPr>
      <w:spacing w:before="120" w:line="264" w:lineRule="auto"/>
    </w:pPr>
    <w:rPr>
      <w:b w:val="0"/>
      <w:sz w:val="20"/>
    </w:rPr>
  </w:style>
  <w:style w:type="paragraph" w:customStyle="1" w:styleId="LegalNumberlvl3">
    <w:name w:val="Legal Number lvl 3"/>
    <w:basedOn w:val="LegalNumberlvl2"/>
    <w:next w:val="Normal"/>
    <w:uiPriority w:val="39"/>
    <w:qFormat/>
    <w:rsid w:val="00FC49D3"/>
    <w:pPr>
      <w:numPr>
        <w:ilvl w:val="2"/>
      </w:numPr>
      <w:spacing w:before="0"/>
      <w:ind w:left="992" w:hanging="425"/>
      <w:outlineLvl w:val="2"/>
    </w:pPr>
  </w:style>
  <w:style w:type="paragraph" w:customStyle="1" w:styleId="LegalNumberlvl4">
    <w:name w:val="Legal Number lvl 4"/>
    <w:basedOn w:val="LegalNumberlvl3"/>
    <w:uiPriority w:val="39"/>
    <w:qFormat/>
    <w:rsid w:val="00FC49D3"/>
    <w:pPr>
      <w:numPr>
        <w:ilvl w:val="3"/>
      </w:numPr>
      <w:tabs>
        <w:tab w:val="clear" w:pos="1134"/>
      </w:tabs>
      <w:ind w:left="1417" w:hanging="425"/>
      <w:outlineLvl w:val="3"/>
    </w:pPr>
  </w:style>
  <w:style w:type="table" w:customStyle="1" w:styleId="CapireTableStyle3">
    <w:name w:val="Capire Table Style 3"/>
    <w:basedOn w:val="TableNormal"/>
    <w:uiPriority w:val="99"/>
    <w:rsid w:val="00705F00"/>
    <w:pPr>
      <w:spacing w:before="70" w:after="70" w:line="240" w:lineRule="auto"/>
    </w:pPr>
    <w:rPr>
      <w:rFonts w:eastAsia="Segoe UI" w:cs="Times New Roman"/>
      <w:color w:val="000000" w:themeColor="text1"/>
    </w:rPr>
    <w:tblPr>
      <w:tblStyleRowBandSize w:val="1"/>
      <w:tblStyleColBandSize w:val="1"/>
      <w:tblBorders>
        <w:top w:val="single" w:sz="18" w:space="0" w:color="000000" w:themeColor="text1"/>
        <w:bottom w:val="single" w:sz="4" w:space="0" w:color="000000" w:themeColor="text1"/>
        <w:insideH w:val="single" w:sz="4" w:space="0" w:color="000000" w:themeColor="text1"/>
      </w:tblBorders>
    </w:tblPr>
    <w:tcPr>
      <w:shd w:val="clear" w:color="auto" w:fill="auto"/>
    </w:tcPr>
    <w:tblStylePr w:type="firstRow">
      <w:pPr>
        <w:wordWrap/>
        <w:spacing w:beforeLines="0" w:before="100" w:beforeAutospacing="0" w:afterLines="0" w:after="100" w:afterAutospacing="0" w:line="240" w:lineRule="auto"/>
        <w:contextualSpacing w:val="0"/>
        <w:jc w:val="left"/>
      </w:pPr>
      <w:rPr>
        <w:rFonts w:ascii="Yu Gothic UI Semibold" w:hAnsi="Yu Gothic UI Semibold"/>
        <w:b/>
        <w:caps/>
        <w:smallCaps w:val="0"/>
        <w:color w:val="000000" w:themeColor="text1"/>
        <w:sz w:val="20"/>
      </w:rPr>
      <w:tblPr/>
      <w:trPr>
        <w:tblHeader/>
      </w:trPr>
      <w:tcPr>
        <w:tcBorders>
          <w:top w:val="nil"/>
          <w:left w:val="nil"/>
          <w:bottom w:val="single" w:sz="18" w:space="0" w:color="auto"/>
          <w:right w:val="nil"/>
          <w:insideH w:val="nil"/>
          <w:insideV w:val="nil"/>
          <w:tl2br w:val="nil"/>
          <w:tr2bl w:val="nil"/>
        </w:tcBorders>
        <w:shd w:val="clear" w:color="auto" w:fill="FDB917" w:themeFill="accent1"/>
      </w:tcPr>
    </w:tblStylePr>
    <w:tblStylePr w:type="lastRow">
      <w:rPr>
        <w:rFonts w:ascii="Yu Gothic UI Semibold" w:hAnsi="Yu Gothic UI Semibold"/>
        <w:b/>
        <w:color w:val="000000" w:themeColor="text1"/>
        <w:sz w:val="20"/>
      </w:rPr>
      <w:tblPr/>
      <w:tcPr>
        <w:tcBorders>
          <w:top w:val="single" w:sz="18" w:space="0" w:color="000000" w:themeColor="text1"/>
          <w:left w:val="nil"/>
          <w:bottom w:val="single" w:sz="18" w:space="0" w:color="000000" w:themeColor="text1"/>
          <w:right w:val="nil"/>
          <w:insideH w:val="nil"/>
          <w:insideV w:val="nil"/>
          <w:tl2br w:val="nil"/>
          <w:tr2bl w:val="nil"/>
        </w:tcBorders>
        <w:shd w:val="clear" w:color="auto" w:fill="E4DCD2" w:themeFill="background2"/>
      </w:tcPr>
    </w:tblStylePr>
    <w:tblStylePr w:type="firstCol">
      <w:pPr>
        <w:wordWrap/>
      </w:pPr>
      <w:rPr>
        <w:rFonts w:ascii="Yu Gothic UI Semibold" w:hAnsi="Yu Gothic UI Semibold"/>
        <w:b/>
        <w:caps/>
        <w:smallCaps w:val="0"/>
        <w:color w:val="000000" w:themeColor="text1"/>
        <w:sz w:val="20"/>
      </w:rPr>
      <w:tblPr/>
      <w:tcPr>
        <w:shd w:val="clear" w:color="auto" w:fill="FDB917" w:themeFill="accent1"/>
      </w:tcPr>
    </w:tblStylePr>
    <w:tblStylePr w:type="lastCol">
      <w:pPr>
        <w:jc w:val="right"/>
      </w:pPr>
    </w:tblStylePr>
    <w:tblStylePr w:type="band2Vert">
      <w:tblPr/>
      <w:tcPr>
        <w:shd w:val="clear" w:color="auto" w:fill="D3DBDF" w:themeFill="text2" w:themeFillTint="33"/>
      </w:tcPr>
    </w:tblStylePr>
    <w:tblStylePr w:type="band1Horz">
      <w:rPr>
        <w:rFonts w:asciiTheme="minorHAnsi" w:hAnsiTheme="minorHAnsi"/>
        <w:sz w:val="20"/>
      </w:rPr>
    </w:tblStylePr>
    <w:tblStylePr w:type="band2Horz">
      <w:rPr>
        <w:rFonts w:asciiTheme="minorHAnsi" w:hAnsiTheme="minorHAnsi"/>
        <w:sz w:val="20"/>
      </w:rPr>
      <w:tblPr/>
      <w:tcPr>
        <w:shd w:val="clear" w:color="auto" w:fill="D3DBDF" w:themeFill="text2" w:themeFillTint="33"/>
      </w:tcPr>
    </w:tblStylePr>
    <w:tblStylePr w:type="neCell">
      <w:rPr>
        <w:b/>
      </w:rPr>
    </w:tblStylePr>
    <w:tblStylePr w:type="nwCell">
      <w:rPr>
        <w:b/>
      </w:rPr>
    </w:tblStylePr>
  </w:style>
  <w:style w:type="paragraph" w:customStyle="1" w:styleId="Pullquote">
    <w:name w:val="Pullquote"/>
    <w:uiPriority w:val="39"/>
    <w:semiHidden/>
    <w:rsid w:val="0017155F"/>
    <w:pPr>
      <w:spacing w:after="200" w:line="400" w:lineRule="exact"/>
      <w:jc w:val="center"/>
    </w:pPr>
    <w:rPr>
      <w:rFonts w:ascii="ABC Arizona Text" w:eastAsia="Times New Roman" w:hAnsi="ABC Arizona Text" w:cs="Times New Roman"/>
      <w:sz w:val="36"/>
      <w:szCs w:val="36"/>
      <w:lang w:eastAsia="en-AU"/>
    </w:rPr>
  </w:style>
  <w:style w:type="paragraph" w:customStyle="1" w:styleId="PullquoteAttribution">
    <w:name w:val="Pullquote Attribution"/>
    <w:basedOn w:val="Normal"/>
    <w:uiPriority w:val="9"/>
    <w:rsid w:val="0017155F"/>
    <w:pPr>
      <w:spacing w:before="60" w:after="0" w:line="276" w:lineRule="auto"/>
      <w:jc w:val="center"/>
    </w:pPr>
    <w:rPr>
      <w:rFonts w:ascii="Museo Sans 500" w:hAnsi="Museo Sans 500"/>
      <w:caps/>
      <w:spacing w:val="40"/>
      <w:sz w:val="18"/>
      <w:szCs w:val="18"/>
      <w:lang w:eastAsia="en-AU"/>
    </w:rPr>
  </w:style>
  <w:style w:type="paragraph" w:customStyle="1" w:styleId="PullquoteIn-body">
    <w:name w:val="Pullquote In-body"/>
    <w:basedOn w:val="Normal"/>
    <w:uiPriority w:val="9"/>
    <w:qFormat/>
    <w:rsid w:val="00805463"/>
    <w:pPr>
      <w:spacing w:before="240" w:after="240" w:line="276" w:lineRule="auto"/>
      <w:ind w:left="567" w:right="567"/>
    </w:pPr>
    <w:rPr>
      <w:rFonts w:ascii="Museo Sans 300" w:hAnsi="Museo Sans 300"/>
      <w:i/>
      <w:iCs/>
      <w:szCs w:val="22"/>
    </w:rPr>
  </w:style>
  <w:style w:type="paragraph" w:customStyle="1" w:styleId="LegalBody">
    <w:name w:val="Legal Body"/>
    <w:uiPriority w:val="39"/>
    <w:qFormat/>
    <w:rsid w:val="000F6703"/>
    <w:pPr>
      <w:numPr>
        <w:numId w:val="12"/>
      </w:numPr>
      <w:spacing w:line="262" w:lineRule="auto"/>
    </w:pPr>
    <w:rPr>
      <w:color w:val="000000" w:themeColor="text1"/>
    </w:rPr>
  </w:style>
  <w:style w:type="paragraph" w:customStyle="1" w:styleId="Image">
    <w:name w:val="Image"/>
    <w:basedOn w:val="Normal"/>
    <w:uiPriority w:val="39"/>
    <w:rsid w:val="000F6703"/>
    <w:pPr>
      <w:spacing w:after="0" w:line="240" w:lineRule="auto"/>
    </w:pPr>
    <w:rPr>
      <w:noProof/>
      <w:color w:val="000000" w:themeColor="text1"/>
    </w:rPr>
  </w:style>
  <w:style w:type="paragraph" w:customStyle="1" w:styleId="PulloutNumber">
    <w:name w:val="Pullout Number"/>
    <w:uiPriority w:val="39"/>
    <w:semiHidden/>
    <w:rsid w:val="00CC57FA"/>
    <w:pPr>
      <w:spacing w:after="0" w:line="240" w:lineRule="auto"/>
      <w:jc w:val="center"/>
    </w:pPr>
    <w:rPr>
      <w:rFonts w:ascii="ABC Arizona Text" w:eastAsia="Times New Roman" w:hAnsi="ABC Arizona Text" w:cs="Times New Roman"/>
      <w:sz w:val="56"/>
    </w:rPr>
  </w:style>
  <w:style w:type="paragraph" w:customStyle="1" w:styleId="PulloutBody">
    <w:name w:val="Pullout Body"/>
    <w:basedOn w:val="Normal"/>
    <w:uiPriority w:val="39"/>
    <w:semiHidden/>
    <w:qFormat/>
    <w:rsid w:val="0029275C"/>
    <w:pPr>
      <w:spacing w:after="200" w:line="276" w:lineRule="auto"/>
      <w:jc w:val="center"/>
    </w:pPr>
    <w:rPr>
      <w:rFonts w:ascii="Museo Sans 300" w:hAnsi="Museo Sans 300"/>
      <w:szCs w:val="22"/>
    </w:rPr>
  </w:style>
  <w:style w:type="paragraph" w:customStyle="1" w:styleId="paragraph">
    <w:name w:val="paragraph"/>
    <w:basedOn w:val="Normal"/>
    <w:rsid w:val="00895ED8"/>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895ED8"/>
  </w:style>
  <w:style w:type="character" w:customStyle="1" w:styleId="eop">
    <w:name w:val="eop"/>
    <w:basedOn w:val="DefaultParagraphFont"/>
    <w:rsid w:val="00895ED8"/>
  </w:style>
  <w:style w:type="character" w:customStyle="1" w:styleId="scxw146897438">
    <w:name w:val="scxw146897438"/>
    <w:basedOn w:val="DefaultParagraphFont"/>
    <w:rsid w:val="00895ED8"/>
  </w:style>
  <w:style w:type="character" w:styleId="CommentReference">
    <w:name w:val="annotation reference"/>
    <w:basedOn w:val="DefaultParagraphFont"/>
    <w:uiPriority w:val="99"/>
    <w:semiHidden/>
    <w:unhideWhenUsed/>
    <w:rsid w:val="003E42B0"/>
    <w:rPr>
      <w:sz w:val="16"/>
      <w:szCs w:val="16"/>
    </w:rPr>
  </w:style>
  <w:style w:type="paragraph" w:styleId="CommentText">
    <w:name w:val="annotation text"/>
    <w:basedOn w:val="Normal"/>
    <w:link w:val="CommentTextChar"/>
    <w:uiPriority w:val="99"/>
    <w:unhideWhenUsed/>
    <w:rsid w:val="003E42B0"/>
    <w:pPr>
      <w:spacing w:line="240" w:lineRule="auto"/>
    </w:pPr>
  </w:style>
  <w:style w:type="character" w:customStyle="1" w:styleId="CommentTextChar">
    <w:name w:val="Comment Text Char"/>
    <w:basedOn w:val="DefaultParagraphFont"/>
    <w:link w:val="CommentText"/>
    <w:uiPriority w:val="99"/>
    <w:rsid w:val="003E42B0"/>
  </w:style>
  <w:style w:type="paragraph" w:styleId="CommentSubject">
    <w:name w:val="annotation subject"/>
    <w:basedOn w:val="CommentText"/>
    <w:next w:val="CommentText"/>
    <w:link w:val="CommentSubjectChar"/>
    <w:uiPriority w:val="99"/>
    <w:semiHidden/>
    <w:unhideWhenUsed/>
    <w:rsid w:val="003E42B0"/>
    <w:rPr>
      <w:b/>
      <w:bCs/>
    </w:rPr>
  </w:style>
  <w:style w:type="character" w:customStyle="1" w:styleId="CommentSubjectChar">
    <w:name w:val="Comment Subject Char"/>
    <w:basedOn w:val="CommentTextChar"/>
    <w:link w:val="CommentSubject"/>
    <w:uiPriority w:val="99"/>
    <w:semiHidden/>
    <w:rsid w:val="003E42B0"/>
    <w:rPr>
      <w:b/>
      <w:bCs/>
    </w:rPr>
  </w:style>
  <w:style w:type="paragraph" w:customStyle="1" w:styleId="QuotePlaceholderBox">
    <w:name w:val="Quote Placeholder Box"/>
    <w:rsid w:val="00A52E48"/>
    <w:pPr>
      <w:keepNext/>
      <w:keepLines/>
      <w:numPr>
        <w:ilvl w:val="1"/>
        <w:numId w:val="13"/>
      </w:numPr>
      <w:spacing w:before="240" w:line="240" w:lineRule="auto"/>
      <w:ind w:left="851" w:hanging="851"/>
      <w:outlineLvl w:val="1"/>
    </w:pPr>
    <w:rPr>
      <w:rFonts w:asciiTheme="majorHAnsi" w:hAnsiTheme="majorHAnsi"/>
      <w:color w:val="FDB917" w:themeColor="accent1"/>
      <w:sz w:val="32"/>
      <w:szCs w:val="32"/>
    </w:rPr>
  </w:style>
  <w:style w:type="character" w:customStyle="1" w:styleId="UnresolvedMention1">
    <w:name w:val="Unresolved Mention1"/>
    <w:basedOn w:val="DefaultParagraphFont"/>
    <w:uiPriority w:val="99"/>
    <w:semiHidden/>
    <w:unhideWhenUsed/>
    <w:rsid w:val="00FA4FF6"/>
    <w:rPr>
      <w:color w:val="605E5C"/>
      <w:shd w:val="clear" w:color="auto" w:fill="E1DFDD"/>
    </w:rPr>
  </w:style>
  <w:style w:type="paragraph" w:styleId="Revision">
    <w:name w:val="Revision"/>
    <w:hidden/>
    <w:uiPriority w:val="99"/>
    <w:semiHidden/>
    <w:rsid w:val="00D560D1"/>
    <w:pPr>
      <w:spacing w:after="0" w:line="240" w:lineRule="auto"/>
    </w:pPr>
  </w:style>
  <w:style w:type="paragraph" w:customStyle="1" w:styleId="CBody">
    <w:name w:val="C_Body"/>
    <w:basedOn w:val="Normal"/>
    <w:qFormat/>
    <w:rsid w:val="00BC5C1C"/>
    <w:pPr>
      <w:spacing w:after="200" w:line="276" w:lineRule="auto"/>
    </w:pPr>
    <w:rPr>
      <w:rFonts w:ascii="Arial" w:hAnsi="Arial"/>
      <w:szCs w:val="22"/>
    </w:rPr>
  </w:style>
  <w:style w:type="character" w:styleId="Strong">
    <w:name w:val="Strong"/>
    <w:basedOn w:val="DefaultParagraphFont"/>
    <w:uiPriority w:val="22"/>
    <w:qFormat/>
    <w:rsid w:val="00F1381D"/>
    <w:rPr>
      <w:b/>
      <w:bCs/>
    </w:rPr>
  </w:style>
  <w:style w:type="paragraph" w:customStyle="1" w:styleId="CTableHeading">
    <w:name w:val="C_Table Heading"/>
    <w:basedOn w:val="Heading4"/>
    <w:qFormat/>
    <w:rsid w:val="00F1381D"/>
    <w:pPr>
      <w:keepNext w:val="0"/>
      <w:keepLines w:val="0"/>
      <w:spacing w:line="280" w:lineRule="exact"/>
      <w:outlineLvl w:val="9"/>
    </w:pPr>
    <w:rPr>
      <w:rFonts w:ascii="Arial Black" w:eastAsiaTheme="majorEastAsia" w:hAnsi="Arial Black" w:cstheme="majorBidi"/>
      <w:b/>
      <w:bCs/>
      <w:iCs/>
      <w:color w:val="auto"/>
      <w:spacing w:val="10"/>
      <w:sz w:val="16"/>
      <w:szCs w:val="16"/>
    </w:rPr>
  </w:style>
  <w:style w:type="paragraph" w:customStyle="1" w:styleId="CIn-BodyHeading">
    <w:name w:val="C_In-Body Heading"/>
    <w:basedOn w:val="CBody"/>
    <w:qFormat/>
    <w:rsid w:val="008B6259"/>
    <w:pPr>
      <w:spacing w:before="120" w:after="120"/>
    </w:pPr>
    <w:rPr>
      <w:b/>
      <w:caps/>
      <w:spacing w:val="10"/>
      <w:sz w:val="18"/>
      <w:szCs w:val="18"/>
      <w:lang w:eastAsia="en-AU"/>
    </w:rPr>
  </w:style>
  <w:style w:type="table" w:customStyle="1" w:styleId="CapireStandardTable">
    <w:name w:val="Capire Standard Table"/>
    <w:basedOn w:val="TableNormal"/>
    <w:uiPriority w:val="99"/>
    <w:rsid w:val="00F1381D"/>
    <w:pPr>
      <w:spacing w:after="0" w:line="240" w:lineRule="auto"/>
    </w:pPr>
    <w:rPr>
      <w:rFonts w:ascii="Museo Sans 300" w:hAnsi="Museo Sans 300"/>
      <w:szCs w:val="22"/>
    </w:rPr>
    <w:tblPr>
      <w:tblBorders>
        <w:insideH w:val="single" w:sz="6" w:space="0" w:color="auto"/>
      </w:tblBorders>
    </w:tblPr>
    <w:tblStylePr w:type="firstRow">
      <w:rPr>
        <w:rFonts w:ascii="Corbel" w:hAnsi="Corbel"/>
        <w:b/>
        <w:sz w:val="20"/>
      </w:rPr>
      <w:tblPr/>
      <w:tcPr>
        <w:tcBorders>
          <w:top w:val="nil"/>
          <w:left w:val="nil"/>
          <w:bottom w:val="single" w:sz="24" w:space="0" w:color="auto"/>
          <w:right w:val="nil"/>
          <w:insideH w:val="nil"/>
          <w:insideV w:val="nil"/>
          <w:tl2br w:val="nil"/>
          <w:tr2bl w:val="nil"/>
        </w:tcBorders>
        <w:shd w:val="clear" w:color="auto" w:fill="FDB917" w:themeFill="accent1"/>
      </w:tcPr>
    </w:tblStylePr>
  </w:style>
  <w:style w:type="character" w:styleId="FollowedHyperlink">
    <w:name w:val="FollowedHyperlink"/>
    <w:basedOn w:val="DefaultParagraphFont"/>
    <w:uiPriority w:val="99"/>
    <w:semiHidden/>
    <w:unhideWhenUsed/>
    <w:rsid w:val="000B0A77"/>
    <w:rPr>
      <w:color w:val="FDB917" w:themeColor="followedHyperlink"/>
      <w:u w:val="single"/>
    </w:rPr>
  </w:style>
  <w:style w:type="character" w:customStyle="1" w:styleId="CCoverTitle">
    <w:name w:val="C_Cover Title"/>
    <w:basedOn w:val="DefaultParagraphFont"/>
    <w:rsid w:val="003D58BA"/>
    <w:rPr>
      <w:rFonts w:ascii="Georgia" w:hAnsi="Georgia"/>
      <w:color w:val="auto"/>
      <w:sz w:val="80"/>
      <w:lang w:val="en-US"/>
    </w:rPr>
  </w:style>
  <w:style w:type="paragraph" w:customStyle="1" w:styleId="ClientNameDate">
    <w:name w:val="Client Name + Date"/>
    <w:rsid w:val="00292DF0"/>
    <w:pPr>
      <w:spacing w:after="0" w:line="340" w:lineRule="exact"/>
    </w:pPr>
    <w:rPr>
      <w:rFonts w:ascii="Arial" w:eastAsia="Times New Roman" w:hAnsi="Arial" w:cs="Times New Roman"/>
      <w:iCs/>
      <w:color w:val="FFFFFF"/>
      <w:spacing w:val="10"/>
      <w:sz w:val="30"/>
      <w:szCs w:val="30"/>
    </w:rPr>
  </w:style>
  <w:style w:type="paragraph" w:styleId="BodyText">
    <w:name w:val="Body Text"/>
    <w:basedOn w:val="Normal"/>
    <w:link w:val="BodyTextChar"/>
    <w:locked/>
    <w:rsid w:val="006A3F46"/>
    <w:pPr>
      <w:suppressAutoHyphens/>
      <w:spacing w:after="140" w:line="276" w:lineRule="auto"/>
    </w:pPr>
    <w:rPr>
      <w:rFonts w:ascii="Liberation Serif" w:eastAsia="Noto Sans CJK SC Regular" w:hAnsi="Liberation Serif" w:cs="Arial"/>
      <w:kern w:val="2"/>
      <w:sz w:val="24"/>
      <w:szCs w:val="24"/>
      <w:lang w:val="en-US" w:eastAsia="zh-CN" w:bidi="hi-IN"/>
    </w:rPr>
  </w:style>
  <w:style w:type="character" w:customStyle="1" w:styleId="BodyTextChar">
    <w:name w:val="Body Text Char"/>
    <w:basedOn w:val="DefaultParagraphFont"/>
    <w:link w:val="BodyText"/>
    <w:rsid w:val="006A3F46"/>
    <w:rPr>
      <w:rFonts w:ascii="Liberation Serif" w:eastAsia="Noto Sans CJK SC Regular" w:hAnsi="Liberation Serif" w:cs="Arial"/>
      <w:kern w:val="2"/>
      <w:sz w:val="24"/>
      <w:szCs w:val="24"/>
      <w:lang w:val="en-US" w:eastAsia="zh-CN" w:bidi="hi-IN"/>
    </w:rPr>
  </w:style>
  <w:style w:type="paragraph" w:styleId="NormalWeb">
    <w:name w:val="Normal (Web)"/>
    <w:basedOn w:val="Normal"/>
    <w:uiPriority w:val="99"/>
    <w:semiHidden/>
    <w:unhideWhenUsed/>
    <w:locked/>
    <w:rsid w:val="00C339DC"/>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BalloonText">
    <w:name w:val="Balloon Text"/>
    <w:basedOn w:val="Normal"/>
    <w:link w:val="BalloonTextChar"/>
    <w:uiPriority w:val="99"/>
    <w:semiHidden/>
    <w:unhideWhenUsed/>
    <w:locked/>
    <w:rsid w:val="00C163F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163F3"/>
    <w:rPr>
      <w:rFonts w:ascii="Segoe UI" w:hAnsi="Segoe UI" w:cs="Segoe UI"/>
      <w:sz w:val="18"/>
      <w:szCs w:val="18"/>
    </w:rPr>
  </w:style>
  <w:style w:type="character" w:customStyle="1" w:styleId="cf01">
    <w:name w:val="cf01"/>
    <w:basedOn w:val="DefaultParagraphFont"/>
    <w:rsid w:val="00014375"/>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833646">
      <w:bodyDiv w:val="1"/>
      <w:marLeft w:val="0"/>
      <w:marRight w:val="0"/>
      <w:marTop w:val="0"/>
      <w:marBottom w:val="0"/>
      <w:divBdr>
        <w:top w:val="none" w:sz="0" w:space="0" w:color="auto"/>
        <w:left w:val="none" w:sz="0" w:space="0" w:color="auto"/>
        <w:bottom w:val="none" w:sz="0" w:space="0" w:color="auto"/>
        <w:right w:val="none" w:sz="0" w:space="0" w:color="auto"/>
      </w:divBdr>
      <w:divsChild>
        <w:div w:id="6492865">
          <w:marLeft w:val="0"/>
          <w:marRight w:val="0"/>
          <w:marTop w:val="0"/>
          <w:marBottom w:val="0"/>
          <w:divBdr>
            <w:top w:val="none" w:sz="0" w:space="0" w:color="auto"/>
            <w:left w:val="none" w:sz="0" w:space="0" w:color="auto"/>
            <w:bottom w:val="none" w:sz="0" w:space="0" w:color="auto"/>
            <w:right w:val="none" w:sz="0" w:space="0" w:color="auto"/>
          </w:divBdr>
          <w:divsChild>
            <w:div w:id="32577985">
              <w:marLeft w:val="0"/>
              <w:marRight w:val="0"/>
              <w:marTop w:val="0"/>
              <w:marBottom w:val="0"/>
              <w:divBdr>
                <w:top w:val="none" w:sz="0" w:space="0" w:color="auto"/>
                <w:left w:val="none" w:sz="0" w:space="0" w:color="auto"/>
                <w:bottom w:val="none" w:sz="0" w:space="0" w:color="auto"/>
                <w:right w:val="none" w:sz="0" w:space="0" w:color="auto"/>
              </w:divBdr>
            </w:div>
          </w:divsChild>
        </w:div>
        <w:div w:id="42486730">
          <w:marLeft w:val="0"/>
          <w:marRight w:val="0"/>
          <w:marTop w:val="0"/>
          <w:marBottom w:val="0"/>
          <w:divBdr>
            <w:top w:val="none" w:sz="0" w:space="0" w:color="auto"/>
            <w:left w:val="none" w:sz="0" w:space="0" w:color="auto"/>
            <w:bottom w:val="none" w:sz="0" w:space="0" w:color="auto"/>
            <w:right w:val="none" w:sz="0" w:space="0" w:color="auto"/>
          </w:divBdr>
          <w:divsChild>
            <w:div w:id="77411745">
              <w:marLeft w:val="0"/>
              <w:marRight w:val="0"/>
              <w:marTop w:val="0"/>
              <w:marBottom w:val="0"/>
              <w:divBdr>
                <w:top w:val="none" w:sz="0" w:space="0" w:color="auto"/>
                <w:left w:val="none" w:sz="0" w:space="0" w:color="auto"/>
                <w:bottom w:val="none" w:sz="0" w:space="0" w:color="auto"/>
                <w:right w:val="none" w:sz="0" w:space="0" w:color="auto"/>
              </w:divBdr>
            </w:div>
          </w:divsChild>
        </w:div>
        <w:div w:id="70977592">
          <w:marLeft w:val="0"/>
          <w:marRight w:val="0"/>
          <w:marTop w:val="0"/>
          <w:marBottom w:val="0"/>
          <w:divBdr>
            <w:top w:val="none" w:sz="0" w:space="0" w:color="auto"/>
            <w:left w:val="none" w:sz="0" w:space="0" w:color="auto"/>
            <w:bottom w:val="none" w:sz="0" w:space="0" w:color="auto"/>
            <w:right w:val="none" w:sz="0" w:space="0" w:color="auto"/>
          </w:divBdr>
          <w:divsChild>
            <w:div w:id="183522964">
              <w:marLeft w:val="0"/>
              <w:marRight w:val="0"/>
              <w:marTop w:val="0"/>
              <w:marBottom w:val="0"/>
              <w:divBdr>
                <w:top w:val="none" w:sz="0" w:space="0" w:color="auto"/>
                <w:left w:val="none" w:sz="0" w:space="0" w:color="auto"/>
                <w:bottom w:val="none" w:sz="0" w:space="0" w:color="auto"/>
                <w:right w:val="none" w:sz="0" w:space="0" w:color="auto"/>
              </w:divBdr>
            </w:div>
          </w:divsChild>
        </w:div>
        <w:div w:id="144857768">
          <w:marLeft w:val="0"/>
          <w:marRight w:val="0"/>
          <w:marTop w:val="0"/>
          <w:marBottom w:val="0"/>
          <w:divBdr>
            <w:top w:val="none" w:sz="0" w:space="0" w:color="auto"/>
            <w:left w:val="none" w:sz="0" w:space="0" w:color="auto"/>
            <w:bottom w:val="none" w:sz="0" w:space="0" w:color="auto"/>
            <w:right w:val="none" w:sz="0" w:space="0" w:color="auto"/>
          </w:divBdr>
          <w:divsChild>
            <w:div w:id="1282616143">
              <w:marLeft w:val="0"/>
              <w:marRight w:val="0"/>
              <w:marTop w:val="0"/>
              <w:marBottom w:val="0"/>
              <w:divBdr>
                <w:top w:val="none" w:sz="0" w:space="0" w:color="auto"/>
                <w:left w:val="none" w:sz="0" w:space="0" w:color="auto"/>
                <w:bottom w:val="none" w:sz="0" w:space="0" w:color="auto"/>
                <w:right w:val="none" w:sz="0" w:space="0" w:color="auto"/>
              </w:divBdr>
            </w:div>
          </w:divsChild>
        </w:div>
        <w:div w:id="152989191">
          <w:marLeft w:val="0"/>
          <w:marRight w:val="0"/>
          <w:marTop w:val="0"/>
          <w:marBottom w:val="0"/>
          <w:divBdr>
            <w:top w:val="none" w:sz="0" w:space="0" w:color="auto"/>
            <w:left w:val="none" w:sz="0" w:space="0" w:color="auto"/>
            <w:bottom w:val="none" w:sz="0" w:space="0" w:color="auto"/>
            <w:right w:val="none" w:sz="0" w:space="0" w:color="auto"/>
          </w:divBdr>
          <w:divsChild>
            <w:div w:id="1528715851">
              <w:marLeft w:val="0"/>
              <w:marRight w:val="0"/>
              <w:marTop w:val="0"/>
              <w:marBottom w:val="0"/>
              <w:divBdr>
                <w:top w:val="none" w:sz="0" w:space="0" w:color="auto"/>
                <w:left w:val="none" w:sz="0" w:space="0" w:color="auto"/>
                <w:bottom w:val="none" w:sz="0" w:space="0" w:color="auto"/>
                <w:right w:val="none" w:sz="0" w:space="0" w:color="auto"/>
              </w:divBdr>
            </w:div>
          </w:divsChild>
        </w:div>
        <w:div w:id="162668606">
          <w:marLeft w:val="0"/>
          <w:marRight w:val="0"/>
          <w:marTop w:val="0"/>
          <w:marBottom w:val="0"/>
          <w:divBdr>
            <w:top w:val="none" w:sz="0" w:space="0" w:color="auto"/>
            <w:left w:val="none" w:sz="0" w:space="0" w:color="auto"/>
            <w:bottom w:val="none" w:sz="0" w:space="0" w:color="auto"/>
            <w:right w:val="none" w:sz="0" w:space="0" w:color="auto"/>
          </w:divBdr>
          <w:divsChild>
            <w:div w:id="189881507">
              <w:marLeft w:val="0"/>
              <w:marRight w:val="0"/>
              <w:marTop w:val="0"/>
              <w:marBottom w:val="0"/>
              <w:divBdr>
                <w:top w:val="none" w:sz="0" w:space="0" w:color="auto"/>
                <w:left w:val="none" w:sz="0" w:space="0" w:color="auto"/>
                <w:bottom w:val="none" w:sz="0" w:space="0" w:color="auto"/>
                <w:right w:val="none" w:sz="0" w:space="0" w:color="auto"/>
              </w:divBdr>
            </w:div>
          </w:divsChild>
        </w:div>
        <w:div w:id="203449147">
          <w:marLeft w:val="0"/>
          <w:marRight w:val="0"/>
          <w:marTop w:val="0"/>
          <w:marBottom w:val="0"/>
          <w:divBdr>
            <w:top w:val="none" w:sz="0" w:space="0" w:color="auto"/>
            <w:left w:val="none" w:sz="0" w:space="0" w:color="auto"/>
            <w:bottom w:val="none" w:sz="0" w:space="0" w:color="auto"/>
            <w:right w:val="none" w:sz="0" w:space="0" w:color="auto"/>
          </w:divBdr>
          <w:divsChild>
            <w:div w:id="1047292008">
              <w:marLeft w:val="0"/>
              <w:marRight w:val="0"/>
              <w:marTop w:val="0"/>
              <w:marBottom w:val="0"/>
              <w:divBdr>
                <w:top w:val="none" w:sz="0" w:space="0" w:color="auto"/>
                <w:left w:val="none" w:sz="0" w:space="0" w:color="auto"/>
                <w:bottom w:val="none" w:sz="0" w:space="0" w:color="auto"/>
                <w:right w:val="none" w:sz="0" w:space="0" w:color="auto"/>
              </w:divBdr>
            </w:div>
          </w:divsChild>
        </w:div>
        <w:div w:id="212352295">
          <w:marLeft w:val="0"/>
          <w:marRight w:val="0"/>
          <w:marTop w:val="0"/>
          <w:marBottom w:val="0"/>
          <w:divBdr>
            <w:top w:val="none" w:sz="0" w:space="0" w:color="auto"/>
            <w:left w:val="none" w:sz="0" w:space="0" w:color="auto"/>
            <w:bottom w:val="none" w:sz="0" w:space="0" w:color="auto"/>
            <w:right w:val="none" w:sz="0" w:space="0" w:color="auto"/>
          </w:divBdr>
          <w:divsChild>
            <w:div w:id="209074007">
              <w:marLeft w:val="0"/>
              <w:marRight w:val="0"/>
              <w:marTop w:val="0"/>
              <w:marBottom w:val="0"/>
              <w:divBdr>
                <w:top w:val="none" w:sz="0" w:space="0" w:color="auto"/>
                <w:left w:val="none" w:sz="0" w:space="0" w:color="auto"/>
                <w:bottom w:val="none" w:sz="0" w:space="0" w:color="auto"/>
                <w:right w:val="none" w:sz="0" w:space="0" w:color="auto"/>
              </w:divBdr>
            </w:div>
          </w:divsChild>
        </w:div>
        <w:div w:id="213277882">
          <w:marLeft w:val="0"/>
          <w:marRight w:val="0"/>
          <w:marTop w:val="0"/>
          <w:marBottom w:val="0"/>
          <w:divBdr>
            <w:top w:val="none" w:sz="0" w:space="0" w:color="auto"/>
            <w:left w:val="none" w:sz="0" w:space="0" w:color="auto"/>
            <w:bottom w:val="none" w:sz="0" w:space="0" w:color="auto"/>
            <w:right w:val="none" w:sz="0" w:space="0" w:color="auto"/>
          </w:divBdr>
          <w:divsChild>
            <w:div w:id="90660237">
              <w:marLeft w:val="0"/>
              <w:marRight w:val="0"/>
              <w:marTop w:val="0"/>
              <w:marBottom w:val="0"/>
              <w:divBdr>
                <w:top w:val="none" w:sz="0" w:space="0" w:color="auto"/>
                <w:left w:val="none" w:sz="0" w:space="0" w:color="auto"/>
                <w:bottom w:val="none" w:sz="0" w:space="0" w:color="auto"/>
                <w:right w:val="none" w:sz="0" w:space="0" w:color="auto"/>
              </w:divBdr>
            </w:div>
          </w:divsChild>
        </w:div>
        <w:div w:id="243926415">
          <w:marLeft w:val="0"/>
          <w:marRight w:val="0"/>
          <w:marTop w:val="0"/>
          <w:marBottom w:val="0"/>
          <w:divBdr>
            <w:top w:val="none" w:sz="0" w:space="0" w:color="auto"/>
            <w:left w:val="none" w:sz="0" w:space="0" w:color="auto"/>
            <w:bottom w:val="none" w:sz="0" w:space="0" w:color="auto"/>
            <w:right w:val="none" w:sz="0" w:space="0" w:color="auto"/>
          </w:divBdr>
          <w:divsChild>
            <w:div w:id="1592153825">
              <w:marLeft w:val="0"/>
              <w:marRight w:val="0"/>
              <w:marTop w:val="0"/>
              <w:marBottom w:val="0"/>
              <w:divBdr>
                <w:top w:val="none" w:sz="0" w:space="0" w:color="auto"/>
                <w:left w:val="none" w:sz="0" w:space="0" w:color="auto"/>
                <w:bottom w:val="none" w:sz="0" w:space="0" w:color="auto"/>
                <w:right w:val="none" w:sz="0" w:space="0" w:color="auto"/>
              </w:divBdr>
            </w:div>
          </w:divsChild>
        </w:div>
        <w:div w:id="250240441">
          <w:marLeft w:val="0"/>
          <w:marRight w:val="0"/>
          <w:marTop w:val="0"/>
          <w:marBottom w:val="0"/>
          <w:divBdr>
            <w:top w:val="none" w:sz="0" w:space="0" w:color="auto"/>
            <w:left w:val="none" w:sz="0" w:space="0" w:color="auto"/>
            <w:bottom w:val="none" w:sz="0" w:space="0" w:color="auto"/>
            <w:right w:val="none" w:sz="0" w:space="0" w:color="auto"/>
          </w:divBdr>
          <w:divsChild>
            <w:div w:id="656300419">
              <w:marLeft w:val="0"/>
              <w:marRight w:val="0"/>
              <w:marTop w:val="0"/>
              <w:marBottom w:val="0"/>
              <w:divBdr>
                <w:top w:val="none" w:sz="0" w:space="0" w:color="auto"/>
                <w:left w:val="none" w:sz="0" w:space="0" w:color="auto"/>
                <w:bottom w:val="none" w:sz="0" w:space="0" w:color="auto"/>
                <w:right w:val="none" w:sz="0" w:space="0" w:color="auto"/>
              </w:divBdr>
            </w:div>
          </w:divsChild>
        </w:div>
        <w:div w:id="267078921">
          <w:marLeft w:val="0"/>
          <w:marRight w:val="0"/>
          <w:marTop w:val="0"/>
          <w:marBottom w:val="0"/>
          <w:divBdr>
            <w:top w:val="none" w:sz="0" w:space="0" w:color="auto"/>
            <w:left w:val="none" w:sz="0" w:space="0" w:color="auto"/>
            <w:bottom w:val="none" w:sz="0" w:space="0" w:color="auto"/>
            <w:right w:val="none" w:sz="0" w:space="0" w:color="auto"/>
          </w:divBdr>
          <w:divsChild>
            <w:div w:id="1146121995">
              <w:marLeft w:val="0"/>
              <w:marRight w:val="0"/>
              <w:marTop w:val="0"/>
              <w:marBottom w:val="0"/>
              <w:divBdr>
                <w:top w:val="none" w:sz="0" w:space="0" w:color="auto"/>
                <w:left w:val="none" w:sz="0" w:space="0" w:color="auto"/>
                <w:bottom w:val="none" w:sz="0" w:space="0" w:color="auto"/>
                <w:right w:val="none" w:sz="0" w:space="0" w:color="auto"/>
              </w:divBdr>
            </w:div>
          </w:divsChild>
        </w:div>
        <w:div w:id="274598071">
          <w:marLeft w:val="0"/>
          <w:marRight w:val="0"/>
          <w:marTop w:val="0"/>
          <w:marBottom w:val="0"/>
          <w:divBdr>
            <w:top w:val="none" w:sz="0" w:space="0" w:color="auto"/>
            <w:left w:val="none" w:sz="0" w:space="0" w:color="auto"/>
            <w:bottom w:val="none" w:sz="0" w:space="0" w:color="auto"/>
            <w:right w:val="none" w:sz="0" w:space="0" w:color="auto"/>
          </w:divBdr>
          <w:divsChild>
            <w:div w:id="732117960">
              <w:marLeft w:val="0"/>
              <w:marRight w:val="0"/>
              <w:marTop w:val="0"/>
              <w:marBottom w:val="0"/>
              <w:divBdr>
                <w:top w:val="none" w:sz="0" w:space="0" w:color="auto"/>
                <w:left w:val="none" w:sz="0" w:space="0" w:color="auto"/>
                <w:bottom w:val="none" w:sz="0" w:space="0" w:color="auto"/>
                <w:right w:val="none" w:sz="0" w:space="0" w:color="auto"/>
              </w:divBdr>
            </w:div>
          </w:divsChild>
        </w:div>
        <w:div w:id="286468794">
          <w:marLeft w:val="0"/>
          <w:marRight w:val="0"/>
          <w:marTop w:val="0"/>
          <w:marBottom w:val="0"/>
          <w:divBdr>
            <w:top w:val="none" w:sz="0" w:space="0" w:color="auto"/>
            <w:left w:val="none" w:sz="0" w:space="0" w:color="auto"/>
            <w:bottom w:val="none" w:sz="0" w:space="0" w:color="auto"/>
            <w:right w:val="none" w:sz="0" w:space="0" w:color="auto"/>
          </w:divBdr>
          <w:divsChild>
            <w:div w:id="719666938">
              <w:marLeft w:val="0"/>
              <w:marRight w:val="0"/>
              <w:marTop w:val="0"/>
              <w:marBottom w:val="0"/>
              <w:divBdr>
                <w:top w:val="none" w:sz="0" w:space="0" w:color="auto"/>
                <w:left w:val="none" w:sz="0" w:space="0" w:color="auto"/>
                <w:bottom w:val="none" w:sz="0" w:space="0" w:color="auto"/>
                <w:right w:val="none" w:sz="0" w:space="0" w:color="auto"/>
              </w:divBdr>
            </w:div>
          </w:divsChild>
        </w:div>
        <w:div w:id="330379468">
          <w:marLeft w:val="0"/>
          <w:marRight w:val="0"/>
          <w:marTop w:val="0"/>
          <w:marBottom w:val="0"/>
          <w:divBdr>
            <w:top w:val="none" w:sz="0" w:space="0" w:color="auto"/>
            <w:left w:val="none" w:sz="0" w:space="0" w:color="auto"/>
            <w:bottom w:val="none" w:sz="0" w:space="0" w:color="auto"/>
            <w:right w:val="none" w:sz="0" w:space="0" w:color="auto"/>
          </w:divBdr>
          <w:divsChild>
            <w:div w:id="533739434">
              <w:marLeft w:val="0"/>
              <w:marRight w:val="0"/>
              <w:marTop w:val="0"/>
              <w:marBottom w:val="0"/>
              <w:divBdr>
                <w:top w:val="none" w:sz="0" w:space="0" w:color="auto"/>
                <w:left w:val="none" w:sz="0" w:space="0" w:color="auto"/>
                <w:bottom w:val="none" w:sz="0" w:space="0" w:color="auto"/>
                <w:right w:val="none" w:sz="0" w:space="0" w:color="auto"/>
              </w:divBdr>
            </w:div>
          </w:divsChild>
        </w:div>
        <w:div w:id="494299288">
          <w:marLeft w:val="0"/>
          <w:marRight w:val="0"/>
          <w:marTop w:val="0"/>
          <w:marBottom w:val="0"/>
          <w:divBdr>
            <w:top w:val="none" w:sz="0" w:space="0" w:color="auto"/>
            <w:left w:val="none" w:sz="0" w:space="0" w:color="auto"/>
            <w:bottom w:val="none" w:sz="0" w:space="0" w:color="auto"/>
            <w:right w:val="none" w:sz="0" w:space="0" w:color="auto"/>
          </w:divBdr>
          <w:divsChild>
            <w:div w:id="1649556365">
              <w:marLeft w:val="0"/>
              <w:marRight w:val="0"/>
              <w:marTop w:val="0"/>
              <w:marBottom w:val="0"/>
              <w:divBdr>
                <w:top w:val="none" w:sz="0" w:space="0" w:color="auto"/>
                <w:left w:val="none" w:sz="0" w:space="0" w:color="auto"/>
                <w:bottom w:val="none" w:sz="0" w:space="0" w:color="auto"/>
                <w:right w:val="none" w:sz="0" w:space="0" w:color="auto"/>
              </w:divBdr>
            </w:div>
          </w:divsChild>
        </w:div>
        <w:div w:id="494958658">
          <w:marLeft w:val="0"/>
          <w:marRight w:val="0"/>
          <w:marTop w:val="0"/>
          <w:marBottom w:val="0"/>
          <w:divBdr>
            <w:top w:val="none" w:sz="0" w:space="0" w:color="auto"/>
            <w:left w:val="none" w:sz="0" w:space="0" w:color="auto"/>
            <w:bottom w:val="none" w:sz="0" w:space="0" w:color="auto"/>
            <w:right w:val="none" w:sz="0" w:space="0" w:color="auto"/>
          </w:divBdr>
          <w:divsChild>
            <w:div w:id="1388146199">
              <w:marLeft w:val="0"/>
              <w:marRight w:val="0"/>
              <w:marTop w:val="0"/>
              <w:marBottom w:val="0"/>
              <w:divBdr>
                <w:top w:val="none" w:sz="0" w:space="0" w:color="auto"/>
                <w:left w:val="none" w:sz="0" w:space="0" w:color="auto"/>
                <w:bottom w:val="none" w:sz="0" w:space="0" w:color="auto"/>
                <w:right w:val="none" w:sz="0" w:space="0" w:color="auto"/>
              </w:divBdr>
            </w:div>
          </w:divsChild>
        </w:div>
        <w:div w:id="503059441">
          <w:marLeft w:val="0"/>
          <w:marRight w:val="0"/>
          <w:marTop w:val="0"/>
          <w:marBottom w:val="0"/>
          <w:divBdr>
            <w:top w:val="none" w:sz="0" w:space="0" w:color="auto"/>
            <w:left w:val="none" w:sz="0" w:space="0" w:color="auto"/>
            <w:bottom w:val="none" w:sz="0" w:space="0" w:color="auto"/>
            <w:right w:val="none" w:sz="0" w:space="0" w:color="auto"/>
          </w:divBdr>
          <w:divsChild>
            <w:div w:id="201290164">
              <w:marLeft w:val="0"/>
              <w:marRight w:val="0"/>
              <w:marTop w:val="0"/>
              <w:marBottom w:val="0"/>
              <w:divBdr>
                <w:top w:val="none" w:sz="0" w:space="0" w:color="auto"/>
                <w:left w:val="none" w:sz="0" w:space="0" w:color="auto"/>
                <w:bottom w:val="none" w:sz="0" w:space="0" w:color="auto"/>
                <w:right w:val="none" w:sz="0" w:space="0" w:color="auto"/>
              </w:divBdr>
            </w:div>
          </w:divsChild>
        </w:div>
        <w:div w:id="510338101">
          <w:marLeft w:val="0"/>
          <w:marRight w:val="0"/>
          <w:marTop w:val="0"/>
          <w:marBottom w:val="0"/>
          <w:divBdr>
            <w:top w:val="none" w:sz="0" w:space="0" w:color="auto"/>
            <w:left w:val="none" w:sz="0" w:space="0" w:color="auto"/>
            <w:bottom w:val="none" w:sz="0" w:space="0" w:color="auto"/>
            <w:right w:val="none" w:sz="0" w:space="0" w:color="auto"/>
          </w:divBdr>
          <w:divsChild>
            <w:div w:id="768355755">
              <w:marLeft w:val="0"/>
              <w:marRight w:val="0"/>
              <w:marTop w:val="0"/>
              <w:marBottom w:val="0"/>
              <w:divBdr>
                <w:top w:val="none" w:sz="0" w:space="0" w:color="auto"/>
                <w:left w:val="none" w:sz="0" w:space="0" w:color="auto"/>
                <w:bottom w:val="none" w:sz="0" w:space="0" w:color="auto"/>
                <w:right w:val="none" w:sz="0" w:space="0" w:color="auto"/>
              </w:divBdr>
            </w:div>
          </w:divsChild>
        </w:div>
        <w:div w:id="516235315">
          <w:marLeft w:val="0"/>
          <w:marRight w:val="0"/>
          <w:marTop w:val="0"/>
          <w:marBottom w:val="0"/>
          <w:divBdr>
            <w:top w:val="none" w:sz="0" w:space="0" w:color="auto"/>
            <w:left w:val="none" w:sz="0" w:space="0" w:color="auto"/>
            <w:bottom w:val="none" w:sz="0" w:space="0" w:color="auto"/>
            <w:right w:val="none" w:sz="0" w:space="0" w:color="auto"/>
          </w:divBdr>
          <w:divsChild>
            <w:div w:id="593366551">
              <w:marLeft w:val="0"/>
              <w:marRight w:val="0"/>
              <w:marTop w:val="0"/>
              <w:marBottom w:val="0"/>
              <w:divBdr>
                <w:top w:val="none" w:sz="0" w:space="0" w:color="auto"/>
                <w:left w:val="none" w:sz="0" w:space="0" w:color="auto"/>
                <w:bottom w:val="none" w:sz="0" w:space="0" w:color="auto"/>
                <w:right w:val="none" w:sz="0" w:space="0" w:color="auto"/>
              </w:divBdr>
            </w:div>
          </w:divsChild>
        </w:div>
        <w:div w:id="522327362">
          <w:marLeft w:val="0"/>
          <w:marRight w:val="0"/>
          <w:marTop w:val="0"/>
          <w:marBottom w:val="0"/>
          <w:divBdr>
            <w:top w:val="none" w:sz="0" w:space="0" w:color="auto"/>
            <w:left w:val="none" w:sz="0" w:space="0" w:color="auto"/>
            <w:bottom w:val="none" w:sz="0" w:space="0" w:color="auto"/>
            <w:right w:val="none" w:sz="0" w:space="0" w:color="auto"/>
          </w:divBdr>
          <w:divsChild>
            <w:div w:id="1852136398">
              <w:marLeft w:val="0"/>
              <w:marRight w:val="0"/>
              <w:marTop w:val="0"/>
              <w:marBottom w:val="0"/>
              <w:divBdr>
                <w:top w:val="none" w:sz="0" w:space="0" w:color="auto"/>
                <w:left w:val="none" w:sz="0" w:space="0" w:color="auto"/>
                <w:bottom w:val="none" w:sz="0" w:space="0" w:color="auto"/>
                <w:right w:val="none" w:sz="0" w:space="0" w:color="auto"/>
              </w:divBdr>
            </w:div>
          </w:divsChild>
        </w:div>
        <w:div w:id="528226928">
          <w:marLeft w:val="0"/>
          <w:marRight w:val="0"/>
          <w:marTop w:val="0"/>
          <w:marBottom w:val="0"/>
          <w:divBdr>
            <w:top w:val="none" w:sz="0" w:space="0" w:color="auto"/>
            <w:left w:val="none" w:sz="0" w:space="0" w:color="auto"/>
            <w:bottom w:val="none" w:sz="0" w:space="0" w:color="auto"/>
            <w:right w:val="none" w:sz="0" w:space="0" w:color="auto"/>
          </w:divBdr>
          <w:divsChild>
            <w:div w:id="1690371987">
              <w:marLeft w:val="0"/>
              <w:marRight w:val="0"/>
              <w:marTop w:val="0"/>
              <w:marBottom w:val="0"/>
              <w:divBdr>
                <w:top w:val="none" w:sz="0" w:space="0" w:color="auto"/>
                <w:left w:val="none" w:sz="0" w:space="0" w:color="auto"/>
                <w:bottom w:val="none" w:sz="0" w:space="0" w:color="auto"/>
                <w:right w:val="none" w:sz="0" w:space="0" w:color="auto"/>
              </w:divBdr>
            </w:div>
          </w:divsChild>
        </w:div>
        <w:div w:id="541677699">
          <w:marLeft w:val="0"/>
          <w:marRight w:val="0"/>
          <w:marTop w:val="0"/>
          <w:marBottom w:val="0"/>
          <w:divBdr>
            <w:top w:val="none" w:sz="0" w:space="0" w:color="auto"/>
            <w:left w:val="none" w:sz="0" w:space="0" w:color="auto"/>
            <w:bottom w:val="none" w:sz="0" w:space="0" w:color="auto"/>
            <w:right w:val="none" w:sz="0" w:space="0" w:color="auto"/>
          </w:divBdr>
          <w:divsChild>
            <w:div w:id="47000646">
              <w:marLeft w:val="0"/>
              <w:marRight w:val="0"/>
              <w:marTop w:val="0"/>
              <w:marBottom w:val="0"/>
              <w:divBdr>
                <w:top w:val="none" w:sz="0" w:space="0" w:color="auto"/>
                <w:left w:val="none" w:sz="0" w:space="0" w:color="auto"/>
                <w:bottom w:val="none" w:sz="0" w:space="0" w:color="auto"/>
                <w:right w:val="none" w:sz="0" w:space="0" w:color="auto"/>
              </w:divBdr>
            </w:div>
          </w:divsChild>
        </w:div>
        <w:div w:id="592276419">
          <w:marLeft w:val="0"/>
          <w:marRight w:val="0"/>
          <w:marTop w:val="0"/>
          <w:marBottom w:val="0"/>
          <w:divBdr>
            <w:top w:val="none" w:sz="0" w:space="0" w:color="auto"/>
            <w:left w:val="none" w:sz="0" w:space="0" w:color="auto"/>
            <w:bottom w:val="none" w:sz="0" w:space="0" w:color="auto"/>
            <w:right w:val="none" w:sz="0" w:space="0" w:color="auto"/>
          </w:divBdr>
          <w:divsChild>
            <w:div w:id="1920551478">
              <w:marLeft w:val="0"/>
              <w:marRight w:val="0"/>
              <w:marTop w:val="0"/>
              <w:marBottom w:val="0"/>
              <w:divBdr>
                <w:top w:val="none" w:sz="0" w:space="0" w:color="auto"/>
                <w:left w:val="none" w:sz="0" w:space="0" w:color="auto"/>
                <w:bottom w:val="none" w:sz="0" w:space="0" w:color="auto"/>
                <w:right w:val="none" w:sz="0" w:space="0" w:color="auto"/>
              </w:divBdr>
            </w:div>
          </w:divsChild>
        </w:div>
        <w:div w:id="694959033">
          <w:marLeft w:val="0"/>
          <w:marRight w:val="0"/>
          <w:marTop w:val="0"/>
          <w:marBottom w:val="0"/>
          <w:divBdr>
            <w:top w:val="none" w:sz="0" w:space="0" w:color="auto"/>
            <w:left w:val="none" w:sz="0" w:space="0" w:color="auto"/>
            <w:bottom w:val="none" w:sz="0" w:space="0" w:color="auto"/>
            <w:right w:val="none" w:sz="0" w:space="0" w:color="auto"/>
          </w:divBdr>
          <w:divsChild>
            <w:div w:id="273513161">
              <w:marLeft w:val="0"/>
              <w:marRight w:val="0"/>
              <w:marTop w:val="0"/>
              <w:marBottom w:val="0"/>
              <w:divBdr>
                <w:top w:val="none" w:sz="0" w:space="0" w:color="auto"/>
                <w:left w:val="none" w:sz="0" w:space="0" w:color="auto"/>
                <w:bottom w:val="none" w:sz="0" w:space="0" w:color="auto"/>
                <w:right w:val="none" w:sz="0" w:space="0" w:color="auto"/>
              </w:divBdr>
            </w:div>
          </w:divsChild>
        </w:div>
        <w:div w:id="745231257">
          <w:marLeft w:val="0"/>
          <w:marRight w:val="0"/>
          <w:marTop w:val="0"/>
          <w:marBottom w:val="0"/>
          <w:divBdr>
            <w:top w:val="none" w:sz="0" w:space="0" w:color="auto"/>
            <w:left w:val="none" w:sz="0" w:space="0" w:color="auto"/>
            <w:bottom w:val="none" w:sz="0" w:space="0" w:color="auto"/>
            <w:right w:val="none" w:sz="0" w:space="0" w:color="auto"/>
          </w:divBdr>
          <w:divsChild>
            <w:div w:id="2098363936">
              <w:marLeft w:val="0"/>
              <w:marRight w:val="0"/>
              <w:marTop w:val="0"/>
              <w:marBottom w:val="0"/>
              <w:divBdr>
                <w:top w:val="none" w:sz="0" w:space="0" w:color="auto"/>
                <w:left w:val="none" w:sz="0" w:space="0" w:color="auto"/>
                <w:bottom w:val="none" w:sz="0" w:space="0" w:color="auto"/>
                <w:right w:val="none" w:sz="0" w:space="0" w:color="auto"/>
              </w:divBdr>
            </w:div>
          </w:divsChild>
        </w:div>
        <w:div w:id="754016937">
          <w:marLeft w:val="0"/>
          <w:marRight w:val="0"/>
          <w:marTop w:val="0"/>
          <w:marBottom w:val="0"/>
          <w:divBdr>
            <w:top w:val="none" w:sz="0" w:space="0" w:color="auto"/>
            <w:left w:val="none" w:sz="0" w:space="0" w:color="auto"/>
            <w:bottom w:val="none" w:sz="0" w:space="0" w:color="auto"/>
            <w:right w:val="none" w:sz="0" w:space="0" w:color="auto"/>
          </w:divBdr>
          <w:divsChild>
            <w:div w:id="1314527245">
              <w:marLeft w:val="0"/>
              <w:marRight w:val="0"/>
              <w:marTop w:val="0"/>
              <w:marBottom w:val="0"/>
              <w:divBdr>
                <w:top w:val="none" w:sz="0" w:space="0" w:color="auto"/>
                <w:left w:val="none" w:sz="0" w:space="0" w:color="auto"/>
                <w:bottom w:val="none" w:sz="0" w:space="0" w:color="auto"/>
                <w:right w:val="none" w:sz="0" w:space="0" w:color="auto"/>
              </w:divBdr>
            </w:div>
          </w:divsChild>
        </w:div>
        <w:div w:id="805972008">
          <w:marLeft w:val="0"/>
          <w:marRight w:val="0"/>
          <w:marTop w:val="0"/>
          <w:marBottom w:val="0"/>
          <w:divBdr>
            <w:top w:val="none" w:sz="0" w:space="0" w:color="auto"/>
            <w:left w:val="none" w:sz="0" w:space="0" w:color="auto"/>
            <w:bottom w:val="none" w:sz="0" w:space="0" w:color="auto"/>
            <w:right w:val="none" w:sz="0" w:space="0" w:color="auto"/>
          </w:divBdr>
          <w:divsChild>
            <w:div w:id="675117216">
              <w:marLeft w:val="0"/>
              <w:marRight w:val="0"/>
              <w:marTop w:val="0"/>
              <w:marBottom w:val="0"/>
              <w:divBdr>
                <w:top w:val="none" w:sz="0" w:space="0" w:color="auto"/>
                <w:left w:val="none" w:sz="0" w:space="0" w:color="auto"/>
                <w:bottom w:val="none" w:sz="0" w:space="0" w:color="auto"/>
                <w:right w:val="none" w:sz="0" w:space="0" w:color="auto"/>
              </w:divBdr>
            </w:div>
          </w:divsChild>
        </w:div>
        <w:div w:id="807551063">
          <w:marLeft w:val="0"/>
          <w:marRight w:val="0"/>
          <w:marTop w:val="0"/>
          <w:marBottom w:val="0"/>
          <w:divBdr>
            <w:top w:val="none" w:sz="0" w:space="0" w:color="auto"/>
            <w:left w:val="none" w:sz="0" w:space="0" w:color="auto"/>
            <w:bottom w:val="none" w:sz="0" w:space="0" w:color="auto"/>
            <w:right w:val="none" w:sz="0" w:space="0" w:color="auto"/>
          </w:divBdr>
          <w:divsChild>
            <w:div w:id="767123284">
              <w:marLeft w:val="0"/>
              <w:marRight w:val="0"/>
              <w:marTop w:val="0"/>
              <w:marBottom w:val="0"/>
              <w:divBdr>
                <w:top w:val="none" w:sz="0" w:space="0" w:color="auto"/>
                <w:left w:val="none" w:sz="0" w:space="0" w:color="auto"/>
                <w:bottom w:val="none" w:sz="0" w:space="0" w:color="auto"/>
                <w:right w:val="none" w:sz="0" w:space="0" w:color="auto"/>
              </w:divBdr>
            </w:div>
          </w:divsChild>
        </w:div>
        <w:div w:id="840662516">
          <w:marLeft w:val="0"/>
          <w:marRight w:val="0"/>
          <w:marTop w:val="0"/>
          <w:marBottom w:val="0"/>
          <w:divBdr>
            <w:top w:val="none" w:sz="0" w:space="0" w:color="auto"/>
            <w:left w:val="none" w:sz="0" w:space="0" w:color="auto"/>
            <w:bottom w:val="none" w:sz="0" w:space="0" w:color="auto"/>
            <w:right w:val="none" w:sz="0" w:space="0" w:color="auto"/>
          </w:divBdr>
          <w:divsChild>
            <w:div w:id="1146361135">
              <w:marLeft w:val="0"/>
              <w:marRight w:val="0"/>
              <w:marTop w:val="0"/>
              <w:marBottom w:val="0"/>
              <w:divBdr>
                <w:top w:val="none" w:sz="0" w:space="0" w:color="auto"/>
                <w:left w:val="none" w:sz="0" w:space="0" w:color="auto"/>
                <w:bottom w:val="none" w:sz="0" w:space="0" w:color="auto"/>
                <w:right w:val="none" w:sz="0" w:space="0" w:color="auto"/>
              </w:divBdr>
            </w:div>
          </w:divsChild>
        </w:div>
        <w:div w:id="867909302">
          <w:marLeft w:val="0"/>
          <w:marRight w:val="0"/>
          <w:marTop w:val="0"/>
          <w:marBottom w:val="0"/>
          <w:divBdr>
            <w:top w:val="none" w:sz="0" w:space="0" w:color="auto"/>
            <w:left w:val="none" w:sz="0" w:space="0" w:color="auto"/>
            <w:bottom w:val="none" w:sz="0" w:space="0" w:color="auto"/>
            <w:right w:val="none" w:sz="0" w:space="0" w:color="auto"/>
          </w:divBdr>
          <w:divsChild>
            <w:div w:id="1063791710">
              <w:marLeft w:val="0"/>
              <w:marRight w:val="0"/>
              <w:marTop w:val="0"/>
              <w:marBottom w:val="0"/>
              <w:divBdr>
                <w:top w:val="none" w:sz="0" w:space="0" w:color="auto"/>
                <w:left w:val="none" w:sz="0" w:space="0" w:color="auto"/>
                <w:bottom w:val="none" w:sz="0" w:space="0" w:color="auto"/>
                <w:right w:val="none" w:sz="0" w:space="0" w:color="auto"/>
              </w:divBdr>
            </w:div>
          </w:divsChild>
        </w:div>
        <w:div w:id="885609155">
          <w:marLeft w:val="0"/>
          <w:marRight w:val="0"/>
          <w:marTop w:val="0"/>
          <w:marBottom w:val="0"/>
          <w:divBdr>
            <w:top w:val="none" w:sz="0" w:space="0" w:color="auto"/>
            <w:left w:val="none" w:sz="0" w:space="0" w:color="auto"/>
            <w:bottom w:val="none" w:sz="0" w:space="0" w:color="auto"/>
            <w:right w:val="none" w:sz="0" w:space="0" w:color="auto"/>
          </w:divBdr>
          <w:divsChild>
            <w:div w:id="866525021">
              <w:marLeft w:val="0"/>
              <w:marRight w:val="0"/>
              <w:marTop w:val="0"/>
              <w:marBottom w:val="0"/>
              <w:divBdr>
                <w:top w:val="none" w:sz="0" w:space="0" w:color="auto"/>
                <w:left w:val="none" w:sz="0" w:space="0" w:color="auto"/>
                <w:bottom w:val="none" w:sz="0" w:space="0" w:color="auto"/>
                <w:right w:val="none" w:sz="0" w:space="0" w:color="auto"/>
              </w:divBdr>
            </w:div>
          </w:divsChild>
        </w:div>
        <w:div w:id="901064957">
          <w:marLeft w:val="0"/>
          <w:marRight w:val="0"/>
          <w:marTop w:val="0"/>
          <w:marBottom w:val="0"/>
          <w:divBdr>
            <w:top w:val="none" w:sz="0" w:space="0" w:color="auto"/>
            <w:left w:val="none" w:sz="0" w:space="0" w:color="auto"/>
            <w:bottom w:val="none" w:sz="0" w:space="0" w:color="auto"/>
            <w:right w:val="none" w:sz="0" w:space="0" w:color="auto"/>
          </w:divBdr>
          <w:divsChild>
            <w:div w:id="2034961624">
              <w:marLeft w:val="0"/>
              <w:marRight w:val="0"/>
              <w:marTop w:val="0"/>
              <w:marBottom w:val="0"/>
              <w:divBdr>
                <w:top w:val="none" w:sz="0" w:space="0" w:color="auto"/>
                <w:left w:val="none" w:sz="0" w:space="0" w:color="auto"/>
                <w:bottom w:val="none" w:sz="0" w:space="0" w:color="auto"/>
                <w:right w:val="none" w:sz="0" w:space="0" w:color="auto"/>
              </w:divBdr>
            </w:div>
          </w:divsChild>
        </w:div>
        <w:div w:id="917445560">
          <w:marLeft w:val="0"/>
          <w:marRight w:val="0"/>
          <w:marTop w:val="0"/>
          <w:marBottom w:val="0"/>
          <w:divBdr>
            <w:top w:val="none" w:sz="0" w:space="0" w:color="auto"/>
            <w:left w:val="none" w:sz="0" w:space="0" w:color="auto"/>
            <w:bottom w:val="none" w:sz="0" w:space="0" w:color="auto"/>
            <w:right w:val="none" w:sz="0" w:space="0" w:color="auto"/>
          </w:divBdr>
          <w:divsChild>
            <w:div w:id="1502696585">
              <w:marLeft w:val="0"/>
              <w:marRight w:val="0"/>
              <w:marTop w:val="0"/>
              <w:marBottom w:val="0"/>
              <w:divBdr>
                <w:top w:val="none" w:sz="0" w:space="0" w:color="auto"/>
                <w:left w:val="none" w:sz="0" w:space="0" w:color="auto"/>
                <w:bottom w:val="none" w:sz="0" w:space="0" w:color="auto"/>
                <w:right w:val="none" w:sz="0" w:space="0" w:color="auto"/>
              </w:divBdr>
            </w:div>
          </w:divsChild>
        </w:div>
        <w:div w:id="926036279">
          <w:marLeft w:val="0"/>
          <w:marRight w:val="0"/>
          <w:marTop w:val="0"/>
          <w:marBottom w:val="0"/>
          <w:divBdr>
            <w:top w:val="none" w:sz="0" w:space="0" w:color="auto"/>
            <w:left w:val="none" w:sz="0" w:space="0" w:color="auto"/>
            <w:bottom w:val="none" w:sz="0" w:space="0" w:color="auto"/>
            <w:right w:val="none" w:sz="0" w:space="0" w:color="auto"/>
          </w:divBdr>
          <w:divsChild>
            <w:div w:id="693993112">
              <w:marLeft w:val="0"/>
              <w:marRight w:val="0"/>
              <w:marTop w:val="0"/>
              <w:marBottom w:val="0"/>
              <w:divBdr>
                <w:top w:val="none" w:sz="0" w:space="0" w:color="auto"/>
                <w:left w:val="none" w:sz="0" w:space="0" w:color="auto"/>
                <w:bottom w:val="none" w:sz="0" w:space="0" w:color="auto"/>
                <w:right w:val="none" w:sz="0" w:space="0" w:color="auto"/>
              </w:divBdr>
            </w:div>
          </w:divsChild>
        </w:div>
        <w:div w:id="929655494">
          <w:marLeft w:val="0"/>
          <w:marRight w:val="0"/>
          <w:marTop w:val="0"/>
          <w:marBottom w:val="0"/>
          <w:divBdr>
            <w:top w:val="none" w:sz="0" w:space="0" w:color="auto"/>
            <w:left w:val="none" w:sz="0" w:space="0" w:color="auto"/>
            <w:bottom w:val="none" w:sz="0" w:space="0" w:color="auto"/>
            <w:right w:val="none" w:sz="0" w:space="0" w:color="auto"/>
          </w:divBdr>
          <w:divsChild>
            <w:div w:id="1679379880">
              <w:marLeft w:val="0"/>
              <w:marRight w:val="0"/>
              <w:marTop w:val="0"/>
              <w:marBottom w:val="0"/>
              <w:divBdr>
                <w:top w:val="none" w:sz="0" w:space="0" w:color="auto"/>
                <w:left w:val="none" w:sz="0" w:space="0" w:color="auto"/>
                <w:bottom w:val="none" w:sz="0" w:space="0" w:color="auto"/>
                <w:right w:val="none" w:sz="0" w:space="0" w:color="auto"/>
              </w:divBdr>
            </w:div>
          </w:divsChild>
        </w:div>
        <w:div w:id="952829976">
          <w:marLeft w:val="0"/>
          <w:marRight w:val="0"/>
          <w:marTop w:val="0"/>
          <w:marBottom w:val="0"/>
          <w:divBdr>
            <w:top w:val="none" w:sz="0" w:space="0" w:color="auto"/>
            <w:left w:val="none" w:sz="0" w:space="0" w:color="auto"/>
            <w:bottom w:val="none" w:sz="0" w:space="0" w:color="auto"/>
            <w:right w:val="none" w:sz="0" w:space="0" w:color="auto"/>
          </w:divBdr>
          <w:divsChild>
            <w:div w:id="1925067144">
              <w:marLeft w:val="0"/>
              <w:marRight w:val="0"/>
              <w:marTop w:val="0"/>
              <w:marBottom w:val="0"/>
              <w:divBdr>
                <w:top w:val="none" w:sz="0" w:space="0" w:color="auto"/>
                <w:left w:val="none" w:sz="0" w:space="0" w:color="auto"/>
                <w:bottom w:val="none" w:sz="0" w:space="0" w:color="auto"/>
                <w:right w:val="none" w:sz="0" w:space="0" w:color="auto"/>
              </w:divBdr>
            </w:div>
          </w:divsChild>
        </w:div>
        <w:div w:id="979192309">
          <w:marLeft w:val="0"/>
          <w:marRight w:val="0"/>
          <w:marTop w:val="0"/>
          <w:marBottom w:val="0"/>
          <w:divBdr>
            <w:top w:val="none" w:sz="0" w:space="0" w:color="auto"/>
            <w:left w:val="none" w:sz="0" w:space="0" w:color="auto"/>
            <w:bottom w:val="none" w:sz="0" w:space="0" w:color="auto"/>
            <w:right w:val="none" w:sz="0" w:space="0" w:color="auto"/>
          </w:divBdr>
          <w:divsChild>
            <w:div w:id="865750113">
              <w:marLeft w:val="0"/>
              <w:marRight w:val="0"/>
              <w:marTop w:val="0"/>
              <w:marBottom w:val="0"/>
              <w:divBdr>
                <w:top w:val="none" w:sz="0" w:space="0" w:color="auto"/>
                <w:left w:val="none" w:sz="0" w:space="0" w:color="auto"/>
                <w:bottom w:val="none" w:sz="0" w:space="0" w:color="auto"/>
                <w:right w:val="none" w:sz="0" w:space="0" w:color="auto"/>
              </w:divBdr>
            </w:div>
          </w:divsChild>
        </w:div>
        <w:div w:id="1102140176">
          <w:marLeft w:val="0"/>
          <w:marRight w:val="0"/>
          <w:marTop w:val="0"/>
          <w:marBottom w:val="0"/>
          <w:divBdr>
            <w:top w:val="none" w:sz="0" w:space="0" w:color="auto"/>
            <w:left w:val="none" w:sz="0" w:space="0" w:color="auto"/>
            <w:bottom w:val="none" w:sz="0" w:space="0" w:color="auto"/>
            <w:right w:val="none" w:sz="0" w:space="0" w:color="auto"/>
          </w:divBdr>
          <w:divsChild>
            <w:div w:id="22755263">
              <w:marLeft w:val="0"/>
              <w:marRight w:val="0"/>
              <w:marTop w:val="0"/>
              <w:marBottom w:val="0"/>
              <w:divBdr>
                <w:top w:val="none" w:sz="0" w:space="0" w:color="auto"/>
                <w:left w:val="none" w:sz="0" w:space="0" w:color="auto"/>
                <w:bottom w:val="none" w:sz="0" w:space="0" w:color="auto"/>
                <w:right w:val="none" w:sz="0" w:space="0" w:color="auto"/>
              </w:divBdr>
            </w:div>
          </w:divsChild>
        </w:div>
        <w:div w:id="1114788355">
          <w:marLeft w:val="0"/>
          <w:marRight w:val="0"/>
          <w:marTop w:val="0"/>
          <w:marBottom w:val="0"/>
          <w:divBdr>
            <w:top w:val="none" w:sz="0" w:space="0" w:color="auto"/>
            <w:left w:val="none" w:sz="0" w:space="0" w:color="auto"/>
            <w:bottom w:val="none" w:sz="0" w:space="0" w:color="auto"/>
            <w:right w:val="none" w:sz="0" w:space="0" w:color="auto"/>
          </w:divBdr>
          <w:divsChild>
            <w:div w:id="895436610">
              <w:marLeft w:val="0"/>
              <w:marRight w:val="0"/>
              <w:marTop w:val="0"/>
              <w:marBottom w:val="0"/>
              <w:divBdr>
                <w:top w:val="none" w:sz="0" w:space="0" w:color="auto"/>
                <w:left w:val="none" w:sz="0" w:space="0" w:color="auto"/>
                <w:bottom w:val="none" w:sz="0" w:space="0" w:color="auto"/>
                <w:right w:val="none" w:sz="0" w:space="0" w:color="auto"/>
              </w:divBdr>
            </w:div>
          </w:divsChild>
        </w:div>
        <w:div w:id="1141846099">
          <w:marLeft w:val="0"/>
          <w:marRight w:val="0"/>
          <w:marTop w:val="0"/>
          <w:marBottom w:val="0"/>
          <w:divBdr>
            <w:top w:val="none" w:sz="0" w:space="0" w:color="auto"/>
            <w:left w:val="none" w:sz="0" w:space="0" w:color="auto"/>
            <w:bottom w:val="none" w:sz="0" w:space="0" w:color="auto"/>
            <w:right w:val="none" w:sz="0" w:space="0" w:color="auto"/>
          </w:divBdr>
          <w:divsChild>
            <w:div w:id="351227534">
              <w:marLeft w:val="0"/>
              <w:marRight w:val="0"/>
              <w:marTop w:val="0"/>
              <w:marBottom w:val="0"/>
              <w:divBdr>
                <w:top w:val="none" w:sz="0" w:space="0" w:color="auto"/>
                <w:left w:val="none" w:sz="0" w:space="0" w:color="auto"/>
                <w:bottom w:val="none" w:sz="0" w:space="0" w:color="auto"/>
                <w:right w:val="none" w:sz="0" w:space="0" w:color="auto"/>
              </w:divBdr>
            </w:div>
          </w:divsChild>
        </w:div>
        <w:div w:id="1143230013">
          <w:marLeft w:val="0"/>
          <w:marRight w:val="0"/>
          <w:marTop w:val="0"/>
          <w:marBottom w:val="0"/>
          <w:divBdr>
            <w:top w:val="none" w:sz="0" w:space="0" w:color="auto"/>
            <w:left w:val="none" w:sz="0" w:space="0" w:color="auto"/>
            <w:bottom w:val="none" w:sz="0" w:space="0" w:color="auto"/>
            <w:right w:val="none" w:sz="0" w:space="0" w:color="auto"/>
          </w:divBdr>
          <w:divsChild>
            <w:div w:id="1311716377">
              <w:marLeft w:val="0"/>
              <w:marRight w:val="0"/>
              <w:marTop w:val="0"/>
              <w:marBottom w:val="0"/>
              <w:divBdr>
                <w:top w:val="none" w:sz="0" w:space="0" w:color="auto"/>
                <w:left w:val="none" w:sz="0" w:space="0" w:color="auto"/>
                <w:bottom w:val="none" w:sz="0" w:space="0" w:color="auto"/>
                <w:right w:val="none" w:sz="0" w:space="0" w:color="auto"/>
              </w:divBdr>
            </w:div>
          </w:divsChild>
        </w:div>
        <w:div w:id="1154688712">
          <w:marLeft w:val="0"/>
          <w:marRight w:val="0"/>
          <w:marTop w:val="0"/>
          <w:marBottom w:val="0"/>
          <w:divBdr>
            <w:top w:val="none" w:sz="0" w:space="0" w:color="auto"/>
            <w:left w:val="none" w:sz="0" w:space="0" w:color="auto"/>
            <w:bottom w:val="none" w:sz="0" w:space="0" w:color="auto"/>
            <w:right w:val="none" w:sz="0" w:space="0" w:color="auto"/>
          </w:divBdr>
          <w:divsChild>
            <w:div w:id="70662743">
              <w:marLeft w:val="0"/>
              <w:marRight w:val="0"/>
              <w:marTop w:val="0"/>
              <w:marBottom w:val="0"/>
              <w:divBdr>
                <w:top w:val="none" w:sz="0" w:space="0" w:color="auto"/>
                <w:left w:val="none" w:sz="0" w:space="0" w:color="auto"/>
                <w:bottom w:val="none" w:sz="0" w:space="0" w:color="auto"/>
                <w:right w:val="none" w:sz="0" w:space="0" w:color="auto"/>
              </w:divBdr>
            </w:div>
          </w:divsChild>
        </w:div>
        <w:div w:id="1181822329">
          <w:marLeft w:val="0"/>
          <w:marRight w:val="0"/>
          <w:marTop w:val="0"/>
          <w:marBottom w:val="0"/>
          <w:divBdr>
            <w:top w:val="none" w:sz="0" w:space="0" w:color="auto"/>
            <w:left w:val="none" w:sz="0" w:space="0" w:color="auto"/>
            <w:bottom w:val="none" w:sz="0" w:space="0" w:color="auto"/>
            <w:right w:val="none" w:sz="0" w:space="0" w:color="auto"/>
          </w:divBdr>
          <w:divsChild>
            <w:div w:id="1328751003">
              <w:marLeft w:val="0"/>
              <w:marRight w:val="0"/>
              <w:marTop w:val="0"/>
              <w:marBottom w:val="0"/>
              <w:divBdr>
                <w:top w:val="none" w:sz="0" w:space="0" w:color="auto"/>
                <w:left w:val="none" w:sz="0" w:space="0" w:color="auto"/>
                <w:bottom w:val="none" w:sz="0" w:space="0" w:color="auto"/>
                <w:right w:val="none" w:sz="0" w:space="0" w:color="auto"/>
              </w:divBdr>
            </w:div>
          </w:divsChild>
        </w:div>
        <w:div w:id="1190869951">
          <w:marLeft w:val="0"/>
          <w:marRight w:val="0"/>
          <w:marTop w:val="0"/>
          <w:marBottom w:val="0"/>
          <w:divBdr>
            <w:top w:val="none" w:sz="0" w:space="0" w:color="auto"/>
            <w:left w:val="none" w:sz="0" w:space="0" w:color="auto"/>
            <w:bottom w:val="none" w:sz="0" w:space="0" w:color="auto"/>
            <w:right w:val="none" w:sz="0" w:space="0" w:color="auto"/>
          </w:divBdr>
          <w:divsChild>
            <w:div w:id="462771851">
              <w:marLeft w:val="0"/>
              <w:marRight w:val="0"/>
              <w:marTop w:val="0"/>
              <w:marBottom w:val="0"/>
              <w:divBdr>
                <w:top w:val="none" w:sz="0" w:space="0" w:color="auto"/>
                <w:left w:val="none" w:sz="0" w:space="0" w:color="auto"/>
                <w:bottom w:val="none" w:sz="0" w:space="0" w:color="auto"/>
                <w:right w:val="none" w:sz="0" w:space="0" w:color="auto"/>
              </w:divBdr>
            </w:div>
          </w:divsChild>
        </w:div>
        <w:div w:id="1218129145">
          <w:marLeft w:val="0"/>
          <w:marRight w:val="0"/>
          <w:marTop w:val="0"/>
          <w:marBottom w:val="0"/>
          <w:divBdr>
            <w:top w:val="none" w:sz="0" w:space="0" w:color="auto"/>
            <w:left w:val="none" w:sz="0" w:space="0" w:color="auto"/>
            <w:bottom w:val="none" w:sz="0" w:space="0" w:color="auto"/>
            <w:right w:val="none" w:sz="0" w:space="0" w:color="auto"/>
          </w:divBdr>
          <w:divsChild>
            <w:div w:id="593128124">
              <w:marLeft w:val="0"/>
              <w:marRight w:val="0"/>
              <w:marTop w:val="0"/>
              <w:marBottom w:val="0"/>
              <w:divBdr>
                <w:top w:val="none" w:sz="0" w:space="0" w:color="auto"/>
                <w:left w:val="none" w:sz="0" w:space="0" w:color="auto"/>
                <w:bottom w:val="none" w:sz="0" w:space="0" w:color="auto"/>
                <w:right w:val="none" w:sz="0" w:space="0" w:color="auto"/>
              </w:divBdr>
            </w:div>
            <w:div w:id="1635209130">
              <w:marLeft w:val="0"/>
              <w:marRight w:val="0"/>
              <w:marTop w:val="0"/>
              <w:marBottom w:val="0"/>
              <w:divBdr>
                <w:top w:val="none" w:sz="0" w:space="0" w:color="auto"/>
                <w:left w:val="none" w:sz="0" w:space="0" w:color="auto"/>
                <w:bottom w:val="none" w:sz="0" w:space="0" w:color="auto"/>
                <w:right w:val="none" w:sz="0" w:space="0" w:color="auto"/>
              </w:divBdr>
            </w:div>
          </w:divsChild>
        </w:div>
        <w:div w:id="1247152781">
          <w:marLeft w:val="0"/>
          <w:marRight w:val="0"/>
          <w:marTop w:val="0"/>
          <w:marBottom w:val="0"/>
          <w:divBdr>
            <w:top w:val="none" w:sz="0" w:space="0" w:color="auto"/>
            <w:left w:val="none" w:sz="0" w:space="0" w:color="auto"/>
            <w:bottom w:val="none" w:sz="0" w:space="0" w:color="auto"/>
            <w:right w:val="none" w:sz="0" w:space="0" w:color="auto"/>
          </w:divBdr>
          <w:divsChild>
            <w:div w:id="1252197515">
              <w:marLeft w:val="0"/>
              <w:marRight w:val="0"/>
              <w:marTop w:val="0"/>
              <w:marBottom w:val="0"/>
              <w:divBdr>
                <w:top w:val="none" w:sz="0" w:space="0" w:color="auto"/>
                <w:left w:val="none" w:sz="0" w:space="0" w:color="auto"/>
                <w:bottom w:val="none" w:sz="0" w:space="0" w:color="auto"/>
                <w:right w:val="none" w:sz="0" w:space="0" w:color="auto"/>
              </w:divBdr>
            </w:div>
          </w:divsChild>
        </w:div>
        <w:div w:id="1262878764">
          <w:marLeft w:val="0"/>
          <w:marRight w:val="0"/>
          <w:marTop w:val="0"/>
          <w:marBottom w:val="0"/>
          <w:divBdr>
            <w:top w:val="none" w:sz="0" w:space="0" w:color="auto"/>
            <w:left w:val="none" w:sz="0" w:space="0" w:color="auto"/>
            <w:bottom w:val="none" w:sz="0" w:space="0" w:color="auto"/>
            <w:right w:val="none" w:sz="0" w:space="0" w:color="auto"/>
          </w:divBdr>
          <w:divsChild>
            <w:div w:id="582226470">
              <w:marLeft w:val="0"/>
              <w:marRight w:val="0"/>
              <w:marTop w:val="0"/>
              <w:marBottom w:val="0"/>
              <w:divBdr>
                <w:top w:val="none" w:sz="0" w:space="0" w:color="auto"/>
                <w:left w:val="none" w:sz="0" w:space="0" w:color="auto"/>
                <w:bottom w:val="none" w:sz="0" w:space="0" w:color="auto"/>
                <w:right w:val="none" w:sz="0" w:space="0" w:color="auto"/>
              </w:divBdr>
            </w:div>
          </w:divsChild>
        </w:div>
        <w:div w:id="1272785948">
          <w:marLeft w:val="0"/>
          <w:marRight w:val="0"/>
          <w:marTop w:val="0"/>
          <w:marBottom w:val="0"/>
          <w:divBdr>
            <w:top w:val="none" w:sz="0" w:space="0" w:color="auto"/>
            <w:left w:val="none" w:sz="0" w:space="0" w:color="auto"/>
            <w:bottom w:val="none" w:sz="0" w:space="0" w:color="auto"/>
            <w:right w:val="none" w:sz="0" w:space="0" w:color="auto"/>
          </w:divBdr>
          <w:divsChild>
            <w:div w:id="24716996">
              <w:marLeft w:val="0"/>
              <w:marRight w:val="0"/>
              <w:marTop w:val="0"/>
              <w:marBottom w:val="0"/>
              <w:divBdr>
                <w:top w:val="none" w:sz="0" w:space="0" w:color="auto"/>
                <w:left w:val="none" w:sz="0" w:space="0" w:color="auto"/>
                <w:bottom w:val="none" w:sz="0" w:space="0" w:color="auto"/>
                <w:right w:val="none" w:sz="0" w:space="0" w:color="auto"/>
              </w:divBdr>
            </w:div>
          </w:divsChild>
        </w:div>
        <w:div w:id="1276056014">
          <w:marLeft w:val="0"/>
          <w:marRight w:val="0"/>
          <w:marTop w:val="0"/>
          <w:marBottom w:val="0"/>
          <w:divBdr>
            <w:top w:val="none" w:sz="0" w:space="0" w:color="auto"/>
            <w:left w:val="none" w:sz="0" w:space="0" w:color="auto"/>
            <w:bottom w:val="none" w:sz="0" w:space="0" w:color="auto"/>
            <w:right w:val="none" w:sz="0" w:space="0" w:color="auto"/>
          </w:divBdr>
          <w:divsChild>
            <w:div w:id="346252139">
              <w:marLeft w:val="0"/>
              <w:marRight w:val="0"/>
              <w:marTop w:val="0"/>
              <w:marBottom w:val="0"/>
              <w:divBdr>
                <w:top w:val="none" w:sz="0" w:space="0" w:color="auto"/>
                <w:left w:val="none" w:sz="0" w:space="0" w:color="auto"/>
                <w:bottom w:val="none" w:sz="0" w:space="0" w:color="auto"/>
                <w:right w:val="none" w:sz="0" w:space="0" w:color="auto"/>
              </w:divBdr>
            </w:div>
            <w:div w:id="525562440">
              <w:marLeft w:val="0"/>
              <w:marRight w:val="0"/>
              <w:marTop w:val="0"/>
              <w:marBottom w:val="0"/>
              <w:divBdr>
                <w:top w:val="none" w:sz="0" w:space="0" w:color="auto"/>
                <w:left w:val="none" w:sz="0" w:space="0" w:color="auto"/>
                <w:bottom w:val="none" w:sz="0" w:space="0" w:color="auto"/>
                <w:right w:val="none" w:sz="0" w:space="0" w:color="auto"/>
              </w:divBdr>
            </w:div>
          </w:divsChild>
        </w:div>
        <w:div w:id="1326477780">
          <w:marLeft w:val="0"/>
          <w:marRight w:val="0"/>
          <w:marTop w:val="0"/>
          <w:marBottom w:val="0"/>
          <w:divBdr>
            <w:top w:val="none" w:sz="0" w:space="0" w:color="auto"/>
            <w:left w:val="none" w:sz="0" w:space="0" w:color="auto"/>
            <w:bottom w:val="none" w:sz="0" w:space="0" w:color="auto"/>
            <w:right w:val="none" w:sz="0" w:space="0" w:color="auto"/>
          </w:divBdr>
          <w:divsChild>
            <w:div w:id="2145151713">
              <w:marLeft w:val="0"/>
              <w:marRight w:val="0"/>
              <w:marTop w:val="0"/>
              <w:marBottom w:val="0"/>
              <w:divBdr>
                <w:top w:val="none" w:sz="0" w:space="0" w:color="auto"/>
                <w:left w:val="none" w:sz="0" w:space="0" w:color="auto"/>
                <w:bottom w:val="none" w:sz="0" w:space="0" w:color="auto"/>
                <w:right w:val="none" w:sz="0" w:space="0" w:color="auto"/>
              </w:divBdr>
            </w:div>
          </w:divsChild>
        </w:div>
        <w:div w:id="1393314938">
          <w:marLeft w:val="0"/>
          <w:marRight w:val="0"/>
          <w:marTop w:val="0"/>
          <w:marBottom w:val="0"/>
          <w:divBdr>
            <w:top w:val="none" w:sz="0" w:space="0" w:color="auto"/>
            <w:left w:val="none" w:sz="0" w:space="0" w:color="auto"/>
            <w:bottom w:val="none" w:sz="0" w:space="0" w:color="auto"/>
            <w:right w:val="none" w:sz="0" w:space="0" w:color="auto"/>
          </w:divBdr>
          <w:divsChild>
            <w:div w:id="1222406474">
              <w:marLeft w:val="0"/>
              <w:marRight w:val="0"/>
              <w:marTop w:val="0"/>
              <w:marBottom w:val="0"/>
              <w:divBdr>
                <w:top w:val="none" w:sz="0" w:space="0" w:color="auto"/>
                <w:left w:val="none" w:sz="0" w:space="0" w:color="auto"/>
                <w:bottom w:val="none" w:sz="0" w:space="0" w:color="auto"/>
                <w:right w:val="none" w:sz="0" w:space="0" w:color="auto"/>
              </w:divBdr>
            </w:div>
          </w:divsChild>
        </w:div>
        <w:div w:id="1401170117">
          <w:marLeft w:val="0"/>
          <w:marRight w:val="0"/>
          <w:marTop w:val="0"/>
          <w:marBottom w:val="0"/>
          <w:divBdr>
            <w:top w:val="none" w:sz="0" w:space="0" w:color="auto"/>
            <w:left w:val="none" w:sz="0" w:space="0" w:color="auto"/>
            <w:bottom w:val="none" w:sz="0" w:space="0" w:color="auto"/>
            <w:right w:val="none" w:sz="0" w:space="0" w:color="auto"/>
          </w:divBdr>
          <w:divsChild>
            <w:div w:id="424960853">
              <w:marLeft w:val="0"/>
              <w:marRight w:val="0"/>
              <w:marTop w:val="0"/>
              <w:marBottom w:val="0"/>
              <w:divBdr>
                <w:top w:val="none" w:sz="0" w:space="0" w:color="auto"/>
                <w:left w:val="none" w:sz="0" w:space="0" w:color="auto"/>
                <w:bottom w:val="none" w:sz="0" w:space="0" w:color="auto"/>
                <w:right w:val="none" w:sz="0" w:space="0" w:color="auto"/>
              </w:divBdr>
            </w:div>
          </w:divsChild>
        </w:div>
        <w:div w:id="1405300275">
          <w:marLeft w:val="0"/>
          <w:marRight w:val="0"/>
          <w:marTop w:val="0"/>
          <w:marBottom w:val="0"/>
          <w:divBdr>
            <w:top w:val="none" w:sz="0" w:space="0" w:color="auto"/>
            <w:left w:val="none" w:sz="0" w:space="0" w:color="auto"/>
            <w:bottom w:val="none" w:sz="0" w:space="0" w:color="auto"/>
            <w:right w:val="none" w:sz="0" w:space="0" w:color="auto"/>
          </w:divBdr>
          <w:divsChild>
            <w:div w:id="794107448">
              <w:marLeft w:val="0"/>
              <w:marRight w:val="0"/>
              <w:marTop w:val="0"/>
              <w:marBottom w:val="0"/>
              <w:divBdr>
                <w:top w:val="none" w:sz="0" w:space="0" w:color="auto"/>
                <w:left w:val="none" w:sz="0" w:space="0" w:color="auto"/>
                <w:bottom w:val="none" w:sz="0" w:space="0" w:color="auto"/>
                <w:right w:val="none" w:sz="0" w:space="0" w:color="auto"/>
              </w:divBdr>
            </w:div>
          </w:divsChild>
        </w:div>
        <w:div w:id="1436557612">
          <w:marLeft w:val="0"/>
          <w:marRight w:val="0"/>
          <w:marTop w:val="0"/>
          <w:marBottom w:val="0"/>
          <w:divBdr>
            <w:top w:val="none" w:sz="0" w:space="0" w:color="auto"/>
            <w:left w:val="none" w:sz="0" w:space="0" w:color="auto"/>
            <w:bottom w:val="none" w:sz="0" w:space="0" w:color="auto"/>
            <w:right w:val="none" w:sz="0" w:space="0" w:color="auto"/>
          </w:divBdr>
          <w:divsChild>
            <w:div w:id="592588575">
              <w:marLeft w:val="0"/>
              <w:marRight w:val="0"/>
              <w:marTop w:val="0"/>
              <w:marBottom w:val="0"/>
              <w:divBdr>
                <w:top w:val="none" w:sz="0" w:space="0" w:color="auto"/>
                <w:left w:val="none" w:sz="0" w:space="0" w:color="auto"/>
                <w:bottom w:val="none" w:sz="0" w:space="0" w:color="auto"/>
                <w:right w:val="none" w:sz="0" w:space="0" w:color="auto"/>
              </w:divBdr>
            </w:div>
          </w:divsChild>
        </w:div>
        <w:div w:id="1451586784">
          <w:marLeft w:val="0"/>
          <w:marRight w:val="0"/>
          <w:marTop w:val="0"/>
          <w:marBottom w:val="0"/>
          <w:divBdr>
            <w:top w:val="none" w:sz="0" w:space="0" w:color="auto"/>
            <w:left w:val="none" w:sz="0" w:space="0" w:color="auto"/>
            <w:bottom w:val="none" w:sz="0" w:space="0" w:color="auto"/>
            <w:right w:val="none" w:sz="0" w:space="0" w:color="auto"/>
          </w:divBdr>
          <w:divsChild>
            <w:div w:id="930352645">
              <w:marLeft w:val="0"/>
              <w:marRight w:val="0"/>
              <w:marTop w:val="0"/>
              <w:marBottom w:val="0"/>
              <w:divBdr>
                <w:top w:val="none" w:sz="0" w:space="0" w:color="auto"/>
                <w:left w:val="none" w:sz="0" w:space="0" w:color="auto"/>
                <w:bottom w:val="none" w:sz="0" w:space="0" w:color="auto"/>
                <w:right w:val="none" w:sz="0" w:space="0" w:color="auto"/>
              </w:divBdr>
            </w:div>
          </w:divsChild>
        </w:div>
        <w:div w:id="1478382239">
          <w:marLeft w:val="0"/>
          <w:marRight w:val="0"/>
          <w:marTop w:val="0"/>
          <w:marBottom w:val="0"/>
          <w:divBdr>
            <w:top w:val="none" w:sz="0" w:space="0" w:color="auto"/>
            <w:left w:val="none" w:sz="0" w:space="0" w:color="auto"/>
            <w:bottom w:val="none" w:sz="0" w:space="0" w:color="auto"/>
            <w:right w:val="none" w:sz="0" w:space="0" w:color="auto"/>
          </w:divBdr>
          <w:divsChild>
            <w:div w:id="273756623">
              <w:marLeft w:val="0"/>
              <w:marRight w:val="0"/>
              <w:marTop w:val="0"/>
              <w:marBottom w:val="0"/>
              <w:divBdr>
                <w:top w:val="none" w:sz="0" w:space="0" w:color="auto"/>
                <w:left w:val="none" w:sz="0" w:space="0" w:color="auto"/>
                <w:bottom w:val="none" w:sz="0" w:space="0" w:color="auto"/>
                <w:right w:val="none" w:sz="0" w:space="0" w:color="auto"/>
              </w:divBdr>
            </w:div>
          </w:divsChild>
        </w:div>
        <w:div w:id="1503008923">
          <w:marLeft w:val="0"/>
          <w:marRight w:val="0"/>
          <w:marTop w:val="0"/>
          <w:marBottom w:val="0"/>
          <w:divBdr>
            <w:top w:val="none" w:sz="0" w:space="0" w:color="auto"/>
            <w:left w:val="none" w:sz="0" w:space="0" w:color="auto"/>
            <w:bottom w:val="none" w:sz="0" w:space="0" w:color="auto"/>
            <w:right w:val="none" w:sz="0" w:space="0" w:color="auto"/>
          </w:divBdr>
          <w:divsChild>
            <w:div w:id="362823550">
              <w:marLeft w:val="0"/>
              <w:marRight w:val="0"/>
              <w:marTop w:val="0"/>
              <w:marBottom w:val="0"/>
              <w:divBdr>
                <w:top w:val="none" w:sz="0" w:space="0" w:color="auto"/>
                <w:left w:val="none" w:sz="0" w:space="0" w:color="auto"/>
                <w:bottom w:val="none" w:sz="0" w:space="0" w:color="auto"/>
                <w:right w:val="none" w:sz="0" w:space="0" w:color="auto"/>
              </w:divBdr>
            </w:div>
          </w:divsChild>
        </w:div>
        <w:div w:id="1518733386">
          <w:marLeft w:val="0"/>
          <w:marRight w:val="0"/>
          <w:marTop w:val="0"/>
          <w:marBottom w:val="0"/>
          <w:divBdr>
            <w:top w:val="none" w:sz="0" w:space="0" w:color="auto"/>
            <w:left w:val="none" w:sz="0" w:space="0" w:color="auto"/>
            <w:bottom w:val="none" w:sz="0" w:space="0" w:color="auto"/>
            <w:right w:val="none" w:sz="0" w:space="0" w:color="auto"/>
          </w:divBdr>
          <w:divsChild>
            <w:div w:id="63258254">
              <w:marLeft w:val="0"/>
              <w:marRight w:val="0"/>
              <w:marTop w:val="0"/>
              <w:marBottom w:val="0"/>
              <w:divBdr>
                <w:top w:val="none" w:sz="0" w:space="0" w:color="auto"/>
                <w:left w:val="none" w:sz="0" w:space="0" w:color="auto"/>
                <w:bottom w:val="none" w:sz="0" w:space="0" w:color="auto"/>
                <w:right w:val="none" w:sz="0" w:space="0" w:color="auto"/>
              </w:divBdr>
            </w:div>
          </w:divsChild>
        </w:div>
        <w:div w:id="1519388419">
          <w:marLeft w:val="0"/>
          <w:marRight w:val="0"/>
          <w:marTop w:val="0"/>
          <w:marBottom w:val="0"/>
          <w:divBdr>
            <w:top w:val="none" w:sz="0" w:space="0" w:color="auto"/>
            <w:left w:val="none" w:sz="0" w:space="0" w:color="auto"/>
            <w:bottom w:val="none" w:sz="0" w:space="0" w:color="auto"/>
            <w:right w:val="none" w:sz="0" w:space="0" w:color="auto"/>
          </w:divBdr>
          <w:divsChild>
            <w:div w:id="508835573">
              <w:marLeft w:val="0"/>
              <w:marRight w:val="0"/>
              <w:marTop w:val="0"/>
              <w:marBottom w:val="0"/>
              <w:divBdr>
                <w:top w:val="none" w:sz="0" w:space="0" w:color="auto"/>
                <w:left w:val="none" w:sz="0" w:space="0" w:color="auto"/>
                <w:bottom w:val="none" w:sz="0" w:space="0" w:color="auto"/>
                <w:right w:val="none" w:sz="0" w:space="0" w:color="auto"/>
              </w:divBdr>
            </w:div>
          </w:divsChild>
        </w:div>
        <w:div w:id="1522667443">
          <w:marLeft w:val="0"/>
          <w:marRight w:val="0"/>
          <w:marTop w:val="0"/>
          <w:marBottom w:val="0"/>
          <w:divBdr>
            <w:top w:val="none" w:sz="0" w:space="0" w:color="auto"/>
            <w:left w:val="none" w:sz="0" w:space="0" w:color="auto"/>
            <w:bottom w:val="none" w:sz="0" w:space="0" w:color="auto"/>
            <w:right w:val="none" w:sz="0" w:space="0" w:color="auto"/>
          </w:divBdr>
          <w:divsChild>
            <w:div w:id="1079980391">
              <w:marLeft w:val="0"/>
              <w:marRight w:val="0"/>
              <w:marTop w:val="0"/>
              <w:marBottom w:val="0"/>
              <w:divBdr>
                <w:top w:val="none" w:sz="0" w:space="0" w:color="auto"/>
                <w:left w:val="none" w:sz="0" w:space="0" w:color="auto"/>
                <w:bottom w:val="none" w:sz="0" w:space="0" w:color="auto"/>
                <w:right w:val="none" w:sz="0" w:space="0" w:color="auto"/>
              </w:divBdr>
            </w:div>
          </w:divsChild>
        </w:div>
        <w:div w:id="1584073489">
          <w:marLeft w:val="0"/>
          <w:marRight w:val="0"/>
          <w:marTop w:val="0"/>
          <w:marBottom w:val="0"/>
          <w:divBdr>
            <w:top w:val="none" w:sz="0" w:space="0" w:color="auto"/>
            <w:left w:val="none" w:sz="0" w:space="0" w:color="auto"/>
            <w:bottom w:val="none" w:sz="0" w:space="0" w:color="auto"/>
            <w:right w:val="none" w:sz="0" w:space="0" w:color="auto"/>
          </w:divBdr>
          <w:divsChild>
            <w:div w:id="533689698">
              <w:marLeft w:val="0"/>
              <w:marRight w:val="0"/>
              <w:marTop w:val="0"/>
              <w:marBottom w:val="0"/>
              <w:divBdr>
                <w:top w:val="none" w:sz="0" w:space="0" w:color="auto"/>
                <w:left w:val="none" w:sz="0" w:space="0" w:color="auto"/>
                <w:bottom w:val="none" w:sz="0" w:space="0" w:color="auto"/>
                <w:right w:val="none" w:sz="0" w:space="0" w:color="auto"/>
              </w:divBdr>
            </w:div>
          </w:divsChild>
        </w:div>
        <w:div w:id="1592464923">
          <w:marLeft w:val="0"/>
          <w:marRight w:val="0"/>
          <w:marTop w:val="0"/>
          <w:marBottom w:val="0"/>
          <w:divBdr>
            <w:top w:val="none" w:sz="0" w:space="0" w:color="auto"/>
            <w:left w:val="none" w:sz="0" w:space="0" w:color="auto"/>
            <w:bottom w:val="none" w:sz="0" w:space="0" w:color="auto"/>
            <w:right w:val="none" w:sz="0" w:space="0" w:color="auto"/>
          </w:divBdr>
          <w:divsChild>
            <w:div w:id="696007403">
              <w:marLeft w:val="0"/>
              <w:marRight w:val="0"/>
              <w:marTop w:val="0"/>
              <w:marBottom w:val="0"/>
              <w:divBdr>
                <w:top w:val="none" w:sz="0" w:space="0" w:color="auto"/>
                <w:left w:val="none" w:sz="0" w:space="0" w:color="auto"/>
                <w:bottom w:val="none" w:sz="0" w:space="0" w:color="auto"/>
                <w:right w:val="none" w:sz="0" w:space="0" w:color="auto"/>
              </w:divBdr>
            </w:div>
          </w:divsChild>
        </w:div>
        <w:div w:id="1602181005">
          <w:marLeft w:val="0"/>
          <w:marRight w:val="0"/>
          <w:marTop w:val="0"/>
          <w:marBottom w:val="0"/>
          <w:divBdr>
            <w:top w:val="none" w:sz="0" w:space="0" w:color="auto"/>
            <w:left w:val="none" w:sz="0" w:space="0" w:color="auto"/>
            <w:bottom w:val="none" w:sz="0" w:space="0" w:color="auto"/>
            <w:right w:val="none" w:sz="0" w:space="0" w:color="auto"/>
          </w:divBdr>
          <w:divsChild>
            <w:div w:id="1278947751">
              <w:marLeft w:val="0"/>
              <w:marRight w:val="0"/>
              <w:marTop w:val="0"/>
              <w:marBottom w:val="0"/>
              <w:divBdr>
                <w:top w:val="none" w:sz="0" w:space="0" w:color="auto"/>
                <w:left w:val="none" w:sz="0" w:space="0" w:color="auto"/>
                <w:bottom w:val="none" w:sz="0" w:space="0" w:color="auto"/>
                <w:right w:val="none" w:sz="0" w:space="0" w:color="auto"/>
              </w:divBdr>
            </w:div>
          </w:divsChild>
        </w:div>
        <w:div w:id="1622300343">
          <w:marLeft w:val="0"/>
          <w:marRight w:val="0"/>
          <w:marTop w:val="0"/>
          <w:marBottom w:val="0"/>
          <w:divBdr>
            <w:top w:val="none" w:sz="0" w:space="0" w:color="auto"/>
            <w:left w:val="none" w:sz="0" w:space="0" w:color="auto"/>
            <w:bottom w:val="none" w:sz="0" w:space="0" w:color="auto"/>
            <w:right w:val="none" w:sz="0" w:space="0" w:color="auto"/>
          </w:divBdr>
          <w:divsChild>
            <w:div w:id="714550588">
              <w:marLeft w:val="0"/>
              <w:marRight w:val="0"/>
              <w:marTop w:val="0"/>
              <w:marBottom w:val="0"/>
              <w:divBdr>
                <w:top w:val="none" w:sz="0" w:space="0" w:color="auto"/>
                <w:left w:val="none" w:sz="0" w:space="0" w:color="auto"/>
                <w:bottom w:val="none" w:sz="0" w:space="0" w:color="auto"/>
                <w:right w:val="none" w:sz="0" w:space="0" w:color="auto"/>
              </w:divBdr>
            </w:div>
          </w:divsChild>
        </w:div>
        <w:div w:id="1627810618">
          <w:marLeft w:val="0"/>
          <w:marRight w:val="0"/>
          <w:marTop w:val="0"/>
          <w:marBottom w:val="0"/>
          <w:divBdr>
            <w:top w:val="none" w:sz="0" w:space="0" w:color="auto"/>
            <w:left w:val="none" w:sz="0" w:space="0" w:color="auto"/>
            <w:bottom w:val="none" w:sz="0" w:space="0" w:color="auto"/>
            <w:right w:val="none" w:sz="0" w:space="0" w:color="auto"/>
          </w:divBdr>
          <w:divsChild>
            <w:div w:id="2121414789">
              <w:marLeft w:val="0"/>
              <w:marRight w:val="0"/>
              <w:marTop w:val="0"/>
              <w:marBottom w:val="0"/>
              <w:divBdr>
                <w:top w:val="none" w:sz="0" w:space="0" w:color="auto"/>
                <w:left w:val="none" w:sz="0" w:space="0" w:color="auto"/>
                <w:bottom w:val="none" w:sz="0" w:space="0" w:color="auto"/>
                <w:right w:val="none" w:sz="0" w:space="0" w:color="auto"/>
              </w:divBdr>
            </w:div>
          </w:divsChild>
        </w:div>
        <w:div w:id="1660310429">
          <w:marLeft w:val="0"/>
          <w:marRight w:val="0"/>
          <w:marTop w:val="0"/>
          <w:marBottom w:val="0"/>
          <w:divBdr>
            <w:top w:val="none" w:sz="0" w:space="0" w:color="auto"/>
            <w:left w:val="none" w:sz="0" w:space="0" w:color="auto"/>
            <w:bottom w:val="none" w:sz="0" w:space="0" w:color="auto"/>
            <w:right w:val="none" w:sz="0" w:space="0" w:color="auto"/>
          </w:divBdr>
          <w:divsChild>
            <w:div w:id="657540360">
              <w:marLeft w:val="0"/>
              <w:marRight w:val="0"/>
              <w:marTop w:val="0"/>
              <w:marBottom w:val="0"/>
              <w:divBdr>
                <w:top w:val="none" w:sz="0" w:space="0" w:color="auto"/>
                <w:left w:val="none" w:sz="0" w:space="0" w:color="auto"/>
                <w:bottom w:val="none" w:sz="0" w:space="0" w:color="auto"/>
                <w:right w:val="none" w:sz="0" w:space="0" w:color="auto"/>
              </w:divBdr>
            </w:div>
          </w:divsChild>
        </w:div>
        <w:div w:id="1685784867">
          <w:marLeft w:val="0"/>
          <w:marRight w:val="0"/>
          <w:marTop w:val="0"/>
          <w:marBottom w:val="0"/>
          <w:divBdr>
            <w:top w:val="none" w:sz="0" w:space="0" w:color="auto"/>
            <w:left w:val="none" w:sz="0" w:space="0" w:color="auto"/>
            <w:bottom w:val="none" w:sz="0" w:space="0" w:color="auto"/>
            <w:right w:val="none" w:sz="0" w:space="0" w:color="auto"/>
          </w:divBdr>
          <w:divsChild>
            <w:div w:id="10496225">
              <w:marLeft w:val="0"/>
              <w:marRight w:val="0"/>
              <w:marTop w:val="0"/>
              <w:marBottom w:val="0"/>
              <w:divBdr>
                <w:top w:val="none" w:sz="0" w:space="0" w:color="auto"/>
                <w:left w:val="none" w:sz="0" w:space="0" w:color="auto"/>
                <w:bottom w:val="none" w:sz="0" w:space="0" w:color="auto"/>
                <w:right w:val="none" w:sz="0" w:space="0" w:color="auto"/>
              </w:divBdr>
            </w:div>
          </w:divsChild>
        </w:div>
        <w:div w:id="1735813998">
          <w:marLeft w:val="0"/>
          <w:marRight w:val="0"/>
          <w:marTop w:val="0"/>
          <w:marBottom w:val="0"/>
          <w:divBdr>
            <w:top w:val="none" w:sz="0" w:space="0" w:color="auto"/>
            <w:left w:val="none" w:sz="0" w:space="0" w:color="auto"/>
            <w:bottom w:val="none" w:sz="0" w:space="0" w:color="auto"/>
            <w:right w:val="none" w:sz="0" w:space="0" w:color="auto"/>
          </w:divBdr>
          <w:divsChild>
            <w:div w:id="1327126990">
              <w:marLeft w:val="0"/>
              <w:marRight w:val="0"/>
              <w:marTop w:val="0"/>
              <w:marBottom w:val="0"/>
              <w:divBdr>
                <w:top w:val="none" w:sz="0" w:space="0" w:color="auto"/>
                <w:left w:val="none" w:sz="0" w:space="0" w:color="auto"/>
                <w:bottom w:val="none" w:sz="0" w:space="0" w:color="auto"/>
                <w:right w:val="none" w:sz="0" w:space="0" w:color="auto"/>
              </w:divBdr>
            </w:div>
          </w:divsChild>
        </w:div>
        <w:div w:id="1757826274">
          <w:marLeft w:val="0"/>
          <w:marRight w:val="0"/>
          <w:marTop w:val="0"/>
          <w:marBottom w:val="0"/>
          <w:divBdr>
            <w:top w:val="none" w:sz="0" w:space="0" w:color="auto"/>
            <w:left w:val="none" w:sz="0" w:space="0" w:color="auto"/>
            <w:bottom w:val="none" w:sz="0" w:space="0" w:color="auto"/>
            <w:right w:val="none" w:sz="0" w:space="0" w:color="auto"/>
          </w:divBdr>
          <w:divsChild>
            <w:div w:id="458038754">
              <w:marLeft w:val="0"/>
              <w:marRight w:val="0"/>
              <w:marTop w:val="0"/>
              <w:marBottom w:val="0"/>
              <w:divBdr>
                <w:top w:val="none" w:sz="0" w:space="0" w:color="auto"/>
                <w:left w:val="none" w:sz="0" w:space="0" w:color="auto"/>
                <w:bottom w:val="none" w:sz="0" w:space="0" w:color="auto"/>
                <w:right w:val="none" w:sz="0" w:space="0" w:color="auto"/>
              </w:divBdr>
            </w:div>
          </w:divsChild>
        </w:div>
        <w:div w:id="1758476523">
          <w:marLeft w:val="0"/>
          <w:marRight w:val="0"/>
          <w:marTop w:val="0"/>
          <w:marBottom w:val="0"/>
          <w:divBdr>
            <w:top w:val="none" w:sz="0" w:space="0" w:color="auto"/>
            <w:left w:val="none" w:sz="0" w:space="0" w:color="auto"/>
            <w:bottom w:val="none" w:sz="0" w:space="0" w:color="auto"/>
            <w:right w:val="none" w:sz="0" w:space="0" w:color="auto"/>
          </w:divBdr>
          <w:divsChild>
            <w:div w:id="1474179769">
              <w:marLeft w:val="0"/>
              <w:marRight w:val="0"/>
              <w:marTop w:val="0"/>
              <w:marBottom w:val="0"/>
              <w:divBdr>
                <w:top w:val="none" w:sz="0" w:space="0" w:color="auto"/>
                <w:left w:val="none" w:sz="0" w:space="0" w:color="auto"/>
                <w:bottom w:val="none" w:sz="0" w:space="0" w:color="auto"/>
                <w:right w:val="none" w:sz="0" w:space="0" w:color="auto"/>
              </w:divBdr>
            </w:div>
          </w:divsChild>
        </w:div>
        <w:div w:id="1766614680">
          <w:marLeft w:val="0"/>
          <w:marRight w:val="0"/>
          <w:marTop w:val="0"/>
          <w:marBottom w:val="0"/>
          <w:divBdr>
            <w:top w:val="none" w:sz="0" w:space="0" w:color="auto"/>
            <w:left w:val="none" w:sz="0" w:space="0" w:color="auto"/>
            <w:bottom w:val="none" w:sz="0" w:space="0" w:color="auto"/>
            <w:right w:val="none" w:sz="0" w:space="0" w:color="auto"/>
          </w:divBdr>
          <w:divsChild>
            <w:div w:id="1364867222">
              <w:marLeft w:val="0"/>
              <w:marRight w:val="0"/>
              <w:marTop w:val="0"/>
              <w:marBottom w:val="0"/>
              <w:divBdr>
                <w:top w:val="none" w:sz="0" w:space="0" w:color="auto"/>
                <w:left w:val="none" w:sz="0" w:space="0" w:color="auto"/>
                <w:bottom w:val="none" w:sz="0" w:space="0" w:color="auto"/>
                <w:right w:val="none" w:sz="0" w:space="0" w:color="auto"/>
              </w:divBdr>
            </w:div>
          </w:divsChild>
        </w:div>
        <w:div w:id="1772584676">
          <w:marLeft w:val="0"/>
          <w:marRight w:val="0"/>
          <w:marTop w:val="0"/>
          <w:marBottom w:val="0"/>
          <w:divBdr>
            <w:top w:val="none" w:sz="0" w:space="0" w:color="auto"/>
            <w:left w:val="none" w:sz="0" w:space="0" w:color="auto"/>
            <w:bottom w:val="none" w:sz="0" w:space="0" w:color="auto"/>
            <w:right w:val="none" w:sz="0" w:space="0" w:color="auto"/>
          </w:divBdr>
          <w:divsChild>
            <w:div w:id="470095416">
              <w:marLeft w:val="0"/>
              <w:marRight w:val="0"/>
              <w:marTop w:val="0"/>
              <w:marBottom w:val="0"/>
              <w:divBdr>
                <w:top w:val="none" w:sz="0" w:space="0" w:color="auto"/>
                <w:left w:val="none" w:sz="0" w:space="0" w:color="auto"/>
                <w:bottom w:val="none" w:sz="0" w:space="0" w:color="auto"/>
                <w:right w:val="none" w:sz="0" w:space="0" w:color="auto"/>
              </w:divBdr>
            </w:div>
          </w:divsChild>
        </w:div>
        <w:div w:id="1897230725">
          <w:marLeft w:val="0"/>
          <w:marRight w:val="0"/>
          <w:marTop w:val="0"/>
          <w:marBottom w:val="0"/>
          <w:divBdr>
            <w:top w:val="none" w:sz="0" w:space="0" w:color="auto"/>
            <w:left w:val="none" w:sz="0" w:space="0" w:color="auto"/>
            <w:bottom w:val="none" w:sz="0" w:space="0" w:color="auto"/>
            <w:right w:val="none" w:sz="0" w:space="0" w:color="auto"/>
          </w:divBdr>
          <w:divsChild>
            <w:div w:id="402681570">
              <w:marLeft w:val="0"/>
              <w:marRight w:val="0"/>
              <w:marTop w:val="0"/>
              <w:marBottom w:val="0"/>
              <w:divBdr>
                <w:top w:val="none" w:sz="0" w:space="0" w:color="auto"/>
                <w:left w:val="none" w:sz="0" w:space="0" w:color="auto"/>
                <w:bottom w:val="none" w:sz="0" w:space="0" w:color="auto"/>
                <w:right w:val="none" w:sz="0" w:space="0" w:color="auto"/>
              </w:divBdr>
            </w:div>
          </w:divsChild>
        </w:div>
        <w:div w:id="1920480791">
          <w:marLeft w:val="0"/>
          <w:marRight w:val="0"/>
          <w:marTop w:val="0"/>
          <w:marBottom w:val="0"/>
          <w:divBdr>
            <w:top w:val="none" w:sz="0" w:space="0" w:color="auto"/>
            <w:left w:val="none" w:sz="0" w:space="0" w:color="auto"/>
            <w:bottom w:val="none" w:sz="0" w:space="0" w:color="auto"/>
            <w:right w:val="none" w:sz="0" w:space="0" w:color="auto"/>
          </w:divBdr>
          <w:divsChild>
            <w:div w:id="400711930">
              <w:marLeft w:val="0"/>
              <w:marRight w:val="0"/>
              <w:marTop w:val="0"/>
              <w:marBottom w:val="0"/>
              <w:divBdr>
                <w:top w:val="none" w:sz="0" w:space="0" w:color="auto"/>
                <w:left w:val="none" w:sz="0" w:space="0" w:color="auto"/>
                <w:bottom w:val="none" w:sz="0" w:space="0" w:color="auto"/>
                <w:right w:val="none" w:sz="0" w:space="0" w:color="auto"/>
              </w:divBdr>
            </w:div>
          </w:divsChild>
        </w:div>
        <w:div w:id="1928801482">
          <w:marLeft w:val="0"/>
          <w:marRight w:val="0"/>
          <w:marTop w:val="0"/>
          <w:marBottom w:val="0"/>
          <w:divBdr>
            <w:top w:val="none" w:sz="0" w:space="0" w:color="auto"/>
            <w:left w:val="none" w:sz="0" w:space="0" w:color="auto"/>
            <w:bottom w:val="none" w:sz="0" w:space="0" w:color="auto"/>
            <w:right w:val="none" w:sz="0" w:space="0" w:color="auto"/>
          </w:divBdr>
          <w:divsChild>
            <w:div w:id="445850166">
              <w:marLeft w:val="0"/>
              <w:marRight w:val="0"/>
              <w:marTop w:val="0"/>
              <w:marBottom w:val="0"/>
              <w:divBdr>
                <w:top w:val="none" w:sz="0" w:space="0" w:color="auto"/>
                <w:left w:val="none" w:sz="0" w:space="0" w:color="auto"/>
                <w:bottom w:val="none" w:sz="0" w:space="0" w:color="auto"/>
                <w:right w:val="none" w:sz="0" w:space="0" w:color="auto"/>
              </w:divBdr>
            </w:div>
          </w:divsChild>
        </w:div>
        <w:div w:id="1934631249">
          <w:marLeft w:val="0"/>
          <w:marRight w:val="0"/>
          <w:marTop w:val="0"/>
          <w:marBottom w:val="0"/>
          <w:divBdr>
            <w:top w:val="none" w:sz="0" w:space="0" w:color="auto"/>
            <w:left w:val="none" w:sz="0" w:space="0" w:color="auto"/>
            <w:bottom w:val="none" w:sz="0" w:space="0" w:color="auto"/>
            <w:right w:val="none" w:sz="0" w:space="0" w:color="auto"/>
          </w:divBdr>
          <w:divsChild>
            <w:div w:id="1329599045">
              <w:marLeft w:val="0"/>
              <w:marRight w:val="0"/>
              <w:marTop w:val="0"/>
              <w:marBottom w:val="0"/>
              <w:divBdr>
                <w:top w:val="none" w:sz="0" w:space="0" w:color="auto"/>
                <w:left w:val="none" w:sz="0" w:space="0" w:color="auto"/>
                <w:bottom w:val="none" w:sz="0" w:space="0" w:color="auto"/>
                <w:right w:val="none" w:sz="0" w:space="0" w:color="auto"/>
              </w:divBdr>
            </w:div>
          </w:divsChild>
        </w:div>
        <w:div w:id="1938175997">
          <w:marLeft w:val="0"/>
          <w:marRight w:val="0"/>
          <w:marTop w:val="0"/>
          <w:marBottom w:val="0"/>
          <w:divBdr>
            <w:top w:val="none" w:sz="0" w:space="0" w:color="auto"/>
            <w:left w:val="none" w:sz="0" w:space="0" w:color="auto"/>
            <w:bottom w:val="none" w:sz="0" w:space="0" w:color="auto"/>
            <w:right w:val="none" w:sz="0" w:space="0" w:color="auto"/>
          </w:divBdr>
          <w:divsChild>
            <w:div w:id="1736394753">
              <w:marLeft w:val="0"/>
              <w:marRight w:val="0"/>
              <w:marTop w:val="0"/>
              <w:marBottom w:val="0"/>
              <w:divBdr>
                <w:top w:val="none" w:sz="0" w:space="0" w:color="auto"/>
                <w:left w:val="none" w:sz="0" w:space="0" w:color="auto"/>
                <w:bottom w:val="none" w:sz="0" w:space="0" w:color="auto"/>
                <w:right w:val="none" w:sz="0" w:space="0" w:color="auto"/>
              </w:divBdr>
            </w:div>
          </w:divsChild>
        </w:div>
        <w:div w:id="1970238766">
          <w:marLeft w:val="0"/>
          <w:marRight w:val="0"/>
          <w:marTop w:val="0"/>
          <w:marBottom w:val="0"/>
          <w:divBdr>
            <w:top w:val="none" w:sz="0" w:space="0" w:color="auto"/>
            <w:left w:val="none" w:sz="0" w:space="0" w:color="auto"/>
            <w:bottom w:val="none" w:sz="0" w:space="0" w:color="auto"/>
            <w:right w:val="none" w:sz="0" w:space="0" w:color="auto"/>
          </w:divBdr>
          <w:divsChild>
            <w:div w:id="47072154">
              <w:marLeft w:val="0"/>
              <w:marRight w:val="0"/>
              <w:marTop w:val="0"/>
              <w:marBottom w:val="0"/>
              <w:divBdr>
                <w:top w:val="none" w:sz="0" w:space="0" w:color="auto"/>
                <w:left w:val="none" w:sz="0" w:space="0" w:color="auto"/>
                <w:bottom w:val="none" w:sz="0" w:space="0" w:color="auto"/>
                <w:right w:val="none" w:sz="0" w:space="0" w:color="auto"/>
              </w:divBdr>
            </w:div>
          </w:divsChild>
        </w:div>
        <w:div w:id="2000427800">
          <w:marLeft w:val="0"/>
          <w:marRight w:val="0"/>
          <w:marTop w:val="0"/>
          <w:marBottom w:val="0"/>
          <w:divBdr>
            <w:top w:val="none" w:sz="0" w:space="0" w:color="auto"/>
            <w:left w:val="none" w:sz="0" w:space="0" w:color="auto"/>
            <w:bottom w:val="none" w:sz="0" w:space="0" w:color="auto"/>
            <w:right w:val="none" w:sz="0" w:space="0" w:color="auto"/>
          </w:divBdr>
          <w:divsChild>
            <w:div w:id="1489595032">
              <w:marLeft w:val="0"/>
              <w:marRight w:val="0"/>
              <w:marTop w:val="0"/>
              <w:marBottom w:val="0"/>
              <w:divBdr>
                <w:top w:val="none" w:sz="0" w:space="0" w:color="auto"/>
                <w:left w:val="none" w:sz="0" w:space="0" w:color="auto"/>
                <w:bottom w:val="none" w:sz="0" w:space="0" w:color="auto"/>
                <w:right w:val="none" w:sz="0" w:space="0" w:color="auto"/>
              </w:divBdr>
            </w:div>
          </w:divsChild>
        </w:div>
        <w:div w:id="2012951044">
          <w:marLeft w:val="0"/>
          <w:marRight w:val="0"/>
          <w:marTop w:val="0"/>
          <w:marBottom w:val="0"/>
          <w:divBdr>
            <w:top w:val="none" w:sz="0" w:space="0" w:color="auto"/>
            <w:left w:val="none" w:sz="0" w:space="0" w:color="auto"/>
            <w:bottom w:val="none" w:sz="0" w:space="0" w:color="auto"/>
            <w:right w:val="none" w:sz="0" w:space="0" w:color="auto"/>
          </w:divBdr>
          <w:divsChild>
            <w:div w:id="205458402">
              <w:marLeft w:val="0"/>
              <w:marRight w:val="0"/>
              <w:marTop w:val="0"/>
              <w:marBottom w:val="0"/>
              <w:divBdr>
                <w:top w:val="none" w:sz="0" w:space="0" w:color="auto"/>
                <w:left w:val="none" w:sz="0" w:space="0" w:color="auto"/>
                <w:bottom w:val="none" w:sz="0" w:space="0" w:color="auto"/>
                <w:right w:val="none" w:sz="0" w:space="0" w:color="auto"/>
              </w:divBdr>
            </w:div>
          </w:divsChild>
        </w:div>
        <w:div w:id="2018994274">
          <w:marLeft w:val="0"/>
          <w:marRight w:val="0"/>
          <w:marTop w:val="0"/>
          <w:marBottom w:val="0"/>
          <w:divBdr>
            <w:top w:val="none" w:sz="0" w:space="0" w:color="auto"/>
            <w:left w:val="none" w:sz="0" w:space="0" w:color="auto"/>
            <w:bottom w:val="none" w:sz="0" w:space="0" w:color="auto"/>
            <w:right w:val="none" w:sz="0" w:space="0" w:color="auto"/>
          </w:divBdr>
          <w:divsChild>
            <w:div w:id="166098445">
              <w:marLeft w:val="0"/>
              <w:marRight w:val="0"/>
              <w:marTop w:val="0"/>
              <w:marBottom w:val="0"/>
              <w:divBdr>
                <w:top w:val="none" w:sz="0" w:space="0" w:color="auto"/>
                <w:left w:val="none" w:sz="0" w:space="0" w:color="auto"/>
                <w:bottom w:val="none" w:sz="0" w:space="0" w:color="auto"/>
                <w:right w:val="none" w:sz="0" w:space="0" w:color="auto"/>
              </w:divBdr>
            </w:div>
          </w:divsChild>
        </w:div>
        <w:div w:id="2028286875">
          <w:marLeft w:val="0"/>
          <w:marRight w:val="0"/>
          <w:marTop w:val="0"/>
          <w:marBottom w:val="0"/>
          <w:divBdr>
            <w:top w:val="none" w:sz="0" w:space="0" w:color="auto"/>
            <w:left w:val="none" w:sz="0" w:space="0" w:color="auto"/>
            <w:bottom w:val="none" w:sz="0" w:space="0" w:color="auto"/>
            <w:right w:val="none" w:sz="0" w:space="0" w:color="auto"/>
          </w:divBdr>
          <w:divsChild>
            <w:div w:id="531307592">
              <w:marLeft w:val="0"/>
              <w:marRight w:val="0"/>
              <w:marTop w:val="0"/>
              <w:marBottom w:val="0"/>
              <w:divBdr>
                <w:top w:val="none" w:sz="0" w:space="0" w:color="auto"/>
                <w:left w:val="none" w:sz="0" w:space="0" w:color="auto"/>
                <w:bottom w:val="none" w:sz="0" w:space="0" w:color="auto"/>
                <w:right w:val="none" w:sz="0" w:space="0" w:color="auto"/>
              </w:divBdr>
            </w:div>
          </w:divsChild>
        </w:div>
        <w:div w:id="2049334759">
          <w:marLeft w:val="0"/>
          <w:marRight w:val="0"/>
          <w:marTop w:val="0"/>
          <w:marBottom w:val="0"/>
          <w:divBdr>
            <w:top w:val="none" w:sz="0" w:space="0" w:color="auto"/>
            <w:left w:val="none" w:sz="0" w:space="0" w:color="auto"/>
            <w:bottom w:val="none" w:sz="0" w:space="0" w:color="auto"/>
            <w:right w:val="none" w:sz="0" w:space="0" w:color="auto"/>
          </w:divBdr>
          <w:divsChild>
            <w:div w:id="548299986">
              <w:marLeft w:val="0"/>
              <w:marRight w:val="0"/>
              <w:marTop w:val="0"/>
              <w:marBottom w:val="0"/>
              <w:divBdr>
                <w:top w:val="none" w:sz="0" w:space="0" w:color="auto"/>
                <w:left w:val="none" w:sz="0" w:space="0" w:color="auto"/>
                <w:bottom w:val="none" w:sz="0" w:space="0" w:color="auto"/>
                <w:right w:val="none" w:sz="0" w:space="0" w:color="auto"/>
              </w:divBdr>
            </w:div>
          </w:divsChild>
        </w:div>
        <w:div w:id="2059162176">
          <w:marLeft w:val="0"/>
          <w:marRight w:val="0"/>
          <w:marTop w:val="0"/>
          <w:marBottom w:val="0"/>
          <w:divBdr>
            <w:top w:val="none" w:sz="0" w:space="0" w:color="auto"/>
            <w:left w:val="none" w:sz="0" w:space="0" w:color="auto"/>
            <w:bottom w:val="none" w:sz="0" w:space="0" w:color="auto"/>
            <w:right w:val="none" w:sz="0" w:space="0" w:color="auto"/>
          </w:divBdr>
          <w:divsChild>
            <w:div w:id="266500791">
              <w:marLeft w:val="0"/>
              <w:marRight w:val="0"/>
              <w:marTop w:val="0"/>
              <w:marBottom w:val="0"/>
              <w:divBdr>
                <w:top w:val="none" w:sz="0" w:space="0" w:color="auto"/>
                <w:left w:val="none" w:sz="0" w:space="0" w:color="auto"/>
                <w:bottom w:val="none" w:sz="0" w:space="0" w:color="auto"/>
                <w:right w:val="none" w:sz="0" w:space="0" w:color="auto"/>
              </w:divBdr>
            </w:div>
          </w:divsChild>
        </w:div>
        <w:div w:id="2077778724">
          <w:marLeft w:val="0"/>
          <w:marRight w:val="0"/>
          <w:marTop w:val="0"/>
          <w:marBottom w:val="0"/>
          <w:divBdr>
            <w:top w:val="none" w:sz="0" w:space="0" w:color="auto"/>
            <w:left w:val="none" w:sz="0" w:space="0" w:color="auto"/>
            <w:bottom w:val="none" w:sz="0" w:space="0" w:color="auto"/>
            <w:right w:val="none" w:sz="0" w:space="0" w:color="auto"/>
          </w:divBdr>
          <w:divsChild>
            <w:div w:id="554581713">
              <w:marLeft w:val="0"/>
              <w:marRight w:val="0"/>
              <w:marTop w:val="0"/>
              <w:marBottom w:val="0"/>
              <w:divBdr>
                <w:top w:val="none" w:sz="0" w:space="0" w:color="auto"/>
                <w:left w:val="none" w:sz="0" w:space="0" w:color="auto"/>
                <w:bottom w:val="none" w:sz="0" w:space="0" w:color="auto"/>
                <w:right w:val="none" w:sz="0" w:space="0" w:color="auto"/>
              </w:divBdr>
            </w:div>
          </w:divsChild>
        </w:div>
        <w:div w:id="2120636059">
          <w:marLeft w:val="0"/>
          <w:marRight w:val="0"/>
          <w:marTop w:val="0"/>
          <w:marBottom w:val="0"/>
          <w:divBdr>
            <w:top w:val="none" w:sz="0" w:space="0" w:color="auto"/>
            <w:left w:val="none" w:sz="0" w:space="0" w:color="auto"/>
            <w:bottom w:val="none" w:sz="0" w:space="0" w:color="auto"/>
            <w:right w:val="none" w:sz="0" w:space="0" w:color="auto"/>
          </w:divBdr>
          <w:divsChild>
            <w:div w:id="1738631686">
              <w:marLeft w:val="0"/>
              <w:marRight w:val="0"/>
              <w:marTop w:val="0"/>
              <w:marBottom w:val="0"/>
              <w:divBdr>
                <w:top w:val="none" w:sz="0" w:space="0" w:color="auto"/>
                <w:left w:val="none" w:sz="0" w:space="0" w:color="auto"/>
                <w:bottom w:val="none" w:sz="0" w:space="0" w:color="auto"/>
                <w:right w:val="none" w:sz="0" w:space="0" w:color="auto"/>
              </w:divBdr>
            </w:div>
          </w:divsChild>
        </w:div>
        <w:div w:id="2130270939">
          <w:marLeft w:val="0"/>
          <w:marRight w:val="0"/>
          <w:marTop w:val="0"/>
          <w:marBottom w:val="0"/>
          <w:divBdr>
            <w:top w:val="none" w:sz="0" w:space="0" w:color="auto"/>
            <w:left w:val="none" w:sz="0" w:space="0" w:color="auto"/>
            <w:bottom w:val="none" w:sz="0" w:space="0" w:color="auto"/>
            <w:right w:val="none" w:sz="0" w:space="0" w:color="auto"/>
          </w:divBdr>
          <w:divsChild>
            <w:div w:id="80879531">
              <w:marLeft w:val="0"/>
              <w:marRight w:val="0"/>
              <w:marTop w:val="0"/>
              <w:marBottom w:val="0"/>
              <w:divBdr>
                <w:top w:val="none" w:sz="0" w:space="0" w:color="auto"/>
                <w:left w:val="none" w:sz="0" w:space="0" w:color="auto"/>
                <w:bottom w:val="none" w:sz="0" w:space="0" w:color="auto"/>
                <w:right w:val="none" w:sz="0" w:space="0" w:color="auto"/>
              </w:divBdr>
            </w:div>
          </w:divsChild>
        </w:div>
        <w:div w:id="2135631665">
          <w:marLeft w:val="0"/>
          <w:marRight w:val="0"/>
          <w:marTop w:val="0"/>
          <w:marBottom w:val="0"/>
          <w:divBdr>
            <w:top w:val="none" w:sz="0" w:space="0" w:color="auto"/>
            <w:left w:val="none" w:sz="0" w:space="0" w:color="auto"/>
            <w:bottom w:val="none" w:sz="0" w:space="0" w:color="auto"/>
            <w:right w:val="none" w:sz="0" w:space="0" w:color="auto"/>
          </w:divBdr>
          <w:divsChild>
            <w:div w:id="1845435667">
              <w:marLeft w:val="0"/>
              <w:marRight w:val="0"/>
              <w:marTop w:val="0"/>
              <w:marBottom w:val="0"/>
              <w:divBdr>
                <w:top w:val="none" w:sz="0" w:space="0" w:color="auto"/>
                <w:left w:val="none" w:sz="0" w:space="0" w:color="auto"/>
                <w:bottom w:val="none" w:sz="0" w:space="0" w:color="auto"/>
                <w:right w:val="none" w:sz="0" w:space="0" w:color="auto"/>
              </w:divBdr>
            </w:div>
          </w:divsChild>
        </w:div>
        <w:div w:id="2143578474">
          <w:marLeft w:val="0"/>
          <w:marRight w:val="0"/>
          <w:marTop w:val="0"/>
          <w:marBottom w:val="0"/>
          <w:divBdr>
            <w:top w:val="none" w:sz="0" w:space="0" w:color="auto"/>
            <w:left w:val="none" w:sz="0" w:space="0" w:color="auto"/>
            <w:bottom w:val="none" w:sz="0" w:space="0" w:color="auto"/>
            <w:right w:val="none" w:sz="0" w:space="0" w:color="auto"/>
          </w:divBdr>
          <w:divsChild>
            <w:div w:id="102979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8983">
      <w:bodyDiv w:val="1"/>
      <w:marLeft w:val="0"/>
      <w:marRight w:val="0"/>
      <w:marTop w:val="0"/>
      <w:marBottom w:val="0"/>
      <w:divBdr>
        <w:top w:val="none" w:sz="0" w:space="0" w:color="auto"/>
        <w:left w:val="none" w:sz="0" w:space="0" w:color="auto"/>
        <w:bottom w:val="none" w:sz="0" w:space="0" w:color="auto"/>
        <w:right w:val="none" w:sz="0" w:space="0" w:color="auto"/>
      </w:divBdr>
    </w:div>
    <w:div w:id="530847051">
      <w:bodyDiv w:val="1"/>
      <w:marLeft w:val="0"/>
      <w:marRight w:val="0"/>
      <w:marTop w:val="0"/>
      <w:marBottom w:val="0"/>
      <w:divBdr>
        <w:top w:val="none" w:sz="0" w:space="0" w:color="auto"/>
        <w:left w:val="none" w:sz="0" w:space="0" w:color="auto"/>
        <w:bottom w:val="none" w:sz="0" w:space="0" w:color="auto"/>
        <w:right w:val="none" w:sz="0" w:space="0" w:color="auto"/>
      </w:divBdr>
    </w:div>
    <w:div w:id="1195801240">
      <w:bodyDiv w:val="1"/>
      <w:marLeft w:val="0"/>
      <w:marRight w:val="0"/>
      <w:marTop w:val="0"/>
      <w:marBottom w:val="0"/>
      <w:divBdr>
        <w:top w:val="none" w:sz="0" w:space="0" w:color="auto"/>
        <w:left w:val="none" w:sz="0" w:space="0" w:color="auto"/>
        <w:bottom w:val="none" w:sz="0" w:space="0" w:color="auto"/>
        <w:right w:val="none" w:sz="0" w:space="0" w:color="auto"/>
      </w:divBdr>
    </w:div>
    <w:div w:id="1830637491">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fontTable" Target="fontTable.xml"/><Relationship Id="rId21" Type="http://schemas.openxmlformats.org/officeDocument/2006/relationships/header" Target="header3.xml"/><Relationship Id="rId42" Type="http://schemas.openxmlformats.org/officeDocument/2006/relationships/chart" Target="charts/chart7.xml"/><Relationship Id="rId47" Type="http://schemas.openxmlformats.org/officeDocument/2006/relationships/image" Target="media/image20.png"/><Relationship Id="rId63" Type="http://schemas.openxmlformats.org/officeDocument/2006/relationships/image" Target="media/image33.png"/><Relationship Id="rId68" Type="http://schemas.openxmlformats.org/officeDocument/2006/relationships/image" Target="media/image36.jpeg"/><Relationship Id="rId84" Type="http://schemas.openxmlformats.org/officeDocument/2006/relationships/image" Target="media/image48.jpeg"/><Relationship Id="rId89" Type="http://schemas.openxmlformats.org/officeDocument/2006/relationships/image" Target="media/image51.jpeg"/><Relationship Id="rId112" Type="http://schemas.openxmlformats.org/officeDocument/2006/relationships/image" Target="media/image64.png"/><Relationship Id="rId16" Type="http://schemas.openxmlformats.org/officeDocument/2006/relationships/image" Target="media/image5.svg"/><Relationship Id="rId107" Type="http://schemas.openxmlformats.org/officeDocument/2006/relationships/image" Target="media/image61.png"/><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chart" Target="charts/chart2.xml"/><Relationship Id="rId40" Type="http://schemas.openxmlformats.org/officeDocument/2006/relationships/chart" Target="charts/chart5.xml"/><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0.jpeg"/><Relationship Id="rId66" Type="http://schemas.openxmlformats.org/officeDocument/2006/relationships/image" Target="media/image34.png"/><Relationship Id="rId74" Type="http://schemas.openxmlformats.org/officeDocument/2006/relationships/image" Target="media/image51.png"/><Relationship Id="rId79" Type="http://schemas.openxmlformats.org/officeDocument/2006/relationships/image" Target="media/image44.jpeg"/><Relationship Id="rId87" Type="http://schemas.openxmlformats.org/officeDocument/2006/relationships/image" Target="media/image49.png"/><Relationship Id="rId102" Type="http://schemas.openxmlformats.org/officeDocument/2006/relationships/image" Target="media/image58.png"/><Relationship Id="rId110" Type="http://schemas.openxmlformats.org/officeDocument/2006/relationships/image" Target="media/image87.jpeg"/><Relationship Id="rId115" Type="http://schemas.openxmlformats.org/officeDocument/2006/relationships/image" Target="media/image68.png"/><Relationship Id="rId5" Type="http://schemas.openxmlformats.org/officeDocument/2006/relationships/customXml" Target="../customXml/item5.xml"/><Relationship Id="rId61" Type="http://schemas.openxmlformats.org/officeDocument/2006/relationships/image" Target="media/image31.png"/><Relationship Id="rId82" Type="http://schemas.openxmlformats.org/officeDocument/2006/relationships/image" Target="media/image45.png"/><Relationship Id="rId90" Type="http://schemas.openxmlformats.org/officeDocument/2006/relationships/image" Target="media/image67.png"/><Relationship Id="rId95" Type="http://schemas.openxmlformats.org/officeDocument/2006/relationships/image" Target="media/image72.png"/><Relationship Id="rId19" Type="http://schemas.openxmlformats.org/officeDocument/2006/relationships/footer" Target="footer1.xml"/><Relationship Id="rId14" Type="http://schemas.openxmlformats.org/officeDocument/2006/relationships/image" Target="media/image3.svg"/><Relationship Id="rId22" Type="http://schemas.openxmlformats.org/officeDocument/2006/relationships/footer" Target="footer3.xml"/><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18.png"/><Relationship Id="rId48" Type="http://schemas.openxmlformats.org/officeDocument/2006/relationships/image" Target="media/image21.png"/><Relationship Id="rId56" Type="http://schemas.openxmlformats.org/officeDocument/2006/relationships/image" Target="media/image28.jpeg"/><Relationship Id="rId64" Type="http://schemas.openxmlformats.org/officeDocument/2006/relationships/image" Target="media/image41.jpeg"/><Relationship Id="rId69" Type="http://schemas.openxmlformats.org/officeDocument/2006/relationships/image" Target="media/image46.png"/><Relationship Id="rId77" Type="http://schemas.openxmlformats.org/officeDocument/2006/relationships/image" Target="media/image42.jpeg"/><Relationship Id="rId100" Type="http://schemas.openxmlformats.org/officeDocument/2006/relationships/image" Target="media/image77.png"/><Relationship Id="rId105" Type="http://schemas.openxmlformats.org/officeDocument/2006/relationships/image" Target="media/image82.png"/><Relationship Id="rId113" Type="http://schemas.openxmlformats.org/officeDocument/2006/relationships/image" Target="media/image65.png"/><Relationship Id="rId118" Type="http://schemas.openxmlformats.org/officeDocument/2006/relationships/glossaryDocument" Target="glossary/document.xml"/><Relationship Id="rId8" Type="http://schemas.openxmlformats.org/officeDocument/2006/relationships/settings" Target="settings.xml"/><Relationship Id="rId51" Type="http://schemas.openxmlformats.org/officeDocument/2006/relationships/image" Target="media/image25.png"/><Relationship Id="rId72" Type="http://schemas.openxmlformats.org/officeDocument/2006/relationships/image" Target="media/image38.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image" Target="media/image53.png"/><Relationship Id="rId98" Type="http://schemas.openxmlformats.org/officeDocument/2006/relationships/image" Target="media/image56.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eader" Target="header1.xm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chart" Target="charts/chart3.xml"/><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image" Target="media/image35.png"/><Relationship Id="rId103" Type="http://schemas.openxmlformats.org/officeDocument/2006/relationships/image" Target="media/image59.png"/><Relationship Id="rId108" Type="http://schemas.openxmlformats.org/officeDocument/2006/relationships/image" Target="media/image62.jpeg"/><Relationship Id="rId116" Type="http://schemas.openxmlformats.org/officeDocument/2006/relationships/footer" Target="footer4.xml"/><Relationship Id="rId20" Type="http://schemas.openxmlformats.org/officeDocument/2006/relationships/footer" Target="footer2.xml"/><Relationship Id="rId41" Type="http://schemas.openxmlformats.org/officeDocument/2006/relationships/chart" Target="charts/chart6.xml"/><Relationship Id="rId54" Type="http://schemas.openxmlformats.org/officeDocument/2006/relationships/image" Target="media/image31.jpeg"/><Relationship Id="rId62" Type="http://schemas.openxmlformats.org/officeDocument/2006/relationships/image" Target="media/image32.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47.png"/><Relationship Id="rId88" Type="http://schemas.openxmlformats.org/officeDocument/2006/relationships/image" Target="media/image50.pn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chart" Target="charts/chart1.xml"/><Relationship Id="rId49" Type="http://schemas.openxmlformats.org/officeDocument/2006/relationships/image" Target="media/image22.jpeg"/><Relationship Id="rId57" Type="http://schemas.openxmlformats.org/officeDocument/2006/relationships/image" Target="media/image29.png"/><Relationship Id="rId106" Type="http://schemas.openxmlformats.org/officeDocument/2006/relationships/image" Target="media/image83.jpeg"/><Relationship Id="rId114" Type="http://schemas.openxmlformats.org/officeDocument/2006/relationships/image" Target="media/image66.png"/><Relationship Id="rId119"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3.png"/><Relationship Id="rId44" Type="http://schemas.openxmlformats.org/officeDocument/2006/relationships/image" Target="media/image19.jpeg"/><Relationship Id="rId52" Type="http://schemas.openxmlformats.org/officeDocument/2006/relationships/image" Target="media/image26.jpeg"/><Relationship Id="rId60" Type="http://schemas.openxmlformats.org/officeDocument/2006/relationships/image" Target="media/image37.jpeg"/><Relationship Id="rId65" Type="http://schemas.openxmlformats.org/officeDocument/2006/relationships/image" Target="media/image42.png"/><Relationship Id="rId73" Type="http://schemas.openxmlformats.org/officeDocument/2006/relationships/image" Target="media/image39.jpeg"/><Relationship Id="rId78" Type="http://schemas.openxmlformats.org/officeDocument/2006/relationships/image" Target="media/image43.pn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54.jpeg"/><Relationship Id="rId99" Type="http://schemas.openxmlformats.org/officeDocument/2006/relationships/image" Target="media/image57.jpeg"/><Relationship Id="rId101" Type="http://schemas.openxmlformats.org/officeDocument/2006/relationships/image" Target="media/image78.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2.xml"/><Relationship Id="rId39" Type="http://schemas.openxmlformats.org/officeDocument/2006/relationships/chart" Target="charts/chart4.xml"/><Relationship Id="rId109" Type="http://schemas.openxmlformats.org/officeDocument/2006/relationships/image" Target="media/image63.png"/><Relationship Id="rId34" Type="http://schemas.openxmlformats.org/officeDocument/2006/relationships/image" Target="media/image16.png"/><Relationship Id="rId50" Type="http://schemas.openxmlformats.org/officeDocument/2006/relationships/image" Target="media/image24.jpeg"/><Relationship Id="rId55" Type="http://schemas.openxmlformats.org/officeDocument/2006/relationships/image" Target="media/image27.png"/><Relationship Id="rId76" Type="http://schemas.openxmlformats.org/officeDocument/2006/relationships/image" Target="media/image40.png"/><Relationship Id="rId97" Type="http://schemas.openxmlformats.org/officeDocument/2006/relationships/image" Target="media/image55.png"/><Relationship Id="rId104" Type="http://schemas.openxmlformats.org/officeDocument/2006/relationships/image" Target="media/image60.jpeg"/><Relationship Id="rId7" Type="http://schemas.openxmlformats.org/officeDocument/2006/relationships/styles" Target="styles.xml"/><Relationship Id="rId71" Type="http://schemas.openxmlformats.org/officeDocument/2006/relationships/image" Target="media/image37.png"/><Relationship Id="rId92" Type="http://schemas.openxmlformats.org/officeDocument/2006/relationships/image" Target="media/image52.png"/><Relationship Id="rId2" Type="http://schemas.openxmlformats.org/officeDocument/2006/relationships/customXml" Target="../customXml/item2.xml"/><Relationship Id="rId29" Type="http://schemas.openxmlformats.org/officeDocument/2006/relationships/image" Target="media/image11.jpe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thleen_webster\Downloads\CAP001%20Report-Template-Blank%20Final.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capirecg-my.sharepoint.com/personal/mollie_rashleigh_capire_com_au/Documents/Microsoft%20Teams%20Chat%20Files/Combined%20Results%2024823%20v2.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https://capirecg-my.sharepoint.com/personal/mollie_rashleigh_capire_com_au/Documents/Microsoft%20Teams%20Chat%20Files/Combined%20Results%2024823%20v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capirecg-my.sharepoint.com/personal/mollie_rashleigh_capire_com_au/Documents/Microsoft%20Teams%20Chat%20Files/Combined%20Results%2024823%20v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capirecg-my.sharepoint.com/personal/mollie_rashleigh_capire_com_au/Documents/Microsoft%20Teams%20Chat%20Files/Combined%20Results%2024823%20v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capirecg-my.sharepoint.com/personal/mollie_rashleigh_capire_com_au/Documents/Microsoft%20Teams%20Chat%20Files/Combined%20Results%2024823%20v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capirecg-my.sharepoint.com/personal/mollie_rashleigh_capire_com_au/Documents/Microsoft%20Teams%20Chat%20Files/Combined%20Results%2024823%20v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capirecg-my.sharepoint.com/personal/mollie_rashleigh_capire_com_au/Documents/Microsoft%20Teams%20Chat%20Files/Combined%20Results%2024823%20v2.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58410109616356E-2"/>
          <c:y val="2.1660208274381507E-2"/>
          <c:w val="0.89851101280368173"/>
          <c:h val="0.60626249681367794"/>
        </c:manualLayout>
      </c:layout>
      <c:barChart>
        <c:barDir val="col"/>
        <c:grouping val="clustered"/>
        <c:varyColors val="0"/>
        <c:ser>
          <c:idx val="0"/>
          <c:order val="0"/>
          <c:spPr>
            <a:solidFill>
              <a:schemeClr val="accent1"/>
            </a:solidFill>
            <a:ln>
              <a:noFill/>
            </a:ln>
            <a:effectLst/>
          </c:spPr>
          <c:invertIfNegative val="0"/>
          <c:dPt>
            <c:idx val="10"/>
            <c:invertIfNegative val="0"/>
            <c:bubble3D val="0"/>
            <c:spPr>
              <a:solidFill>
                <a:schemeClr val="accent2"/>
              </a:solidFill>
              <a:ln>
                <a:noFill/>
              </a:ln>
              <a:effectLst/>
            </c:spPr>
            <c:extLst>
              <c:ext xmlns:c16="http://schemas.microsoft.com/office/drawing/2014/chart" uri="{C3380CC4-5D6E-409C-BE32-E72D297353CC}">
                <c16:uniqueId val="{00000001-C2EA-4B9C-8634-4E3A73A241B7}"/>
              </c:ext>
            </c:extLst>
          </c:dPt>
          <c:dPt>
            <c:idx val="11"/>
            <c:invertIfNegative val="0"/>
            <c:bubble3D val="0"/>
            <c:spPr>
              <a:solidFill>
                <a:schemeClr val="accent2"/>
              </a:solidFill>
              <a:ln>
                <a:noFill/>
              </a:ln>
              <a:effectLst/>
            </c:spPr>
            <c:extLst>
              <c:ext xmlns:c16="http://schemas.microsoft.com/office/drawing/2014/chart" uri="{C3380CC4-5D6E-409C-BE32-E72D297353CC}">
                <c16:uniqueId val="{00000003-C2EA-4B9C-8634-4E3A73A241B7}"/>
              </c:ext>
            </c:extLst>
          </c:dPt>
          <c:dPt>
            <c:idx val="12"/>
            <c:invertIfNegative val="0"/>
            <c:bubble3D val="0"/>
            <c:spPr>
              <a:solidFill>
                <a:schemeClr val="accent2"/>
              </a:solidFill>
              <a:ln>
                <a:noFill/>
              </a:ln>
              <a:effectLst/>
            </c:spPr>
            <c:extLst>
              <c:ext xmlns:c16="http://schemas.microsoft.com/office/drawing/2014/chart" uri="{C3380CC4-5D6E-409C-BE32-E72D297353CC}">
                <c16:uniqueId val="{00000005-C2EA-4B9C-8634-4E3A73A241B7}"/>
              </c:ext>
            </c:extLst>
          </c:dPt>
          <c:dPt>
            <c:idx val="13"/>
            <c:invertIfNegative val="0"/>
            <c:bubble3D val="0"/>
            <c:spPr>
              <a:solidFill>
                <a:schemeClr val="accent2"/>
              </a:solidFill>
              <a:ln>
                <a:noFill/>
              </a:ln>
              <a:effectLst/>
            </c:spPr>
            <c:extLst>
              <c:ext xmlns:c16="http://schemas.microsoft.com/office/drawing/2014/chart" uri="{C3380CC4-5D6E-409C-BE32-E72D297353CC}">
                <c16:uniqueId val="{00000007-C2EA-4B9C-8634-4E3A73A241B7}"/>
              </c:ext>
            </c:extLst>
          </c:dPt>
          <c:dPt>
            <c:idx val="14"/>
            <c:invertIfNegative val="0"/>
            <c:bubble3D val="0"/>
            <c:spPr>
              <a:solidFill>
                <a:schemeClr val="accent2"/>
              </a:solidFill>
              <a:ln>
                <a:noFill/>
              </a:ln>
              <a:effectLst/>
            </c:spPr>
            <c:extLst>
              <c:ext xmlns:c16="http://schemas.microsoft.com/office/drawing/2014/chart" uri="{C3380CC4-5D6E-409C-BE32-E72D297353CC}">
                <c16:uniqueId val="{00000009-C2EA-4B9C-8634-4E3A73A241B7}"/>
              </c:ext>
            </c:extLst>
          </c:dPt>
          <c:dPt>
            <c:idx val="15"/>
            <c:invertIfNegative val="0"/>
            <c:bubble3D val="0"/>
            <c:spPr>
              <a:solidFill>
                <a:schemeClr val="accent2"/>
              </a:solidFill>
              <a:ln>
                <a:noFill/>
              </a:ln>
              <a:effectLst/>
            </c:spPr>
            <c:extLst>
              <c:ext xmlns:c16="http://schemas.microsoft.com/office/drawing/2014/chart" uri="{C3380CC4-5D6E-409C-BE32-E72D297353CC}">
                <c16:uniqueId val="{0000000B-C2EA-4B9C-8634-4E3A73A241B7}"/>
              </c:ext>
            </c:extLst>
          </c:dPt>
          <c:dPt>
            <c:idx val="16"/>
            <c:invertIfNegative val="0"/>
            <c:bubble3D val="0"/>
            <c:spPr>
              <a:solidFill>
                <a:schemeClr val="accent3"/>
              </a:solidFill>
              <a:ln>
                <a:noFill/>
              </a:ln>
              <a:effectLst/>
            </c:spPr>
            <c:extLst>
              <c:ext xmlns:c16="http://schemas.microsoft.com/office/drawing/2014/chart" uri="{C3380CC4-5D6E-409C-BE32-E72D297353CC}">
                <c16:uniqueId val="{0000000D-C2EA-4B9C-8634-4E3A73A241B7}"/>
              </c:ext>
            </c:extLst>
          </c:dPt>
          <c:dPt>
            <c:idx val="17"/>
            <c:invertIfNegative val="0"/>
            <c:bubble3D val="0"/>
            <c:spPr>
              <a:solidFill>
                <a:schemeClr val="accent3"/>
              </a:solidFill>
              <a:ln>
                <a:noFill/>
              </a:ln>
              <a:effectLst/>
            </c:spPr>
            <c:extLst>
              <c:ext xmlns:c16="http://schemas.microsoft.com/office/drawing/2014/chart" uri="{C3380CC4-5D6E-409C-BE32-E72D297353CC}">
                <c16:uniqueId val="{0000000F-C2EA-4B9C-8634-4E3A73A241B7}"/>
              </c:ext>
            </c:extLst>
          </c:dPt>
          <c:dPt>
            <c:idx val="18"/>
            <c:invertIfNegative val="0"/>
            <c:bubble3D val="0"/>
            <c:spPr>
              <a:solidFill>
                <a:schemeClr val="accent3"/>
              </a:solidFill>
              <a:ln>
                <a:noFill/>
              </a:ln>
              <a:effectLst/>
            </c:spPr>
            <c:extLst>
              <c:ext xmlns:c16="http://schemas.microsoft.com/office/drawing/2014/chart" uri="{C3380CC4-5D6E-409C-BE32-E72D297353CC}">
                <c16:uniqueId val="{00000011-C2EA-4B9C-8634-4E3A73A241B7}"/>
              </c:ext>
            </c:extLst>
          </c:dPt>
          <c:dPt>
            <c:idx val="19"/>
            <c:invertIfNegative val="0"/>
            <c:bubble3D val="0"/>
            <c:spPr>
              <a:solidFill>
                <a:schemeClr val="accent3"/>
              </a:solidFill>
              <a:ln>
                <a:noFill/>
              </a:ln>
              <a:effectLst/>
            </c:spPr>
            <c:extLst>
              <c:ext xmlns:c16="http://schemas.microsoft.com/office/drawing/2014/chart" uri="{C3380CC4-5D6E-409C-BE32-E72D297353CC}">
                <c16:uniqueId val="{00000013-C2EA-4B9C-8634-4E3A73A241B7}"/>
              </c:ext>
            </c:extLst>
          </c:dPt>
          <c:dPt>
            <c:idx val="20"/>
            <c:invertIfNegative val="0"/>
            <c:bubble3D val="0"/>
            <c:spPr>
              <a:solidFill>
                <a:schemeClr val="accent3"/>
              </a:solidFill>
              <a:ln>
                <a:noFill/>
              </a:ln>
              <a:effectLst/>
            </c:spPr>
            <c:extLst>
              <c:ext xmlns:c16="http://schemas.microsoft.com/office/drawing/2014/chart" uri="{C3380CC4-5D6E-409C-BE32-E72D297353CC}">
                <c16:uniqueId val="{00000015-C2EA-4B9C-8634-4E3A73A241B7}"/>
              </c:ext>
            </c:extLst>
          </c:dPt>
          <c:dPt>
            <c:idx val="21"/>
            <c:invertIfNegative val="0"/>
            <c:bubble3D val="0"/>
            <c:spPr>
              <a:solidFill>
                <a:schemeClr val="accent3"/>
              </a:solidFill>
              <a:ln>
                <a:noFill/>
              </a:ln>
              <a:effectLst/>
            </c:spPr>
            <c:extLst>
              <c:ext xmlns:c16="http://schemas.microsoft.com/office/drawing/2014/chart" uri="{C3380CC4-5D6E-409C-BE32-E72D297353CC}">
                <c16:uniqueId val="{00000017-C2EA-4B9C-8634-4E3A73A241B7}"/>
              </c:ext>
            </c:extLst>
          </c:dPt>
          <c:dPt>
            <c:idx val="22"/>
            <c:invertIfNegative val="0"/>
            <c:bubble3D val="0"/>
            <c:spPr>
              <a:solidFill>
                <a:schemeClr val="accent3"/>
              </a:solidFill>
              <a:ln>
                <a:noFill/>
              </a:ln>
              <a:effectLst/>
            </c:spPr>
            <c:extLst>
              <c:ext xmlns:c16="http://schemas.microsoft.com/office/drawing/2014/chart" uri="{C3380CC4-5D6E-409C-BE32-E72D297353CC}">
                <c16:uniqueId val="{00000019-C2EA-4B9C-8634-4E3A73A241B7}"/>
              </c:ext>
            </c:extLst>
          </c:dPt>
          <c:dPt>
            <c:idx val="23"/>
            <c:invertIfNegative val="0"/>
            <c:bubble3D val="0"/>
            <c:spPr>
              <a:solidFill>
                <a:schemeClr val="accent3"/>
              </a:solidFill>
              <a:ln>
                <a:noFill/>
              </a:ln>
              <a:effectLst/>
            </c:spPr>
            <c:extLst>
              <c:ext xmlns:c16="http://schemas.microsoft.com/office/drawing/2014/chart" uri="{C3380CC4-5D6E-409C-BE32-E72D297353CC}">
                <c16:uniqueId val="{0000001B-C2EA-4B9C-8634-4E3A73A241B7}"/>
              </c:ext>
            </c:extLst>
          </c:dPt>
          <c:dPt>
            <c:idx val="24"/>
            <c:invertIfNegative val="0"/>
            <c:bubble3D val="0"/>
            <c:spPr>
              <a:solidFill>
                <a:schemeClr val="accent3"/>
              </a:solidFill>
              <a:ln>
                <a:noFill/>
              </a:ln>
              <a:effectLst/>
            </c:spPr>
            <c:extLst>
              <c:ext xmlns:c16="http://schemas.microsoft.com/office/drawing/2014/chart" uri="{C3380CC4-5D6E-409C-BE32-E72D297353CC}">
                <c16:uniqueId val="{0000001D-C2EA-4B9C-8634-4E3A73A241B7}"/>
              </c:ext>
            </c:extLst>
          </c:dPt>
          <c:dPt>
            <c:idx val="25"/>
            <c:invertIfNegative val="0"/>
            <c:bubble3D val="0"/>
            <c:spPr>
              <a:solidFill>
                <a:schemeClr val="accent3"/>
              </a:solidFill>
              <a:ln>
                <a:noFill/>
              </a:ln>
              <a:effectLst/>
            </c:spPr>
            <c:extLst>
              <c:ext xmlns:c16="http://schemas.microsoft.com/office/drawing/2014/chart" uri="{C3380CC4-5D6E-409C-BE32-E72D297353CC}">
                <c16:uniqueId val="{0000001F-C2EA-4B9C-8634-4E3A73A241B7}"/>
              </c:ext>
            </c:extLst>
          </c:dPt>
          <c:dPt>
            <c:idx val="26"/>
            <c:invertIfNegative val="0"/>
            <c:bubble3D val="0"/>
            <c:spPr>
              <a:solidFill>
                <a:schemeClr val="accent4"/>
              </a:solidFill>
              <a:ln>
                <a:noFill/>
              </a:ln>
              <a:effectLst/>
            </c:spPr>
            <c:extLst>
              <c:ext xmlns:c16="http://schemas.microsoft.com/office/drawing/2014/chart" uri="{C3380CC4-5D6E-409C-BE32-E72D297353CC}">
                <c16:uniqueId val="{00000021-C2EA-4B9C-8634-4E3A73A241B7}"/>
              </c:ext>
            </c:extLst>
          </c:dPt>
          <c:cat>
            <c:strRef>
              <c:f>'[Combined Results 24823 v2.xlsx]Participant dashboard'!$B$2:$B$28</c:f>
              <c:strCache>
                <c:ptCount val="27"/>
                <c:pt idx="0">
                  <c:v>Abbotsford</c:v>
                </c:pt>
                <c:pt idx="1">
                  <c:v>Alphington</c:v>
                </c:pt>
                <c:pt idx="2">
                  <c:v>Fairfield</c:v>
                </c:pt>
                <c:pt idx="3">
                  <c:v>Cremorne</c:v>
                </c:pt>
                <c:pt idx="4">
                  <c:v>Clifton Hill</c:v>
                </c:pt>
                <c:pt idx="5">
                  <c:v>Collingwood</c:v>
                </c:pt>
                <c:pt idx="6">
                  <c:v>Fitzroy</c:v>
                </c:pt>
                <c:pt idx="7">
                  <c:v>Fitzroy North</c:v>
                </c:pt>
                <c:pt idx="8">
                  <c:v>Princes Hill</c:v>
                </c:pt>
                <c:pt idx="9">
                  <c:v>Richmond</c:v>
                </c:pt>
                <c:pt idx="10">
                  <c:v>Albert Park</c:v>
                </c:pt>
                <c:pt idx="11">
                  <c:v>Balaclava</c:v>
                </c:pt>
                <c:pt idx="12">
                  <c:v>Elwood</c:v>
                </c:pt>
                <c:pt idx="13">
                  <c:v>Port Melbourne / Beacon Cove</c:v>
                </c:pt>
                <c:pt idx="14">
                  <c:v>South Melbourne</c:v>
                </c:pt>
                <c:pt idx="15">
                  <c:v>St Kilda / St Kilda East / St Kilda West</c:v>
                </c:pt>
                <c:pt idx="16">
                  <c:v>Carlton/ Carlton North</c:v>
                </c:pt>
                <c:pt idx="17">
                  <c:v>Melbourne CBD</c:v>
                </c:pt>
                <c:pt idx="18">
                  <c:v>Docklands</c:v>
                </c:pt>
                <c:pt idx="19">
                  <c:v>East Melbourne</c:v>
                </c:pt>
                <c:pt idx="20">
                  <c:v>Kensington</c:v>
                </c:pt>
                <c:pt idx="21">
                  <c:v>North Melbourne</c:v>
                </c:pt>
                <c:pt idx="22">
                  <c:v>Parkville</c:v>
                </c:pt>
                <c:pt idx="23">
                  <c:v>Southbank</c:v>
                </c:pt>
                <c:pt idx="24">
                  <c:v>South Yarra</c:v>
                </c:pt>
                <c:pt idx="25">
                  <c:v>West Melbourne </c:v>
                </c:pt>
                <c:pt idx="26">
                  <c:v>Other</c:v>
                </c:pt>
              </c:strCache>
            </c:strRef>
          </c:cat>
          <c:val>
            <c:numRef>
              <c:f>'[Combined Results 24823 v2.xlsx]Participant dashboard'!$C$2:$C$28</c:f>
              <c:numCache>
                <c:formatCode>General</c:formatCode>
                <c:ptCount val="27"/>
                <c:pt idx="0">
                  <c:v>9</c:v>
                </c:pt>
                <c:pt idx="1">
                  <c:v>1</c:v>
                </c:pt>
                <c:pt idx="2">
                  <c:v>1</c:v>
                </c:pt>
                <c:pt idx="3">
                  <c:v>1</c:v>
                </c:pt>
                <c:pt idx="4">
                  <c:v>9</c:v>
                </c:pt>
                <c:pt idx="5">
                  <c:v>6</c:v>
                </c:pt>
                <c:pt idx="6">
                  <c:v>10</c:v>
                </c:pt>
                <c:pt idx="7">
                  <c:v>22</c:v>
                </c:pt>
                <c:pt idx="8">
                  <c:v>1</c:v>
                </c:pt>
                <c:pt idx="9">
                  <c:v>18</c:v>
                </c:pt>
                <c:pt idx="10">
                  <c:v>2</c:v>
                </c:pt>
                <c:pt idx="11">
                  <c:v>2</c:v>
                </c:pt>
                <c:pt idx="12">
                  <c:v>2</c:v>
                </c:pt>
                <c:pt idx="13">
                  <c:v>14</c:v>
                </c:pt>
                <c:pt idx="14">
                  <c:v>1</c:v>
                </c:pt>
                <c:pt idx="15">
                  <c:v>5</c:v>
                </c:pt>
                <c:pt idx="16">
                  <c:v>13</c:v>
                </c:pt>
                <c:pt idx="17">
                  <c:v>3</c:v>
                </c:pt>
                <c:pt idx="18">
                  <c:v>2</c:v>
                </c:pt>
                <c:pt idx="19">
                  <c:v>6</c:v>
                </c:pt>
                <c:pt idx="20">
                  <c:v>13</c:v>
                </c:pt>
                <c:pt idx="21">
                  <c:v>19</c:v>
                </c:pt>
                <c:pt idx="22">
                  <c:v>1</c:v>
                </c:pt>
                <c:pt idx="23">
                  <c:v>6</c:v>
                </c:pt>
                <c:pt idx="24">
                  <c:v>6</c:v>
                </c:pt>
                <c:pt idx="25">
                  <c:v>8</c:v>
                </c:pt>
                <c:pt idx="26">
                  <c:v>10</c:v>
                </c:pt>
              </c:numCache>
            </c:numRef>
          </c:val>
          <c:extLst>
            <c:ext xmlns:c16="http://schemas.microsoft.com/office/drawing/2014/chart" uri="{C3380CC4-5D6E-409C-BE32-E72D297353CC}">
              <c16:uniqueId val="{00000022-C2EA-4B9C-8634-4E3A73A241B7}"/>
            </c:ext>
          </c:extLst>
        </c:ser>
        <c:dLbls>
          <c:showLegendKey val="0"/>
          <c:showVal val="0"/>
          <c:showCatName val="0"/>
          <c:showSerName val="0"/>
          <c:showPercent val="0"/>
          <c:showBubbleSize val="0"/>
        </c:dLbls>
        <c:gapWidth val="182"/>
        <c:axId val="1887666575"/>
        <c:axId val="1430442031"/>
      </c:barChart>
      <c:catAx>
        <c:axId val="188766657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Suburbs</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0442031"/>
        <c:crosses val="autoZero"/>
        <c:auto val="1"/>
        <c:lblAlgn val="ctr"/>
        <c:lblOffset val="100"/>
        <c:noMultiLvlLbl val="0"/>
      </c:catAx>
      <c:valAx>
        <c:axId val="14304420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Number of participants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766657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4871352047537"/>
          <c:y val="8.355488036460311E-2"/>
          <c:w val="0.87306676814097117"/>
          <c:h val="0.67617190654054682"/>
        </c:manualLayout>
      </c:layout>
      <c:barChart>
        <c:barDir val="col"/>
        <c:grouping val="clustered"/>
        <c:varyColors val="0"/>
        <c:ser>
          <c:idx val="0"/>
          <c:order val="0"/>
          <c:tx>
            <c:strRef>
              <c:f>'Participant dashboard'!$K$1</c:f>
              <c:strCache>
                <c:ptCount val="1"/>
                <c:pt idx="0">
                  <c:v>City of Yarra</c:v>
                </c:pt>
              </c:strCache>
            </c:strRef>
          </c:tx>
          <c:spPr>
            <a:solidFill>
              <a:schemeClr val="accent1"/>
            </a:solidFill>
            <a:ln>
              <a:noFill/>
            </a:ln>
            <a:effectLst/>
          </c:spPr>
          <c:invertIfNegative val="0"/>
          <c:cat>
            <c:strRef>
              <c:f>'Participant dashboard'!$J$8:$J$11</c:f>
              <c:strCache>
                <c:ptCount val="4"/>
                <c:pt idx="0">
                  <c:v>Female</c:v>
                </c:pt>
                <c:pt idx="1">
                  <c:v>Male</c:v>
                </c:pt>
                <c:pt idx="2">
                  <c:v>Prefer not to say</c:v>
                </c:pt>
                <c:pt idx="3">
                  <c:v>Self-described / non-binary</c:v>
                </c:pt>
              </c:strCache>
            </c:strRef>
          </c:cat>
          <c:val>
            <c:numRef>
              <c:f>'Participant dashboard'!$K$8:$K$11</c:f>
              <c:numCache>
                <c:formatCode>0%</c:formatCode>
                <c:ptCount val="4"/>
                <c:pt idx="0">
                  <c:v>0.36046511627906974</c:v>
                </c:pt>
                <c:pt idx="1">
                  <c:v>0.56976744186046513</c:v>
                </c:pt>
                <c:pt idx="2">
                  <c:v>3.4883720930232558E-2</c:v>
                </c:pt>
                <c:pt idx="3">
                  <c:v>3.4883720930232558E-2</c:v>
                </c:pt>
              </c:numCache>
            </c:numRef>
          </c:val>
          <c:extLst>
            <c:ext xmlns:c16="http://schemas.microsoft.com/office/drawing/2014/chart" uri="{C3380CC4-5D6E-409C-BE32-E72D297353CC}">
              <c16:uniqueId val="{00000000-0E52-4D79-9D9E-BF96E7B63FFB}"/>
            </c:ext>
          </c:extLst>
        </c:ser>
        <c:ser>
          <c:idx val="1"/>
          <c:order val="1"/>
          <c:tx>
            <c:strRef>
              <c:f>'Participant dashboard'!$L$1</c:f>
              <c:strCache>
                <c:ptCount val="1"/>
                <c:pt idx="0">
                  <c:v>City of Port Phillip</c:v>
                </c:pt>
              </c:strCache>
            </c:strRef>
          </c:tx>
          <c:spPr>
            <a:solidFill>
              <a:schemeClr val="accent2"/>
            </a:solidFill>
            <a:ln>
              <a:noFill/>
            </a:ln>
            <a:effectLst/>
          </c:spPr>
          <c:invertIfNegative val="0"/>
          <c:cat>
            <c:strRef>
              <c:f>'Participant dashboard'!$J$8:$J$11</c:f>
              <c:strCache>
                <c:ptCount val="4"/>
                <c:pt idx="0">
                  <c:v>Female</c:v>
                </c:pt>
                <c:pt idx="1">
                  <c:v>Male</c:v>
                </c:pt>
                <c:pt idx="2">
                  <c:v>Prefer not to say</c:v>
                </c:pt>
                <c:pt idx="3">
                  <c:v>Self-described / non-binary</c:v>
                </c:pt>
              </c:strCache>
            </c:strRef>
          </c:cat>
          <c:val>
            <c:numRef>
              <c:f>'Participant dashboard'!$L$8:$L$11</c:f>
              <c:numCache>
                <c:formatCode>0%</c:formatCode>
                <c:ptCount val="4"/>
                <c:pt idx="0">
                  <c:v>0.42307692307692307</c:v>
                </c:pt>
                <c:pt idx="1">
                  <c:v>0.53846153846153844</c:v>
                </c:pt>
                <c:pt idx="2">
                  <c:v>3.8461538461538464E-2</c:v>
                </c:pt>
                <c:pt idx="3">
                  <c:v>0</c:v>
                </c:pt>
              </c:numCache>
            </c:numRef>
          </c:val>
          <c:extLst>
            <c:ext xmlns:c16="http://schemas.microsoft.com/office/drawing/2014/chart" uri="{C3380CC4-5D6E-409C-BE32-E72D297353CC}">
              <c16:uniqueId val="{00000001-0E52-4D79-9D9E-BF96E7B63FFB}"/>
            </c:ext>
          </c:extLst>
        </c:ser>
        <c:ser>
          <c:idx val="2"/>
          <c:order val="2"/>
          <c:tx>
            <c:strRef>
              <c:f>'Participant dashboard'!$M$1</c:f>
              <c:strCache>
                <c:ptCount val="1"/>
                <c:pt idx="0">
                  <c:v>City of Melbourne</c:v>
                </c:pt>
              </c:strCache>
            </c:strRef>
          </c:tx>
          <c:spPr>
            <a:solidFill>
              <a:schemeClr val="accent3"/>
            </a:solidFill>
            <a:ln>
              <a:noFill/>
            </a:ln>
            <a:effectLst/>
          </c:spPr>
          <c:invertIfNegative val="0"/>
          <c:cat>
            <c:strRef>
              <c:f>'Participant dashboard'!$J$8:$J$11</c:f>
              <c:strCache>
                <c:ptCount val="4"/>
                <c:pt idx="0">
                  <c:v>Female</c:v>
                </c:pt>
                <c:pt idx="1">
                  <c:v>Male</c:v>
                </c:pt>
                <c:pt idx="2">
                  <c:v>Prefer not to say</c:v>
                </c:pt>
                <c:pt idx="3">
                  <c:v>Self-described / non-binary</c:v>
                </c:pt>
              </c:strCache>
            </c:strRef>
          </c:cat>
          <c:val>
            <c:numRef>
              <c:f>'Participant dashboard'!$M$8:$M$11</c:f>
              <c:numCache>
                <c:formatCode>0%</c:formatCode>
                <c:ptCount val="4"/>
                <c:pt idx="0">
                  <c:v>0.44155844155844154</c:v>
                </c:pt>
                <c:pt idx="1">
                  <c:v>0.4935064935064935</c:v>
                </c:pt>
                <c:pt idx="2">
                  <c:v>3.896103896103896E-2</c:v>
                </c:pt>
                <c:pt idx="3">
                  <c:v>2.5974025974025976E-2</c:v>
                </c:pt>
              </c:numCache>
            </c:numRef>
          </c:val>
          <c:extLst>
            <c:ext xmlns:c16="http://schemas.microsoft.com/office/drawing/2014/chart" uri="{C3380CC4-5D6E-409C-BE32-E72D297353CC}">
              <c16:uniqueId val="{00000002-0E52-4D79-9D9E-BF96E7B63FFB}"/>
            </c:ext>
          </c:extLst>
        </c:ser>
        <c:dLbls>
          <c:showLegendKey val="0"/>
          <c:showVal val="0"/>
          <c:showCatName val="0"/>
          <c:showSerName val="0"/>
          <c:showPercent val="0"/>
          <c:showBubbleSize val="0"/>
        </c:dLbls>
        <c:gapWidth val="219"/>
        <c:overlap val="-27"/>
        <c:axId val="1965361919"/>
        <c:axId val="1705423263"/>
      </c:barChart>
      <c:catAx>
        <c:axId val="1965361919"/>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Gender</a:t>
                </a:r>
              </a:p>
            </c:rich>
          </c:tx>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5423263"/>
        <c:crosses val="autoZero"/>
        <c:auto val="1"/>
        <c:lblAlgn val="ctr"/>
        <c:lblOffset val="100"/>
        <c:noMultiLvlLbl val="0"/>
      </c:catAx>
      <c:valAx>
        <c:axId val="17054232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AU"/>
                  <a:t>Percentage of participants</a:t>
                </a:r>
              </a:p>
            </c:rich>
          </c:tx>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5361919"/>
        <c:crosses val="autoZero"/>
        <c:crossBetween val="between"/>
      </c:valAx>
      <c:spPr>
        <a:noFill/>
        <a:ln>
          <a:noFill/>
        </a:ln>
        <a:effectLst/>
      </c:spPr>
    </c:plotArea>
    <c:legend>
      <c:legendPos val="b"/>
      <c:layout>
        <c:manualLayout>
          <c:xMode val="edge"/>
          <c:yMode val="edge"/>
          <c:x val="0.49180780376430644"/>
          <c:y val="9.0831990095427154E-2"/>
          <c:w val="0.50709071217398938"/>
          <c:h val="0.126790493763289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61783215759754E-2"/>
          <c:y val="5.0808314087759814E-2"/>
          <c:w val="0.90339212012996528"/>
          <c:h val="0.78872979214780603"/>
        </c:manualLayout>
      </c:layout>
      <c:barChart>
        <c:barDir val="col"/>
        <c:grouping val="clustered"/>
        <c:varyColors val="0"/>
        <c:ser>
          <c:idx val="0"/>
          <c:order val="0"/>
          <c:tx>
            <c:strRef>
              <c:f>'[Combined Results 24823 v2.xlsx]Participant dashboard'!$F$1</c:f>
              <c:strCache>
                <c:ptCount val="1"/>
                <c:pt idx="0">
                  <c:v>City of Yarra</c:v>
                </c:pt>
              </c:strCache>
            </c:strRef>
          </c:tx>
          <c:spPr>
            <a:solidFill>
              <a:schemeClr val="accent1"/>
            </a:solidFill>
            <a:ln>
              <a:noFill/>
            </a:ln>
            <a:effectLst/>
          </c:spPr>
          <c:invertIfNegative val="0"/>
          <c:cat>
            <c:strRef>
              <c:f>'[Combined Results 24823 v2.xlsx]Participant dashboard'!$E$11:$E$18</c:f>
              <c:strCache>
                <c:ptCount val="8"/>
                <c:pt idx="0">
                  <c:v>18 to 24</c:v>
                </c:pt>
                <c:pt idx="1">
                  <c:v>25 to 34</c:v>
                </c:pt>
                <c:pt idx="2">
                  <c:v>35 to 49</c:v>
                </c:pt>
                <c:pt idx="3">
                  <c:v>50 to 59</c:v>
                </c:pt>
                <c:pt idx="4">
                  <c:v>60 to 69</c:v>
                </c:pt>
                <c:pt idx="5">
                  <c:v>70 to 84</c:v>
                </c:pt>
                <c:pt idx="6">
                  <c:v>85 and over</c:v>
                </c:pt>
                <c:pt idx="7">
                  <c:v>Prefer not to say</c:v>
                </c:pt>
              </c:strCache>
            </c:strRef>
          </c:cat>
          <c:val>
            <c:numRef>
              <c:f>'[Combined Results 24823 v2.xlsx]Participant dashboard'!$F$11:$F$18</c:f>
              <c:numCache>
                <c:formatCode>0%</c:formatCode>
                <c:ptCount val="8"/>
                <c:pt idx="0">
                  <c:v>0</c:v>
                </c:pt>
                <c:pt idx="1">
                  <c:v>8.1395348837209308E-2</c:v>
                </c:pt>
                <c:pt idx="2">
                  <c:v>0.32558139534883723</c:v>
                </c:pt>
                <c:pt idx="3">
                  <c:v>0.22093023255813954</c:v>
                </c:pt>
                <c:pt idx="4">
                  <c:v>0.23255813953488372</c:v>
                </c:pt>
                <c:pt idx="5">
                  <c:v>0.13953488372093023</c:v>
                </c:pt>
                <c:pt idx="6">
                  <c:v>0</c:v>
                </c:pt>
                <c:pt idx="7">
                  <c:v>0</c:v>
                </c:pt>
              </c:numCache>
            </c:numRef>
          </c:val>
          <c:extLst>
            <c:ext xmlns:c16="http://schemas.microsoft.com/office/drawing/2014/chart" uri="{C3380CC4-5D6E-409C-BE32-E72D297353CC}">
              <c16:uniqueId val="{00000000-B6E5-4FB1-9CF5-B798C0805863}"/>
            </c:ext>
          </c:extLst>
        </c:ser>
        <c:ser>
          <c:idx val="1"/>
          <c:order val="1"/>
          <c:tx>
            <c:strRef>
              <c:f>'[Combined Results 24823 v2.xlsx]Participant dashboard'!$G$1</c:f>
              <c:strCache>
                <c:ptCount val="1"/>
                <c:pt idx="0">
                  <c:v>City of Port Phillip</c:v>
                </c:pt>
              </c:strCache>
            </c:strRef>
          </c:tx>
          <c:spPr>
            <a:solidFill>
              <a:schemeClr val="accent2"/>
            </a:solidFill>
            <a:ln>
              <a:noFill/>
            </a:ln>
            <a:effectLst/>
          </c:spPr>
          <c:invertIfNegative val="0"/>
          <c:cat>
            <c:strRef>
              <c:f>'[Combined Results 24823 v2.xlsx]Participant dashboard'!$E$11:$E$18</c:f>
              <c:strCache>
                <c:ptCount val="8"/>
                <c:pt idx="0">
                  <c:v>18 to 24</c:v>
                </c:pt>
                <c:pt idx="1">
                  <c:v>25 to 34</c:v>
                </c:pt>
                <c:pt idx="2">
                  <c:v>35 to 49</c:v>
                </c:pt>
                <c:pt idx="3">
                  <c:v>50 to 59</c:v>
                </c:pt>
                <c:pt idx="4">
                  <c:v>60 to 69</c:v>
                </c:pt>
                <c:pt idx="5">
                  <c:v>70 to 84</c:v>
                </c:pt>
                <c:pt idx="6">
                  <c:v>85 and over</c:v>
                </c:pt>
                <c:pt idx="7">
                  <c:v>Prefer not to say</c:v>
                </c:pt>
              </c:strCache>
            </c:strRef>
          </c:cat>
          <c:val>
            <c:numRef>
              <c:f>'[Combined Results 24823 v2.xlsx]Participant dashboard'!$G$11:$G$18</c:f>
              <c:numCache>
                <c:formatCode>0%</c:formatCode>
                <c:ptCount val="8"/>
                <c:pt idx="0">
                  <c:v>3.8461538461538464E-2</c:v>
                </c:pt>
                <c:pt idx="1">
                  <c:v>0.11538461538461539</c:v>
                </c:pt>
                <c:pt idx="2">
                  <c:v>0.23076923076923078</c:v>
                </c:pt>
                <c:pt idx="3">
                  <c:v>3.8461538461538464E-2</c:v>
                </c:pt>
                <c:pt idx="4">
                  <c:v>0.26923076923076922</c:v>
                </c:pt>
                <c:pt idx="5">
                  <c:v>0.26923076923076922</c:v>
                </c:pt>
                <c:pt idx="6">
                  <c:v>0</c:v>
                </c:pt>
                <c:pt idx="7">
                  <c:v>3.8461538461538464E-2</c:v>
                </c:pt>
              </c:numCache>
            </c:numRef>
          </c:val>
          <c:extLst>
            <c:ext xmlns:c16="http://schemas.microsoft.com/office/drawing/2014/chart" uri="{C3380CC4-5D6E-409C-BE32-E72D297353CC}">
              <c16:uniqueId val="{00000001-B6E5-4FB1-9CF5-B798C0805863}"/>
            </c:ext>
          </c:extLst>
        </c:ser>
        <c:ser>
          <c:idx val="2"/>
          <c:order val="2"/>
          <c:tx>
            <c:strRef>
              <c:f>'[Combined Results 24823 v2.xlsx]Participant dashboard'!$H$1</c:f>
              <c:strCache>
                <c:ptCount val="1"/>
                <c:pt idx="0">
                  <c:v>City of Melbourne</c:v>
                </c:pt>
              </c:strCache>
            </c:strRef>
          </c:tx>
          <c:spPr>
            <a:solidFill>
              <a:schemeClr val="accent3"/>
            </a:solidFill>
            <a:ln>
              <a:noFill/>
            </a:ln>
            <a:effectLst/>
          </c:spPr>
          <c:invertIfNegative val="0"/>
          <c:cat>
            <c:strRef>
              <c:f>'[Combined Results 24823 v2.xlsx]Participant dashboard'!$E$11:$E$18</c:f>
              <c:strCache>
                <c:ptCount val="8"/>
                <c:pt idx="0">
                  <c:v>18 to 24</c:v>
                </c:pt>
                <c:pt idx="1">
                  <c:v>25 to 34</c:v>
                </c:pt>
                <c:pt idx="2">
                  <c:v>35 to 49</c:v>
                </c:pt>
                <c:pt idx="3">
                  <c:v>50 to 59</c:v>
                </c:pt>
                <c:pt idx="4">
                  <c:v>60 to 69</c:v>
                </c:pt>
                <c:pt idx="5">
                  <c:v>70 to 84</c:v>
                </c:pt>
                <c:pt idx="6">
                  <c:v>85 and over</c:v>
                </c:pt>
                <c:pt idx="7">
                  <c:v>Prefer not to say</c:v>
                </c:pt>
              </c:strCache>
            </c:strRef>
          </c:cat>
          <c:val>
            <c:numRef>
              <c:f>'[Combined Results 24823 v2.xlsx]Participant dashboard'!$H$11:$H$18</c:f>
              <c:numCache>
                <c:formatCode>0%</c:formatCode>
                <c:ptCount val="8"/>
                <c:pt idx="0">
                  <c:v>0</c:v>
                </c:pt>
                <c:pt idx="1">
                  <c:v>7.6923076923076927E-2</c:v>
                </c:pt>
                <c:pt idx="2">
                  <c:v>0.29487179487179488</c:v>
                </c:pt>
                <c:pt idx="3">
                  <c:v>0.23076923076923078</c:v>
                </c:pt>
                <c:pt idx="4">
                  <c:v>0.23076923076923078</c:v>
                </c:pt>
                <c:pt idx="5">
                  <c:v>0.14102564102564102</c:v>
                </c:pt>
                <c:pt idx="6">
                  <c:v>1.282051282051282E-2</c:v>
                </c:pt>
                <c:pt idx="7">
                  <c:v>1.282051282051282E-2</c:v>
                </c:pt>
              </c:numCache>
            </c:numRef>
          </c:val>
          <c:extLst>
            <c:ext xmlns:c16="http://schemas.microsoft.com/office/drawing/2014/chart" uri="{C3380CC4-5D6E-409C-BE32-E72D297353CC}">
              <c16:uniqueId val="{00000002-B6E5-4FB1-9CF5-B798C0805863}"/>
            </c:ext>
          </c:extLst>
        </c:ser>
        <c:dLbls>
          <c:showLegendKey val="0"/>
          <c:showVal val="0"/>
          <c:showCatName val="0"/>
          <c:showSerName val="0"/>
          <c:showPercent val="0"/>
          <c:showBubbleSize val="0"/>
        </c:dLbls>
        <c:gapWidth val="219"/>
        <c:overlap val="-27"/>
        <c:axId val="2063409887"/>
        <c:axId val="1939698495"/>
      </c:barChart>
      <c:catAx>
        <c:axId val="206340988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Age</a:t>
                </a:r>
                <a:r>
                  <a:rPr lang="en-AU" baseline="0"/>
                  <a:t> groups</a:t>
                </a:r>
                <a:endParaRPr lang="en-AU"/>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9698495"/>
        <c:crosses val="autoZero"/>
        <c:auto val="1"/>
        <c:lblAlgn val="ctr"/>
        <c:lblOffset val="100"/>
        <c:noMultiLvlLbl val="0"/>
      </c:catAx>
      <c:valAx>
        <c:axId val="19396984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Percentage</a:t>
                </a:r>
                <a:r>
                  <a:rPr lang="en-AU" baseline="0"/>
                  <a:t> of participants</a:t>
                </a:r>
                <a:endParaRPr lang="en-AU"/>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3409887"/>
        <c:crosses val="autoZero"/>
        <c:crossBetween val="between"/>
      </c:valAx>
      <c:spPr>
        <a:noFill/>
        <a:ln>
          <a:noFill/>
        </a:ln>
        <a:effectLst/>
      </c:spPr>
    </c:plotArea>
    <c:legend>
      <c:legendPos val="b"/>
      <c:layout>
        <c:manualLayout>
          <c:xMode val="edge"/>
          <c:yMode val="edge"/>
          <c:x val="0.42675204168252201"/>
          <c:y val="6.3778436471422603E-2"/>
          <c:w val="0.50709071217398938"/>
          <c:h val="7.709916168100235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'[Combined Results 24823 v2.xlsx]Participant dashboard'!$J$14</c:f>
              <c:strCache>
                <c:ptCount val="1"/>
                <c:pt idx="0">
                  <c:v> I live here</c:v>
                </c:pt>
              </c:strCache>
            </c:strRef>
          </c:tx>
          <c:spPr>
            <a:solidFill>
              <a:schemeClr val="accent1"/>
            </a:solidFill>
            <a:ln>
              <a:noFill/>
            </a:ln>
            <a:effectLst/>
          </c:spPr>
          <c:invertIfNegative val="0"/>
          <c:cat>
            <c:strRef>
              <c:f>'[Combined Results 24823 v2.xlsx]Participant dashboard'!$K$13:$W$13</c:f>
              <c:strCache>
                <c:ptCount val="13"/>
                <c:pt idx="0">
                  <c:v>Abbotsford</c:v>
                </c:pt>
                <c:pt idx="1">
                  <c:v>Clifton Hill</c:v>
                </c:pt>
                <c:pt idx="2">
                  <c:v>East Melbourne</c:v>
                </c:pt>
                <c:pt idx="3">
                  <c:v>Kensington</c:v>
                </c:pt>
                <c:pt idx="4">
                  <c:v>North Fitzroy</c:v>
                </c:pt>
                <c:pt idx="5">
                  <c:v>North Melbourne</c:v>
                </c:pt>
                <c:pt idx="6">
                  <c:v>Port Melbourne</c:v>
                </c:pt>
                <c:pt idx="7">
                  <c:v>Richmond</c:v>
                </c:pt>
                <c:pt idx="8">
                  <c:v>South Melbourne</c:v>
                </c:pt>
                <c:pt idx="9">
                  <c:v>South Yarra</c:v>
                </c:pt>
                <c:pt idx="10">
                  <c:v>St Kilda</c:v>
                </c:pt>
                <c:pt idx="11">
                  <c:v>Carlton &amp; Fitzroy</c:v>
                </c:pt>
                <c:pt idx="12">
                  <c:v>Elwood, Balaclava &amp; Ripponlea</c:v>
                </c:pt>
              </c:strCache>
            </c:strRef>
          </c:cat>
          <c:val>
            <c:numRef>
              <c:f>'[Combined Results 24823 v2.xlsx]Participant dashboard'!$K$14:$W$14</c:f>
              <c:numCache>
                <c:formatCode>General</c:formatCode>
                <c:ptCount val="13"/>
                <c:pt idx="0">
                  <c:v>9</c:v>
                </c:pt>
                <c:pt idx="1">
                  <c:v>10</c:v>
                </c:pt>
                <c:pt idx="2">
                  <c:v>6</c:v>
                </c:pt>
                <c:pt idx="3">
                  <c:v>13</c:v>
                </c:pt>
                <c:pt idx="4">
                  <c:v>23</c:v>
                </c:pt>
                <c:pt idx="5">
                  <c:v>24</c:v>
                </c:pt>
                <c:pt idx="6">
                  <c:v>16</c:v>
                </c:pt>
                <c:pt idx="7">
                  <c:v>19</c:v>
                </c:pt>
                <c:pt idx="8">
                  <c:v>2</c:v>
                </c:pt>
                <c:pt idx="9">
                  <c:v>7</c:v>
                </c:pt>
                <c:pt idx="10">
                  <c:v>4</c:v>
                </c:pt>
                <c:pt idx="11">
                  <c:v>23</c:v>
                </c:pt>
                <c:pt idx="12">
                  <c:v>5</c:v>
                </c:pt>
              </c:numCache>
            </c:numRef>
          </c:val>
          <c:extLst>
            <c:ext xmlns:c16="http://schemas.microsoft.com/office/drawing/2014/chart" uri="{C3380CC4-5D6E-409C-BE32-E72D297353CC}">
              <c16:uniqueId val="{00000000-26D0-46E3-A77F-A741CD4D5F9A}"/>
            </c:ext>
          </c:extLst>
        </c:ser>
        <c:ser>
          <c:idx val="1"/>
          <c:order val="1"/>
          <c:tx>
            <c:strRef>
              <c:f>'[Combined Results 24823 v2.xlsx]Participant dashboard'!$J$15</c:f>
              <c:strCache>
                <c:ptCount val="1"/>
                <c:pt idx="0">
                  <c:v> I work here</c:v>
                </c:pt>
              </c:strCache>
            </c:strRef>
          </c:tx>
          <c:spPr>
            <a:solidFill>
              <a:schemeClr val="accent2"/>
            </a:solidFill>
            <a:ln>
              <a:noFill/>
            </a:ln>
            <a:effectLst/>
          </c:spPr>
          <c:invertIfNegative val="0"/>
          <c:cat>
            <c:strRef>
              <c:f>'[Combined Results 24823 v2.xlsx]Participant dashboard'!$K$13:$W$13</c:f>
              <c:strCache>
                <c:ptCount val="13"/>
                <c:pt idx="0">
                  <c:v>Abbotsford</c:v>
                </c:pt>
                <c:pt idx="1">
                  <c:v>Clifton Hill</c:v>
                </c:pt>
                <c:pt idx="2">
                  <c:v>East Melbourne</c:v>
                </c:pt>
                <c:pt idx="3">
                  <c:v>Kensington</c:v>
                </c:pt>
                <c:pt idx="4">
                  <c:v>North Fitzroy</c:v>
                </c:pt>
                <c:pt idx="5">
                  <c:v>North Melbourne</c:v>
                </c:pt>
                <c:pt idx="6">
                  <c:v>Port Melbourne</c:v>
                </c:pt>
                <c:pt idx="7">
                  <c:v>Richmond</c:v>
                </c:pt>
                <c:pt idx="8">
                  <c:v>South Melbourne</c:v>
                </c:pt>
                <c:pt idx="9">
                  <c:v>South Yarra</c:v>
                </c:pt>
                <c:pt idx="10">
                  <c:v>St Kilda</c:v>
                </c:pt>
                <c:pt idx="11">
                  <c:v>Carlton &amp; Fitzroy</c:v>
                </c:pt>
                <c:pt idx="12">
                  <c:v>Elwood, Balaclava &amp; Ripponlea</c:v>
                </c:pt>
              </c:strCache>
            </c:strRef>
          </c:cat>
          <c:val>
            <c:numRef>
              <c:f>'[Combined Results 24823 v2.xlsx]Participant dashboard'!$K$15:$W$15</c:f>
              <c:numCache>
                <c:formatCode>General</c:formatCode>
                <c:ptCount val="13"/>
                <c:pt idx="0">
                  <c:v>1</c:v>
                </c:pt>
                <c:pt idx="1">
                  <c:v>1</c:v>
                </c:pt>
                <c:pt idx="2">
                  <c:v>0</c:v>
                </c:pt>
                <c:pt idx="3">
                  <c:v>1</c:v>
                </c:pt>
                <c:pt idx="4">
                  <c:v>2</c:v>
                </c:pt>
                <c:pt idx="5">
                  <c:v>1</c:v>
                </c:pt>
                <c:pt idx="6">
                  <c:v>0</c:v>
                </c:pt>
                <c:pt idx="7">
                  <c:v>6</c:v>
                </c:pt>
                <c:pt idx="8">
                  <c:v>0</c:v>
                </c:pt>
                <c:pt idx="9">
                  <c:v>0</c:v>
                </c:pt>
                <c:pt idx="10">
                  <c:v>0</c:v>
                </c:pt>
                <c:pt idx="11">
                  <c:v>10</c:v>
                </c:pt>
                <c:pt idx="12">
                  <c:v>1</c:v>
                </c:pt>
              </c:numCache>
            </c:numRef>
          </c:val>
          <c:extLst>
            <c:ext xmlns:c16="http://schemas.microsoft.com/office/drawing/2014/chart" uri="{C3380CC4-5D6E-409C-BE32-E72D297353CC}">
              <c16:uniqueId val="{00000001-26D0-46E3-A77F-A741CD4D5F9A}"/>
            </c:ext>
          </c:extLst>
        </c:ser>
        <c:ser>
          <c:idx val="2"/>
          <c:order val="2"/>
          <c:tx>
            <c:strRef>
              <c:f>'[Combined Results 24823 v2.xlsx]Participant dashboard'!$J$16</c:f>
              <c:strCache>
                <c:ptCount val="1"/>
                <c:pt idx="0">
                  <c:v> I study here</c:v>
                </c:pt>
              </c:strCache>
            </c:strRef>
          </c:tx>
          <c:spPr>
            <a:solidFill>
              <a:schemeClr val="accent3"/>
            </a:solidFill>
            <a:ln>
              <a:noFill/>
            </a:ln>
            <a:effectLst/>
          </c:spPr>
          <c:invertIfNegative val="0"/>
          <c:cat>
            <c:strRef>
              <c:f>'[Combined Results 24823 v2.xlsx]Participant dashboard'!$K$13:$W$13</c:f>
              <c:strCache>
                <c:ptCount val="13"/>
                <c:pt idx="0">
                  <c:v>Abbotsford</c:v>
                </c:pt>
                <c:pt idx="1">
                  <c:v>Clifton Hill</c:v>
                </c:pt>
                <c:pt idx="2">
                  <c:v>East Melbourne</c:v>
                </c:pt>
                <c:pt idx="3">
                  <c:v>Kensington</c:v>
                </c:pt>
                <c:pt idx="4">
                  <c:v>North Fitzroy</c:v>
                </c:pt>
                <c:pt idx="5">
                  <c:v>North Melbourne</c:v>
                </c:pt>
                <c:pt idx="6">
                  <c:v>Port Melbourne</c:v>
                </c:pt>
                <c:pt idx="7">
                  <c:v>Richmond</c:v>
                </c:pt>
                <c:pt idx="8">
                  <c:v>South Melbourne</c:v>
                </c:pt>
                <c:pt idx="9">
                  <c:v>South Yarra</c:v>
                </c:pt>
                <c:pt idx="10">
                  <c:v>St Kilda</c:v>
                </c:pt>
                <c:pt idx="11">
                  <c:v>Carlton &amp; Fitzroy</c:v>
                </c:pt>
                <c:pt idx="12">
                  <c:v>Elwood, Balaclava &amp; Ripponlea</c:v>
                </c:pt>
              </c:strCache>
            </c:strRef>
          </c:cat>
          <c:val>
            <c:numRef>
              <c:f>'[Combined Results 24823 v2.xlsx]Participant dashboard'!$K$16:$W$16</c:f>
              <c:numCache>
                <c:formatCode>General</c:formatCode>
                <c:ptCount val="13"/>
                <c:pt idx="0">
                  <c:v>1</c:v>
                </c:pt>
                <c:pt idx="1">
                  <c:v>0</c:v>
                </c:pt>
                <c:pt idx="2">
                  <c:v>0</c:v>
                </c:pt>
                <c:pt idx="3">
                  <c:v>0</c:v>
                </c:pt>
                <c:pt idx="4">
                  <c:v>0</c:v>
                </c:pt>
                <c:pt idx="5">
                  <c:v>0</c:v>
                </c:pt>
                <c:pt idx="6">
                  <c:v>0</c:v>
                </c:pt>
                <c:pt idx="7">
                  <c:v>0</c:v>
                </c:pt>
                <c:pt idx="8">
                  <c:v>0</c:v>
                </c:pt>
                <c:pt idx="9">
                  <c:v>0</c:v>
                </c:pt>
                <c:pt idx="10">
                  <c:v>0</c:v>
                </c:pt>
                <c:pt idx="11">
                  <c:v>1</c:v>
                </c:pt>
                <c:pt idx="12">
                  <c:v>0</c:v>
                </c:pt>
              </c:numCache>
            </c:numRef>
          </c:val>
          <c:extLst>
            <c:ext xmlns:c16="http://schemas.microsoft.com/office/drawing/2014/chart" uri="{C3380CC4-5D6E-409C-BE32-E72D297353CC}">
              <c16:uniqueId val="{00000002-26D0-46E3-A77F-A741CD4D5F9A}"/>
            </c:ext>
          </c:extLst>
        </c:ser>
        <c:ser>
          <c:idx val="3"/>
          <c:order val="3"/>
          <c:tx>
            <c:strRef>
              <c:f>'[Combined Results 24823 v2.xlsx]Participant dashboard'!$J$17</c:f>
              <c:strCache>
                <c:ptCount val="1"/>
                <c:pt idx="0">
                  <c:v> I own a business</c:v>
                </c:pt>
              </c:strCache>
            </c:strRef>
          </c:tx>
          <c:spPr>
            <a:solidFill>
              <a:schemeClr val="accent4"/>
            </a:solidFill>
            <a:ln>
              <a:noFill/>
            </a:ln>
            <a:effectLst/>
          </c:spPr>
          <c:invertIfNegative val="0"/>
          <c:cat>
            <c:strRef>
              <c:f>'[Combined Results 24823 v2.xlsx]Participant dashboard'!$K$13:$W$13</c:f>
              <c:strCache>
                <c:ptCount val="13"/>
                <c:pt idx="0">
                  <c:v>Abbotsford</c:v>
                </c:pt>
                <c:pt idx="1">
                  <c:v>Clifton Hill</c:v>
                </c:pt>
                <c:pt idx="2">
                  <c:v>East Melbourne</c:v>
                </c:pt>
                <c:pt idx="3">
                  <c:v>Kensington</c:v>
                </c:pt>
                <c:pt idx="4">
                  <c:v>North Fitzroy</c:v>
                </c:pt>
                <c:pt idx="5">
                  <c:v>North Melbourne</c:v>
                </c:pt>
                <c:pt idx="6">
                  <c:v>Port Melbourne</c:v>
                </c:pt>
                <c:pt idx="7">
                  <c:v>Richmond</c:v>
                </c:pt>
                <c:pt idx="8">
                  <c:v>South Melbourne</c:v>
                </c:pt>
                <c:pt idx="9">
                  <c:v>South Yarra</c:v>
                </c:pt>
                <c:pt idx="10">
                  <c:v>St Kilda</c:v>
                </c:pt>
                <c:pt idx="11">
                  <c:v>Carlton &amp; Fitzroy</c:v>
                </c:pt>
                <c:pt idx="12">
                  <c:v>Elwood, Balaclava &amp; Ripponlea</c:v>
                </c:pt>
              </c:strCache>
            </c:strRef>
          </c:cat>
          <c:val>
            <c:numRef>
              <c:f>'[Combined Results 24823 v2.xlsx]Participant dashboard'!$K$17:$W$17</c:f>
              <c:numCache>
                <c:formatCode>General</c:formatCode>
                <c:ptCount val="13"/>
                <c:pt idx="0">
                  <c:v>0</c:v>
                </c:pt>
                <c:pt idx="1">
                  <c:v>0</c:v>
                </c:pt>
                <c:pt idx="2">
                  <c:v>0</c:v>
                </c:pt>
                <c:pt idx="3">
                  <c:v>0</c:v>
                </c:pt>
                <c:pt idx="4">
                  <c:v>2</c:v>
                </c:pt>
                <c:pt idx="5">
                  <c:v>0</c:v>
                </c:pt>
                <c:pt idx="6">
                  <c:v>1</c:v>
                </c:pt>
                <c:pt idx="7">
                  <c:v>3</c:v>
                </c:pt>
                <c:pt idx="8">
                  <c:v>0</c:v>
                </c:pt>
                <c:pt idx="9">
                  <c:v>0</c:v>
                </c:pt>
                <c:pt idx="10">
                  <c:v>0</c:v>
                </c:pt>
                <c:pt idx="11">
                  <c:v>0</c:v>
                </c:pt>
                <c:pt idx="12">
                  <c:v>0</c:v>
                </c:pt>
              </c:numCache>
            </c:numRef>
          </c:val>
          <c:extLst>
            <c:ext xmlns:c16="http://schemas.microsoft.com/office/drawing/2014/chart" uri="{C3380CC4-5D6E-409C-BE32-E72D297353CC}">
              <c16:uniqueId val="{00000003-26D0-46E3-A77F-A741CD4D5F9A}"/>
            </c:ext>
          </c:extLst>
        </c:ser>
        <c:ser>
          <c:idx val="4"/>
          <c:order val="4"/>
          <c:tx>
            <c:strRef>
              <c:f>'[Combined Results 24823 v2.xlsx]Participant dashboard'!$J$18</c:f>
              <c:strCache>
                <c:ptCount val="1"/>
                <c:pt idx="0">
                  <c:v> I visit here often</c:v>
                </c:pt>
              </c:strCache>
            </c:strRef>
          </c:tx>
          <c:spPr>
            <a:solidFill>
              <a:schemeClr val="accent5"/>
            </a:solidFill>
            <a:ln>
              <a:noFill/>
            </a:ln>
            <a:effectLst/>
          </c:spPr>
          <c:invertIfNegative val="0"/>
          <c:cat>
            <c:strRef>
              <c:f>'[Combined Results 24823 v2.xlsx]Participant dashboard'!$K$13:$W$13</c:f>
              <c:strCache>
                <c:ptCount val="13"/>
                <c:pt idx="0">
                  <c:v>Abbotsford</c:v>
                </c:pt>
                <c:pt idx="1">
                  <c:v>Clifton Hill</c:v>
                </c:pt>
                <c:pt idx="2">
                  <c:v>East Melbourne</c:v>
                </c:pt>
                <c:pt idx="3">
                  <c:v>Kensington</c:v>
                </c:pt>
                <c:pt idx="4">
                  <c:v>North Fitzroy</c:v>
                </c:pt>
                <c:pt idx="5">
                  <c:v>North Melbourne</c:v>
                </c:pt>
                <c:pt idx="6">
                  <c:v>Port Melbourne</c:v>
                </c:pt>
                <c:pt idx="7">
                  <c:v>Richmond</c:v>
                </c:pt>
                <c:pt idx="8">
                  <c:v>South Melbourne</c:v>
                </c:pt>
                <c:pt idx="9">
                  <c:v>South Yarra</c:v>
                </c:pt>
                <c:pt idx="10">
                  <c:v>St Kilda</c:v>
                </c:pt>
                <c:pt idx="11">
                  <c:v>Carlton &amp; Fitzroy</c:v>
                </c:pt>
                <c:pt idx="12">
                  <c:v>Elwood, Balaclava &amp; Ripponlea</c:v>
                </c:pt>
              </c:strCache>
            </c:strRef>
          </c:cat>
          <c:val>
            <c:numRef>
              <c:f>'[Combined Results 24823 v2.xlsx]Participant dashboard'!$K$18:$W$18</c:f>
              <c:numCache>
                <c:formatCode>General</c:formatCode>
                <c:ptCount val="13"/>
                <c:pt idx="0">
                  <c:v>6</c:v>
                </c:pt>
                <c:pt idx="1">
                  <c:v>5</c:v>
                </c:pt>
                <c:pt idx="2">
                  <c:v>0</c:v>
                </c:pt>
                <c:pt idx="3">
                  <c:v>0</c:v>
                </c:pt>
                <c:pt idx="4">
                  <c:v>3</c:v>
                </c:pt>
                <c:pt idx="5">
                  <c:v>6</c:v>
                </c:pt>
                <c:pt idx="6">
                  <c:v>1</c:v>
                </c:pt>
                <c:pt idx="7">
                  <c:v>2</c:v>
                </c:pt>
                <c:pt idx="8">
                  <c:v>3</c:v>
                </c:pt>
                <c:pt idx="9">
                  <c:v>0</c:v>
                </c:pt>
                <c:pt idx="10">
                  <c:v>0</c:v>
                </c:pt>
                <c:pt idx="11">
                  <c:v>7</c:v>
                </c:pt>
                <c:pt idx="12">
                  <c:v>1</c:v>
                </c:pt>
              </c:numCache>
            </c:numRef>
          </c:val>
          <c:extLst>
            <c:ext xmlns:c16="http://schemas.microsoft.com/office/drawing/2014/chart" uri="{C3380CC4-5D6E-409C-BE32-E72D297353CC}">
              <c16:uniqueId val="{00000004-26D0-46E3-A77F-A741CD4D5F9A}"/>
            </c:ext>
          </c:extLst>
        </c:ser>
        <c:ser>
          <c:idx val="5"/>
          <c:order val="5"/>
          <c:tx>
            <c:strRef>
              <c:f>'[Combined Results 24823 v2.xlsx]Participant dashboard'!$J$19</c:f>
              <c:strCache>
                <c:ptCount val="1"/>
                <c:pt idx="0">
                  <c:v> Other</c:v>
                </c:pt>
              </c:strCache>
            </c:strRef>
          </c:tx>
          <c:spPr>
            <a:solidFill>
              <a:schemeClr val="accent6"/>
            </a:solidFill>
            <a:ln>
              <a:noFill/>
            </a:ln>
            <a:effectLst/>
          </c:spPr>
          <c:invertIfNegative val="0"/>
          <c:cat>
            <c:strRef>
              <c:f>'[Combined Results 24823 v2.xlsx]Participant dashboard'!$K$13:$W$13</c:f>
              <c:strCache>
                <c:ptCount val="13"/>
                <c:pt idx="0">
                  <c:v>Abbotsford</c:v>
                </c:pt>
                <c:pt idx="1">
                  <c:v>Clifton Hill</c:v>
                </c:pt>
                <c:pt idx="2">
                  <c:v>East Melbourne</c:v>
                </c:pt>
                <c:pt idx="3">
                  <c:v>Kensington</c:v>
                </c:pt>
                <c:pt idx="4">
                  <c:v>North Fitzroy</c:v>
                </c:pt>
                <c:pt idx="5">
                  <c:v>North Melbourne</c:v>
                </c:pt>
                <c:pt idx="6">
                  <c:v>Port Melbourne</c:v>
                </c:pt>
                <c:pt idx="7">
                  <c:v>Richmond</c:v>
                </c:pt>
                <c:pt idx="8">
                  <c:v>South Melbourne</c:v>
                </c:pt>
                <c:pt idx="9">
                  <c:v>South Yarra</c:v>
                </c:pt>
                <c:pt idx="10">
                  <c:v>St Kilda</c:v>
                </c:pt>
                <c:pt idx="11">
                  <c:v>Carlton &amp; Fitzroy</c:v>
                </c:pt>
                <c:pt idx="12">
                  <c:v>Elwood, Balaclava &amp; Ripponlea</c:v>
                </c:pt>
              </c:strCache>
            </c:strRef>
          </c:cat>
          <c:val>
            <c:numRef>
              <c:f>'[Combined Results 24823 v2.xlsx]Participant dashboard'!$K$19:$W$19</c:f>
              <c:numCache>
                <c:formatCode>General</c:formatCode>
                <c:ptCount val="13"/>
                <c:pt idx="0">
                  <c:v>1</c:v>
                </c:pt>
                <c:pt idx="1">
                  <c:v>0</c:v>
                </c:pt>
                <c:pt idx="2">
                  <c:v>0</c:v>
                </c:pt>
                <c:pt idx="3">
                  <c:v>0</c:v>
                </c:pt>
                <c:pt idx="4">
                  <c:v>2</c:v>
                </c:pt>
                <c:pt idx="5">
                  <c:v>1</c:v>
                </c:pt>
                <c:pt idx="6">
                  <c:v>1</c:v>
                </c:pt>
                <c:pt idx="7">
                  <c:v>0</c:v>
                </c:pt>
                <c:pt idx="8">
                  <c:v>2</c:v>
                </c:pt>
                <c:pt idx="9">
                  <c:v>0</c:v>
                </c:pt>
                <c:pt idx="10">
                  <c:v>0</c:v>
                </c:pt>
                <c:pt idx="11">
                  <c:v>2</c:v>
                </c:pt>
                <c:pt idx="12">
                  <c:v>0</c:v>
                </c:pt>
              </c:numCache>
            </c:numRef>
          </c:val>
          <c:extLst>
            <c:ext xmlns:c16="http://schemas.microsoft.com/office/drawing/2014/chart" uri="{C3380CC4-5D6E-409C-BE32-E72D297353CC}">
              <c16:uniqueId val="{00000005-26D0-46E3-A77F-A741CD4D5F9A}"/>
            </c:ext>
          </c:extLst>
        </c:ser>
        <c:dLbls>
          <c:showLegendKey val="0"/>
          <c:showVal val="0"/>
          <c:showCatName val="0"/>
          <c:showSerName val="0"/>
          <c:showPercent val="0"/>
          <c:showBubbleSize val="0"/>
        </c:dLbls>
        <c:gapWidth val="150"/>
        <c:overlap val="100"/>
        <c:axId val="1904664767"/>
        <c:axId val="1904398095"/>
      </c:barChart>
      <c:catAx>
        <c:axId val="1904664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4398095"/>
        <c:crosses val="autoZero"/>
        <c:auto val="1"/>
        <c:lblAlgn val="ctr"/>
        <c:lblOffset val="100"/>
        <c:noMultiLvlLbl val="0"/>
      </c:catAx>
      <c:valAx>
        <c:axId val="19043980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466476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914739584399329E-2"/>
          <c:y val="6.3163939132931377E-2"/>
          <c:w val="0.91966194069781382"/>
          <c:h val="0.67032066496215792"/>
        </c:manualLayout>
      </c:layout>
      <c:barChart>
        <c:barDir val="col"/>
        <c:grouping val="clustered"/>
        <c:varyColors val="0"/>
        <c:ser>
          <c:idx val="0"/>
          <c:order val="0"/>
          <c:tx>
            <c:strRef>
              <c:f>'[Combined Results 24823 v2.xlsx]Participant dashboard'!$F$29</c:f>
              <c:strCache>
                <c:ptCount val="1"/>
                <c:pt idx="0">
                  <c:v>City of Yarra</c:v>
                </c:pt>
              </c:strCache>
            </c:strRef>
          </c:tx>
          <c:spPr>
            <a:solidFill>
              <a:schemeClr val="accent1"/>
            </a:solidFill>
            <a:ln>
              <a:noFill/>
            </a:ln>
            <a:effectLst/>
          </c:spPr>
          <c:invertIfNegative val="0"/>
          <c:cat>
            <c:strRef>
              <c:f>'[Combined Results 24823 v2.xlsx]Participant dashboard'!$E$30:$E$33</c:f>
              <c:strCache>
                <c:ptCount val="4"/>
                <c:pt idx="0">
                  <c:v>I am an expert, having studied the topic or worked in relevant fields</c:v>
                </c:pt>
                <c:pt idx="1">
                  <c:v>I am quite knowledgeable</c:v>
                </c:pt>
                <c:pt idx="2">
                  <c:v>What I know, I learned from the Stage 1 engagement for this project</c:v>
                </c:pt>
                <c:pt idx="3">
                  <c:v>Zero – I’d never heard of them before today</c:v>
                </c:pt>
              </c:strCache>
            </c:strRef>
          </c:cat>
          <c:val>
            <c:numRef>
              <c:f>'[Combined Results 24823 v2.xlsx]Participant dashboard'!$F$30:$F$33</c:f>
              <c:numCache>
                <c:formatCode>0%</c:formatCode>
                <c:ptCount val="4"/>
                <c:pt idx="0">
                  <c:v>6.9767441860465115E-2</c:v>
                </c:pt>
                <c:pt idx="1">
                  <c:v>0.31395348837209303</c:v>
                </c:pt>
                <c:pt idx="2">
                  <c:v>0.43023255813953487</c:v>
                </c:pt>
                <c:pt idx="3">
                  <c:v>0.18604651162790697</c:v>
                </c:pt>
              </c:numCache>
            </c:numRef>
          </c:val>
          <c:extLst>
            <c:ext xmlns:c16="http://schemas.microsoft.com/office/drawing/2014/chart" uri="{C3380CC4-5D6E-409C-BE32-E72D297353CC}">
              <c16:uniqueId val="{00000000-C33D-4056-AA81-3C26F857F692}"/>
            </c:ext>
          </c:extLst>
        </c:ser>
        <c:ser>
          <c:idx val="1"/>
          <c:order val="1"/>
          <c:tx>
            <c:strRef>
              <c:f>'[Combined Results 24823 v2.xlsx]Participant dashboard'!$G$29</c:f>
              <c:strCache>
                <c:ptCount val="1"/>
                <c:pt idx="0">
                  <c:v>City of Port Phillip</c:v>
                </c:pt>
              </c:strCache>
            </c:strRef>
          </c:tx>
          <c:spPr>
            <a:solidFill>
              <a:schemeClr val="accent2"/>
            </a:solidFill>
            <a:ln>
              <a:noFill/>
            </a:ln>
            <a:effectLst/>
          </c:spPr>
          <c:invertIfNegative val="0"/>
          <c:cat>
            <c:strRef>
              <c:f>'[Combined Results 24823 v2.xlsx]Participant dashboard'!$E$30:$E$33</c:f>
              <c:strCache>
                <c:ptCount val="4"/>
                <c:pt idx="0">
                  <c:v>I am an expert, having studied the topic or worked in relevant fields</c:v>
                </c:pt>
                <c:pt idx="1">
                  <c:v>I am quite knowledgeable</c:v>
                </c:pt>
                <c:pt idx="2">
                  <c:v>What I know, I learned from the Stage 1 engagement for this project</c:v>
                </c:pt>
                <c:pt idx="3">
                  <c:v>Zero – I’d never heard of them before today</c:v>
                </c:pt>
              </c:strCache>
            </c:strRef>
          </c:cat>
          <c:val>
            <c:numRef>
              <c:f>'[Combined Results 24823 v2.xlsx]Participant dashboard'!$G$30:$G$33</c:f>
              <c:numCache>
                <c:formatCode>0%</c:formatCode>
                <c:ptCount val="4"/>
                <c:pt idx="0">
                  <c:v>3.8461538461538464E-2</c:v>
                </c:pt>
                <c:pt idx="1">
                  <c:v>0.57692307692307687</c:v>
                </c:pt>
                <c:pt idx="2">
                  <c:v>0.11538461538461539</c:v>
                </c:pt>
                <c:pt idx="3">
                  <c:v>0.26923076923076922</c:v>
                </c:pt>
              </c:numCache>
            </c:numRef>
          </c:val>
          <c:extLst>
            <c:ext xmlns:c16="http://schemas.microsoft.com/office/drawing/2014/chart" uri="{C3380CC4-5D6E-409C-BE32-E72D297353CC}">
              <c16:uniqueId val="{00000001-C33D-4056-AA81-3C26F857F692}"/>
            </c:ext>
          </c:extLst>
        </c:ser>
        <c:ser>
          <c:idx val="2"/>
          <c:order val="2"/>
          <c:tx>
            <c:strRef>
              <c:f>'[Combined Results 24823 v2.xlsx]Participant dashboard'!$H$29</c:f>
              <c:strCache>
                <c:ptCount val="1"/>
                <c:pt idx="0">
                  <c:v>City of Melbourne</c:v>
                </c:pt>
              </c:strCache>
            </c:strRef>
          </c:tx>
          <c:spPr>
            <a:solidFill>
              <a:schemeClr val="accent3"/>
            </a:solidFill>
            <a:ln>
              <a:noFill/>
            </a:ln>
            <a:effectLst/>
          </c:spPr>
          <c:invertIfNegative val="0"/>
          <c:cat>
            <c:strRef>
              <c:f>'[Combined Results 24823 v2.xlsx]Participant dashboard'!$E$30:$E$33</c:f>
              <c:strCache>
                <c:ptCount val="4"/>
                <c:pt idx="0">
                  <c:v>I am an expert, having studied the topic or worked in relevant fields</c:v>
                </c:pt>
                <c:pt idx="1">
                  <c:v>I am quite knowledgeable</c:v>
                </c:pt>
                <c:pt idx="2">
                  <c:v>What I know, I learned from the Stage 1 engagement for this project</c:v>
                </c:pt>
                <c:pt idx="3">
                  <c:v>Zero – I’d never heard of them before today</c:v>
                </c:pt>
              </c:strCache>
            </c:strRef>
          </c:cat>
          <c:val>
            <c:numRef>
              <c:f>'[Combined Results 24823 v2.xlsx]Participant dashboard'!$H$30:$H$33</c:f>
              <c:numCache>
                <c:formatCode>0%</c:formatCode>
                <c:ptCount val="4"/>
                <c:pt idx="0">
                  <c:v>6.9767441860465115E-2</c:v>
                </c:pt>
                <c:pt idx="1">
                  <c:v>0.31395348837209303</c:v>
                </c:pt>
                <c:pt idx="2">
                  <c:v>0.43023255813953487</c:v>
                </c:pt>
                <c:pt idx="3">
                  <c:v>0.18604651162790697</c:v>
                </c:pt>
              </c:numCache>
            </c:numRef>
          </c:val>
          <c:extLst>
            <c:ext xmlns:c16="http://schemas.microsoft.com/office/drawing/2014/chart" uri="{C3380CC4-5D6E-409C-BE32-E72D297353CC}">
              <c16:uniqueId val="{00000002-C33D-4056-AA81-3C26F857F692}"/>
            </c:ext>
          </c:extLst>
        </c:ser>
        <c:dLbls>
          <c:showLegendKey val="0"/>
          <c:showVal val="0"/>
          <c:showCatName val="0"/>
          <c:showSerName val="0"/>
          <c:showPercent val="0"/>
          <c:showBubbleSize val="0"/>
        </c:dLbls>
        <c:gapWidth val="219"/>
        <c:overlap val="-27"/>
        <c:axId val="2067873471"/>
        <c:axId val="1882768047"/>
      </c:barChart>
      <c:catAx>
        <c:axId val="2067873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2768047"/>
        <c:crosses val="autoZero"/>
        <c:auto val="1"/>
        <c:lblAlgn val="ctr"/>
        <c:lblOffset val="100"/>
        <c:noMultiLvlLbl val="0"/>
      </c:catAx>
      <c:valAx>
        <c:axId val="188276804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7873471"/>
        <c:crosses val="autoZero"/>
        <c:crossBetween val="between"/>
      </c:valAx>
      <c:spPr>
        <a:noFill/>
        <a:ln>
          <a:noFill/>
        </a:ln>
        <a:effectLst/>
      </c:spPr>
    </c:plotArea>
    <c:legend>
      <c:legendPos val="b"/>
      <c:layout>
        <c:manualLayout>
          <c:xMode val="edge"/>
          <c:yMode val="edge"/>
          <c:x val="0.47325027557593174"/>
          <c:y val="6.5794036727321287E-2"/>
          <c:w val="0.5065258134972267"/>
          <c:h val="9.584822569013498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577363131464008E-2"/>
          <c:y val="6.2464508801817149E-2"/>
          <c:w val="0.92011431968954582"/>
          <c:h val="0.77433276547416241"/>
        </c:manualLayout>
      </c:layout>
      <c:barChart>
        <c:barDir val="col"/>
        <c:grouping val="clustered"/>
        <c:varyColors val="0"/>
        <c:ser>
          <c:idx val="0"/>
          <c:order val="0"/>
          <c:tx>
            <c:strRef>
              <c:f>'[Combined Results 24823 v2.xlsx]Participant dashboard'!$P$22</c:f>
              <c:strCache>
                <c:ptCount val="1"/>
                <c:pt idx="0">
                  <c:v>City of Yarra</c:v>
                </c:pt>
              </c:strCache>
            </c:strRef>
          </c:tx>
          <c:spPr>
            <a:solidFill>
              <a:schemeClr val="accent1"/>
            </a:solidFill>
            <a:ln>
              <a:noFill/>
            </a:ln>
            <a:effectLst/>
          </c:spPr>
          <c:invertIfNegative val="0"/>
          <c:cat>
            <c:strRef>
              <c:f>'[Combined Results 24823 v2.xlsx]Participant dashboard'!$O$23:$O$26</c:f>
              <c:strCache>
                <c:ptCount val="4"/>
                <c:pt idx="0">
                  <c:v>No, but I am considering getting solar panels</c:v>
                </c:pt>
                <c:pt idx="1">
                  <c:v>No, I am not able to</c:v>
                </c:pt>
                <c:pt idx="2">
                  <c:v>No, I’ve decided not to at this point</c:v>
                </c:pt>
                <c:pt idx="3">
                  <c:v>Yes</c:v>
                </c:pt>
              </c:strCache>
            </c:strRef>
          </c:cat>
          <c:val>
            <c:numRef>
              <c:f>'[Combined Results 24823 v2.xlsx]Participant dashboard'!$P$23:$P$26</c:f>
              <c:numCache>
                <c:formatCode>0%</c:formatCode>
                <c:ptCount val="4"/>
                <c:pt idx="0">
                  <c:v>0.23255813953488372</c:v>
                </c:pt>
                <c:pt idx="1">
                  <c:v>0.18604651162790697</c:v>
                </c:pt>
                <c:pt idx="2">
                  <c:v>9.3023255813953487E-2</c:v>
                </c:pt>
                <c:pt idx="3">
                  <c:v>0.48837209302325579</c:v>
                </c:pt>
              </c:numCache>
            </c:numRef>
          </c:val>
          <c:extLst>
            <c:ext xmlns:c16="http://schemas.microsoft.com/office/drawing/2014/chart" uri="{C3380CC4-5D6E-409C-BE32-E72D297353CC}">
              <c16:uniqueId val="{00000000-33E9-4E35-AD3E-06D565BF7A4F}"/>
            </c:ext>
          </c:extLst>
        </c:ser>
        <c:ser>
          <c:idx val="1"/>
          <c:order val="1"/>
          <c:tx>
            <c:strRef>
              <c:f>'[Combined Results 24823 v2.xlsx]Participant dashboard'!$Q$22</c:f>
              <c:strCache>
                <c:ptCount val="1"/>
                <c:pt idx="0">
                  <c:v>City of Port Phillip</c:v>
                </c:pt>
              </c:strCache>
            </c:strRef>
          </c:tx>
          <c:spPr>
            <a:solidFill>
              <a:schemeClr val="accent2"/>
            </a:solidFill>
            <a:ln>
              <a:noFill/>
            </a:ln>
            <a:effectLst/>
          </c:spPr>
          <c:invertIfNegative val="0"/>
          <c:cat>
            <c:strRef>
              <c:f>'[Combined Results 24823 v2.xlsx]Participant dashboard'!$O$23:$O$26</c:f>
              <c:strCache>
                <c:ptCount val="4"/>
                <c:pt idx="0">
                  <c:v>No, but I am considering getting solar panels</c:v>
                </c:pt>
                <c:pt idx="1">
                  <c:v>No, I am not able to</c:v>
                </c:pt>
                <c:pt idx="2">
                  <c:v>No, I’ve decided not to at this point</c:v>
                </c:pt>
                <c:pt idx="3">
                  <c:v>Yes</c:v>
                </c:pt>
              </c:strCache>
            </c:strRef>
          </c:cat>
          <c:val>
            <c:numRef>
              <c:f>'[Combined Results 24823 v2.xlsx]Participant dashboard'!$Q$23:$Q$26</c:f>
              <c:numCache>
                <c:formatCode>0%</c:formatCode>
                <c:ptCount val="4"/>
                <c:pt idx="0">
                  <c:v>0.19230769230769232</c:v>
                </c:pt>
                <c:pt idx="1">
                  <c:v>0.19230769230769232</c:v>
                </c:pt>
                <c:pt idx="2">
                  <c:v>3.8461538461538464E-2</c:v>
                </c:pt>
                <c:pt idx="3">
                  <c:v>0.57692307692307687</c:v>
                </c:pt>
              </c:numCache>
            </c:numRef>
          </c:val>
          <c:extLst>
            <c:ext xmlns:c16="http://schemas.microsoft.com/office/drawing/2014/chart" uri="{C3380CC4-5D6E-409C-BE32-E72D297353CC}">
              <c16:uniqueId val="{00000001-33E9-4E35-AD3E-06D565BF7A4F}"/>
            </c:ext>
          </c:extLst>
        </c:ser>
        <c:ser>
          <c:idx val="2"/>
          <c:order val="2"/>
          <c:tx>
            <c:strRef>
              <c:f>'[Combined Results 24823 v2.xlsx]Participant dashboard'!$R$22</c:f>
              <c:strCache>
                <c:ptCount val="1"/>
                <c:pt idx="0">
                  <c:v>City of Melbourne</c:v>
                </c:pt>
              </c:strCache>
            </c:strRef>
          </c:tx>
          <c:spPr>
            <a:solidFill>
              <a:schemeClr val="accent3"/>
            </a:solidFill>
            <a:ln>
              <a:noFill/>
            </a:ln>
            <a:effectLst/>
          </c:spPr>
          <c:invertIfNegative val="0"/>
          <c:cat>
            <c:strRef>
              <c:f>'[Combined Results 24823 v2.xlsx]Participant dashboard'!$O$23:$O$26</c:f>
              <c:strCache>
                <c:ptCount val="4"/>
                <c:pt idx="0">
                  <c:v>No, but I am considering getting solar panels</c:v>
                </c:pt>
                <c:pt idx="1">
                  <c:v>No, I am not able to</c:v>
                </c:pt>
                <c:pt idx="2">
                  <c:v>No, I’ve decided not to at this point</c:v>
                </c:pt>
                <c:pt idx="3">
                  <c:v>Yes</c:v>
                </c:pt>
              </c:strCache>
            </c:strRef>
          </c:cat>
          <c:val>
            <c:numRef>
              <c:f>'[Combined Results 24823 v2.xlsx]Participant dashboard'!$R$23:$R$26</c:f>
              <c:numCache>
                <c:formatCode>0%</c:formatCode>
                <c:ptCount val="4"/>
                <c:pt idx="0">
                  <c:v>0.27500000000000002</c:v>
                </c:pt>
                <c:pt idx="1">
                  <c:v>0.46250000000000002</c:v>
                </c:pt>
                <c:pt idx="2">
                  <c:v>1.2500000000000001E-2</c:v>
                </c:pt>
                <c:pt idx="3">
                  <c:v>0.25</c:v>
                </c:pt>
              </c:numCache>
            </c:numRef>
          </c:val>
          <c:extLst>
            <c:ext xmlns:c16="http://schemas.microsoft.com/office/drawing/2014/chart" uri="{C3380CC4-5D6E-409C-BE32-E72D297353CC}">
              <c16:uniqueId val="{00000002-33E9-4E35-AD3E-06D565BF7A4F}"/>
            </c:ext>
          </c:extLst>
        </c:ser>
        <c:dLbls>
          <c:showLegendKey val="0"/>
          <c:showVal val="0"/>
          <c:showCatName val="0"/>
          <c:showSerName val="0"/>
          <c:showPercent val="0"/>
          <c:showBubbleSize val="0"/>
        </c:dLbls>
        <c:gapWidth val="219"/>
        <c:overlap val="-27"/>
        <c:axId val="1904683791"/>
        <c:axId val="1904422751"/>
      </c:barChart>
      <c:catAx>
        <c:axId val="19046837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4422751"/>
        <c:crosses val="autoZero"/>
        <c:auto val="1"/>
        <c:lblAlgn val="ctr"/>
        <c:lblOffset val="100"/>
        <c:noMultiLvlLbl val="0"/>
      </c:catAx>
      <c:valAx>
        <c:axId val="19044227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4683791"/>
        <c:crosses val="autoZero"/>
        <c:crossBetween val="between"/>
      </c:valAx>
      <c:spPr>
        <a:noFill/>
        <a:ln>
          <a:noFill/>
        </a:ln>
        <a:effectLst/>
      </c:spPr>
    </c:plotArea>
    <c:legend>
      <c:legendPos val="b"/>
      <c:layout>
        <c:manualLayout>
          <c:xMode val="edge"/>
          <c:yMode val="edge"/>
          <c:x val="0.35893576858694382"/>
          <c:y val="6.4781553072475809E-2"/>
          <c:w val="0.50367359577145077"/>
          <c:h val="9.478687395762071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352846365717051E-2"/>
          <c:y val="5.610813567967355E-2"/>
          <c:w val="0.90906524700129576"/>
          <c:h val="0.76735815144277264"/>
        </c:manualLayout>
      </c:layout>
      <c:barChart>
        <c:barDir val="col"/>
        <c:grouping val="clustered"/>
        <c:varyColors val="0"/>
        <c:ser>
          <c:idx val="0"/>
          <c:order val="0"/>
          <c:tx>
            <c:strRef>
              <c:f>'[Combined Results 24823 v2.xlsx]Participant dashboard'!$P$29</c:f>
              <c:strCache>
                <c:ptCount val="1"/>
                <c:pt idx="0">
                  <c:v>City of Yarra</c:v>
                </c:pt>
              </c:strCache>
            </c:strRef>
          </c:tx>
          <c:spPr>
            <a:solidFill>
              <a:schemeClr val="accent1"/>
            </a:solidFill>
            <a:ln>
              <a:noFill/>
            </a:ln>
            <a:effectLst/>
          </c:spPr>
          <c:invertIfNegative val="0"/>
          <c:cat>
            <c:strRef>
              <c:f>'[1]Participant dashboard'!$O$30:$O$33</c:f>
              <c:strCache>
                <c:ptCount val="4"/>
                <c:pt idx="0">
                  <c:v>No, but I am interested in getting a solar battery</c:v>
                </c:pt>
                <c:pt idx="1">
                  <c:v>No, I am not able to</c:v>
                </c:pt>
                <c:pt idx="2">
                  <c:v>I’ve decided to not at this point</c:v>
                </c:pt>
                <c:pt idx="3">
                  <c:v>Yes</c:v>
                </c:pt>
              </c:strCache>
            </c:strRef>
          </c:cat>
          <c:val>
            <c:numRef>
              <c:f>'[1]Participant dashboard'!$P$30:$P$33</c:f>
              <c:numCache>
                <c:formatCode>0%</c:formatCode>
                <c:ptCount val="4"/>
                <c:pt idx="0">
                  <c:v>0.42857142857142855</c:v>
                </c:pt>
                <c:pt idx="1">
                  <c:v>0.11904761904761904</c:v>
                </c:pt>
                <c:pt idx="2">
                  <c:v>0.40476190476190477</c:v>
                </c:pt>
                <c:pt idx="3">
                  <c:v>4.7619047619047616E-2</c:v>
                </c:pt>
              </c:numCache>
            </c:numRef>
          </c:val>
          <c:extLst>
            <c:ext xmlns:c16="http://schemas.microsoft.com/office/drawing/2014/chart" uri="{C3380CC4-5D6E-409C-BE32-E72D297353CC}">
              <c16:uniqueId val="{00000000-A8DF-4B1D-8CD2-D353F0296EE9}"/>
            </c:ext>
          </c:extLst>
        </c:ser>
        <c:ser>
          <c:idx val="1"/>
          <c:order val="1"/>
          <c:tx>
            <c:strRef>
              <c:f>'[Combined Results 24823 v2.xlsx]Participant dashboard'!$Q$29</c:f>
              <c:strCache>
                <c:ptCount val="1"/>
                <c:pt idx="0">
                  <c:v>City of Port Phillip</c:v>
                </c:pt>
              </c:strCache>
            </c:strRef>
          </c:tx>
          <c:spPr>
            <a:solidFill>
              <a:schemeClr val="accent2"/>
            </a:solidFill>
            <a:ln>
              <a:noFill/>
            </a:ln>
            <a:effectLst/>
          </c:spPr>
          <c:invertIfNegative val="0"/>
          <c:cat>
            <c:strRef>
              <c:f>'[1]Participant dashboard'!$O$30:$O$33</c:f>
              <c:strCache>
                <c:ptCount val="4"/>
                <c:pt idx="0">
                  <c:v>No, but I am interested in getting a solar battery</c:v>
                </c:pt>
                <c:pt idx="1">
                  <c:v>No, I am not able to</c:v>
                </c:pt>
                <c:pt idx="2">
                  <c:v>I’ve decided to not at this point</c:v>
                </c:pt>
                <c:pt idx="3">
                  <c:v>Yes</c:v>
                </c:pt>
              </c:strCache>
            </c:strRef>
          </c:cat>
          <c:val>
            <c:numRef>
              <c:f>'[1]Participant dashboard'!$Q$30:$Q$33</c:f>
              <c:numCache>
                <c:formatCode>0%</c:formatCode>
                <c:ptCount val="4"/>
                <c:pt idx="0">
                  <c:v>0.34615384615384615</c:v>
                </c:pt>
                <c:pt idx="1">
                  <c:v>0.34615384615384615</c:v>
                </c:pt>
                <c:pt idx="2">
                  <c:v>0.23076923076923078</c:v>
                </c:pt>
                <c:pt idx="3">
                  <c:v>7.6923076923076927E-2</c:v>
                </c:pt>
              </c:numCache>
            </c:numRef>
          </c:val>
          <c:extLst>
            <c:ext xmlns:c16="http://schemas.microsoft.com/office/drawing/2014/chart" uri="{C3380CC4-5D6E-409C-BE32-E72D297353CC}">
              <c16:uniqueId val="{00000001-A8DF-4B1D-8CD2-D353F0296EE9}"/>
            </c:ext>
          </c:extLst>
        </c:ser>
        <c:ser>
          <c:idx val="2"/>
          <c:order val="2"/>
          <c:tx>
            <c:strRef>
              <c:f>'[Combined Results 24823 v2.xlsx]Participant dashboard'!$R$29</c:f>
              <c:strCache>
                <c:ptCount val="1"/>
                <c:pt idx="0">
                  <c:v>City of Melbourne</c:v>
                </c:pt>
              </c:strCache>
            </c:strRef>
          </c:tx>
          <c:spPr>
            <a:solidFill>
              <a:schemeClr val="accent3"/>
            </a:solidFill>
            <a:ln>
              <a:noFill/>
            </a:ln>
            <a:effectLst/>
          </c:spPr>
          <c:invertIfNegative val="0"/>
          <c:cat>
            <c:strRef>
              <c:f>'[1]Participant dashboard'!$O$30:$O$33</c:f>
              <c:strCache>
                <c:ptCount val="4"/>
                <c:pt idx="0">
                  <c:v>No, but I am interested in getting a solar battery</c:v>
                </c:pt>
                <c:pt idx="1">
                  <c:v>No, I am not able to</c:v>
                </c:pt>
                <c:pt idx="2">
                  <c:v>I’ve decided to not at this point</c:v>
                </c:pt>
                <c:pt idx="3">
                  <c:v>Yes</c:v>
                </c:pt>
              </c:strCache>
            </c:strRef>
          </c:cat>
          <c:val>
            <c:numRef>
              <c:f>'[1]Participant dashboard'!$R$30:$R$33</c:f>
              <c:numCache>
                <c:formatCode>0%</c:formatCode>
                <c:ptCount val="4"/>
                <c:pt idx="0">
                  <c:v>0.32098765432098764</c:v>
                </c:pt>
                <c:pt idx="1">
                  <c:v>0.50617283950617287</c:v>
                </c:pt>
                <c:pt idx="2">
                  <c:v>9.8765432098765427E-2</c:v>
                </c:pt>
                <c:pt idx="3">
                  <c:v>7.407407407407407E-2</c:v>
                </c:pt>
              </c:numCache>
            </c:numRef>
          </c:val>
          <c:extLst>
            <c:ext xmlns:c16="http://schemas.microsoft.com/office/drawing/2014/chart" uri="{C3380CC4-5D6E-409C-BE32-E72D297353CC}">
              <c16:uniqueId val="{00000002-A8DF-4B1D-8CD2-D353F0296EE9}"/>
            </c:ext>
          </c:extLst>
        </c:ser>
        <c:dLbls>
          <c:showLegendKey val="0"/>
          <c:showVal val="0"/>
          <c:showCatName val="0"/>
          <c:showSerName val="0"/>
          <c:showPercent val="0"/>
          <c:showBubbleSize val="0"/>
        </c:dLbls>
        <c:gapWidth val="219"/>
        <c:overlap val="-27"/>
        <c:axId val="1941872799"/>
        <c:axId val="1953484063"/>
      </c:barChart>
      <c:catAx>
        <c:axId val="19418727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3484063"/>
        <c:crosses val="autoZero"/>
        <c:auto val="1"/>
        <c:lblAlgn val="ctr"/>
        <c:lblOffset val="100"/>
        <c:noMultiLvlLbl val="0"/>
      </c:catAx>
      <c:valAx>
        <c:axId val="19534840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1872799"/>
        <c:crosses val="autoZero"/>
        <c:crossBetween val="between"/>
      </c:valAx>
      <c:spPr>
        <a:noFill/>
        <a:ln>
          <a:noFill/>
        </a:ln>
        <a:effectLst/>
      </c:spPr>
    </c:plotArea>
    <c:legend>
      <c:legendPos val="b"/>
      <c:layout>
        <c:manualLayout>
          <c:xMode val="edge"/>
          <c:yMode val="edge"/>
          <c:x val="0.48801114988327843"/>
          <c:y val="5.4540561182739006E-2"/>
          <c:w val="0.51045898241108856"/>
          <c:h val="7.709916168100235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0.39611</cdr:x>
      <cdr:y>0.0844</cdr:y>
    </cdr:from>
    <cdr:to>
      <cdr:x>0.91858</cdr:x>
      <cdr:y>0.13935</cdr:y>
    </cdr:to>
    <cdr:grpSp>
      <cdr:nvGrpSpPr>
        <cdr:cNvPr id="2" name="Group 1"/>
        <cdr:cNvGrpSpPr/>
      </cdr:nvGrpSpPr>
      <cdr:grpSpPr>
        <a:xfrm xmlns:a="http://schemas.openxmlformats.org/drawingml/2006/main">
          <a:off x="2709508" y="360902"/>
          <a:ext cx="3573777" cy="234950"/>
          <a:chOff x="-3035935" y="-3528261"/>
          <a:chExt cx="3573777" cy="234950"/>
        </a:xfrm>
      </cdr:grpSpPr>
      <cdr:grpSp>
        <cdr:nvGrpSpPr>
          <cdr:cNvPr id="3" name="Group 2"/>
          <cdr:cNvGrpSpPr/>
        </cdr:nvGrpSpPr>
        <cdr:grpSpPr>
          <a:xfrm xmlns:a="http://schemas.openxmlformats.org/drawingml/2006/main">
            <a:off x="-3035935" y="-3528261"/>
            <a:ext cx="3573777" cy="234950"/>
            <a:chOff x="0" y="4871"/>
            <a:chExt cx="3573777" cy="234950"/>
          </a:xfrm>
        </cdr:grpSpPr>
        <cdr:sp macro="" textlink="">
          <cdr:nvSpPr>
            <cdr:cNvPr id="5" name="Text Box 2"/>
            <cdr:cNvSpPr txBox="1">
              <a:spLocks xmlns:a="http://schemas.openxmlformats.org/drawingml/2006/main" noChangeArrowheads="1"/>
            </cdr:cNvSpPr>
          </cdr:nvSpPr>
          <cdr:spPr bwMode="auto">
            <a:xfrm xmlns:a="http://schemas.openxmlformats.org/drawingml/2006/main">
              <a:off x="35879" y="4871"/>
              <a:ext cx="3537898" cy="23495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15000"/>
                </a:lnSpc>
                <a:spcAft>
                  <a:spcPts val="1000"/>
                </a:spcAft>
              </a:pPr>
              <a:r>
                <a:rPr lang="en-AU" sz="900">
                  <a:effectLst/>
                  <a:latin typeface="Arial" panose="020B0604020202020204" pitchFamily="34" charset="0"/>
                  <a:ea typeface="Calibri" panose="020F0502020204030204" pitchFamily="34" charset="0"/>
                  <a:cs typeface="Times New Roman" panose="02020603050405020304" pitchFamily="18" charset="0"/>
                </a:rPr>
                <a:t>City of Yarra      City of Port Phillip       City of Melbourne      Other</a:t>
              </a:r>
              <a:endParaRPr lang="en-AU" sz="1000">
                <a:effectLst/>
                <a:latin typeface="Arial" panose="020B0604020202020204" pitchFamily="34" charset="0"/>
                <a:ea typeface="Calibri" panose="020F0502020204030204" pitchFamily="34" charset="0"/>
                <a:cs typeface="Times New Roman" panose="02020603050405020304" pitchFamily="18" charset="0"/>
              </a:endParaRPr>
            </a:p>
          </cdr:txBody>
        </cdr:sp>
        <cdr:sp macro="" textlink="">
          <cdr:nvSpPr>
            <cdr:cNvPr id="6" name="Rectangle 5"/>
            <cdr:cNvSpPr/>
          </cdr:nvSpPr>
          <cdr:spPr>
            <a:xfrm xmlns:a="http://schemas.openxmlformats.org/drawingml/2006/main">
              <a:off x="0" y="89644"/>
              <a:ext cx="75600" cy="76200"/>
            </a:xfrm>
            <a:prstGeom xmlns:a="http://schemas.openxmlformats.org/drawingml/2006/main" prst="rect">
              <a:avLst/>
            </a:prstGeom>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sp macro="" textlink="">
          <cdr:nvSpPr>
            <cdr:cNvPr id="7" name="Rectangle 6"/>
            <cdr:cNvSpPr/>
          </cdr:nvSpPr>
          <cdr:spPr>
            <a:xfrm xmlns:a="http://schemas.openxmlformats.org/drawingml/2006/main">
              <a:off x="830464" y="89644"/>
              <a:ext cx="75600" cy="76200"/>
            </a:xfrm>
            <a:prstGeom xmlns:a="http://schemas.openxmlformats.org/drawingml/2006/main" prst="rect">
              <a:avLst/>
            </a:prstGeom>
            <a:solidFill xmlns:a="http://schemas.openxmlformats.org/drawingml/2006/main">
              <a:schemeClr val="accent2"/>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pPr algn="ctr">
                <a:lnSpc>
                  <a:spcPct val="115000"/>
                </a:lnSpc>
                <a:spcAft>
                  <a:spcPts val="1000"/>
                </a:spcAft>
              </a:pPr>
              <a:endParaRPr lang="en-AU" sz="1000">
                <a:effectLst/>
                <a:latin typeface="Arial" panose="020B0604020202020204" pitchFamily="34" charset="0"/>
                <a:ea typeface="Calibri" panose="020F0502020204030204" pitchFamily="34" charset="0"/>
                <a:cs typeface="Times New Roman" panose="02020603050405020304" pitchFamily="18" charset="0"/>
              </a:endParaRPr>
            </a:p>
          </cdr:txBody>
        </cdr:sp>
        <cdr:sp macro="" textlink="">
          <cdr:nvSpPr>
            <cdr:cNvPr id="8" name="Rectangle 7"/>
            <cdr:cNvSpPr/>
          </cdr:nvSpPr>
          <cdr:spPr>
            <a:xfrm xmlns:a="http://schemas.openxmlformats.org/drawingml/2006/main">
              <a:off x="1962654" y="93376"/>
              <a:ext cx="75600" cy="76200"/>
            </a:xfrm>
            <a:prstGeom xmlns:a="http://schemas.openxmlformats.org/drawingml/2006/main" prst="rect">
              <a:avLst/>
            </a:prstGeom>
            <a:solidFill xmlns:a="http://schemas.openxmlformats.org/drawingml/2006/main">
              <a:schemeClr val="accent3"/>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grpSp>
      <cdr:sp macro="" textlink="">
        <cdr:nvSpPr>
          <cdr:cNvPr id="4" name="Rectangle 3"/>
          <cdr:cNvSpPr/>
        </cdr:nvSpPr>
        <cdr:spPr>
          <a:xfrm xmlns:a="http://schemas.openxmlformats.org/drawingml/2006/main">
            <a:off x="14418" y="-3444598"/>
            <a:ext cx="75565" cy="76200"/>
          </a:xfrm>
          <a:prstGeom xmlns:a="http://schemas.openxmlformats.org/drawingml/2006/main" prst="rect">
            <a:avLst/>
          </a:prstGeom>
          <a:solidFill xmlns:a="http://schemas.openxmlformats.org/drawingml/2006/main">
            <a:schemeClr val="accent4"/>
          </a:solidFill>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n-AU"/>
          </a:p>
        </cdr:txBody>
      </cdr:sp>
    </cdr:grp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DB3EDCDC1BB4E21B0A5061E7374046B"/>
        <w:category>
          <w:name w:val="General"/>
          <w:gallery w:val="placeholder"/>
        </w:category>
        <w:types>
          <w:type w:val="bbPlcHdr"/>
        </w:types>
        <w:behaviors>
          <w:behavior w:val="content"/>
        </w:behaviors>
        <w:guid w:val="{6F08FA35-8580-43E0-9AD3-3EF320D7FBC3}"/>
      </w:docPartPr>
      <w:docPartBody>
        <w:p w:rsidR="00E35DD5" w:rsidRDefault="00A24E55">
          <w:pPr>
            <w:pStyle w:val="FDB3EDCDC1BB4E21B0A5061E7374046B"/>
          </w:pPr>
          <w:r w:rsidRPr="006E533E">
            <w:t>[Client Name]</w:t>
          </w:r>
        </w:p>
      </w:docPartBody>
    </w:docPart>
    <w:docPart>
      <w:docPartPr>
        <w:name w:val="671BC2BBD4D447B7B88183AC0309D3FD"/>
        <w:category>
          <w:name w:val="General"/>
          <w:gallery w:val="placeholder"/>
        </w:category>
        <w:types>
          <w:type w:val="bbPlcHdr"/>
        </w:types>
        <w:behaviors>
          <w:behavior w:val="content"/>
        </w:behaviors>
        <w:guid w:val="{70F18DB2-58C8-4635-800D-72BE358CBEA3}"/>
      </w:docPartPr>
      <w:docPartBody>
        <w:p w:rsidR="00E35DD5" w:rsidRDefault="00A24E55">
          <w:pPr>
            <w:pStyle w:val="671BC2BBD4D447B7B88183AC0309D3FD"/>
          </w:pPr>
          <w:r w:rsidRPr="006E533E">
            <w:t>[Project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Museo Sans 300">
    <w:altName w:val="Times New Roman"/>
    <w:panose1 w:val="00000000000000000000"/>
    <w:charset w:val="00"/>
    <w:family w:val="modern"/>
    <w:notTrueType/>
    <w:pitch w:val="variable"/>
    <w:sig w:usb0="00000001" w:usb1="4000004A" w:usb2="00000000" w:usb3="00000000" w:csb0="00000093"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BC Arizona Text">
    <w:altName w:val="Arial"/>
    <w:panose1 w:val="00000000000000000000"/>
    <w:charset w:val="00"/>
    <w:family w:val="modern"/>
    <w:notTrueType/>
    <w:pitch w:val="variable"/>
    <w:sig w:usb0="00000001" w:usb1="00000000" w:usb2="00000000" w:usb3="00000000" w:csb0="00000093" w:csb1="00000000"/>
  </w:font>
  <w:font w:name="Museo Sans 700">
    <w:altName w:val="Times New Roman"/>
    <w:panose1 w:val="00000000000000000000"/>
    <w:charset w:val="00"/>
    <w:family w:val="modern"/>
    <w:notTrueType/>
    <w:pitch w:val="variable"/>
    <w:sig w:usb0="00000001" w:usb1="4000004A" w:usb2="00000000" w:usb3="00000000" w:csb0="00000093" w:csb1="00000000"/>
  </w:font>
  <w:font w:name="MingLiU">
    <w:altName w:val="細明體"/>
    <w:panose1 w:val="02010609000101010101"/>
    <w:charset w:val="88"/>
    <w:family w:val="modern"/>
    <w:pitch w:val="fixed"/>
    <w:sig w:usb0="A00002FF" w:usb1="28CFFCFA" w:usb2="00000016" w:usb3="00000000" w:csb0="00100001" w:csb1="00000000"/>
  </w:font>
  <w:font w:name="PMingLiU">
    <w:altName w:val="新細明體"/>
    <w:panose1 w:val="02010601000101010101"/>
    <w:charset w:val="88"/>
    <w:family w:val="roman"/>
    <w:pitch w:val="variable"/>
    <w:sig w:usb0="A00002FF" w:usb1="28CFFCFA" w:usb2="00000016" w:usb3="00000000" w:csb0="00100001" w:csb1="00000000"/>
  </w:font>
  <w:font w:name="Yu Gothic UI Semibold">
    <w:panose1 w:val="020B0700000000000000"/>
    <w:charset w:val="80"/>
    <w:family w:val="swiss"/>
    <w:pitch w:val="variable"/>
    <w:sig w:usb0="E00002FF" w:usb1="2AC7FDFF" w:usb2="00000016" w:usb3="00000000" w:csb0="0002009F" w:csb1="00000000"/>
  </w:font>
  <w:font w:name="Museo Sans 500">
    <w:panose1 w:val="00000000000000000000"/>
    <w:charset w:val="00"/>
    <w:family w:val="modern"/>
    <w:notTrueType/>
    <w:pitch w:val="variable"/>
    <w:sig w:usb0="A00000AF" w:usb1="4000004A"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Corbel">
    <w:panose1 w:val="020B0503020204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Liberation Serif">
    <w:altName w:val="Times New Roman"/>
    <w:charset w:val="01"/>
    <w:family w:val="roman"/>
    <w:pitch w:val="variable"/>
  </w:font>
  <w:font w:name="Noto Sans CJK SC Regular">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2D26"/>
    <w:rsid w:val="00074332"/>
    <w:rsid w:val="000F7E09"/>
    <w:rsid w:val="00133EF9"/>
    <w:rsid w:val="001D2D26"/>
    <w:rsid w:val="002B4A9C"/>
    <w:rsid w:val="003252E0"/>
    <w:rsid w:val="004406A6"/>
    <w:rsid w:val="007A1DC8"/>
    <w:rsid w:val="007A642B"/>
    <w:rsid w:val="00824E7A"/>
    <w:rsid w:val="008A58EE"/>
    <w:rsid w:val="00A02E0F"/>
    <w:rsid w:val="00A24E55"/>
    <w:rsid w:val="00A835DF"/>
    <w:rsid w:val="00B26DC3"/>
    <w:rsid w:val="00C5513A"/>
    <w:rsid w:val="00CF20F2"/>
    <w:rsid w:val="00E253EF"/>
    <w:rsid w:val="00E35DD5"/>
    <w:rsid w:val="00EE5BEE"/>
    <w:rsid w:val="00FB6508"/>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DB3EDCDC1BB4E21B0A5061E7374046B">
    <w:name w:val="FDB3EDCDC1BB4E21B0A5061E7374046B"/>
  </w:style>
  <w:style w:type="paragraph" w:customStyle="1" w:styleId="671BC2BBD4D447B7B88183AC0309D3FD">
    <w:name w:val="671BC2BBD4D447B7B88183AC0309D3F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Capire Yellow">
  <a:themeElements>
    <a:clrScheme name="Capire">
      <a:dk1>
        <a:srgbClr val="000000"/>
      </a:dk1>
      <a:lt1>
        <a:srgbClr val="FFFFFF"/>
      </a:lt1>
      <a:dk2>
        <a:srgbClr val="39474F"/>
      </a:dk2>
      <a:lt2>
        <a:srgbClr val="E4DCD2"/>
      </a:lt2>
      <a:accent1>
        <a:srgbClr val="FDB917"/>
      </a:accent1>
      <a:accent2>
        <a:srgbClr val="899358"/>
      </a:accent2>
      <a:accent3>
        <a:srgbClr val="004364"/>
      </a:accent3>
      <a:accent4>
        <a:srgbClr val="F15C4E"/>
      </a:accent4>
      <a:accent5>
        <a:srgbClr val="D894B0"/>
      </a:accent5>
      <a:accent6>
        <a:srgbClr val="E4DCD2"/>
      </a:accent6>
      <a:hlink>
        <a:srgbClr val="FDB917"/>
      </a:hlink>
      <a:folHlink>
        <a:srgbClr val="FDB917"/>
      </a:folHlink>
    </a:clrScheme>
    <a:fontScheme name="Capire Exteral">
      <a:majorFont>
        <a:latin typeface="ABC Arizona Text"/>
        <a:ea typeface=""/>
        <a:cs typeface=""/>
      </a:majorFont>
      <a:minorFont>
        <a:latin typeface="Museo Sans 300"/>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noFill/>
          <a:miter lim="800000"/>
          <a:headEnd/>
          <a:tailEnd/>
        </a:ln>
      </a:spPr>
      <a:bodyPr rot="0" vert="horz" wrap="square" lIns="91440" tIns="45720" rIns="91440" bIns="45720" anchor="t" anchorCtr="0">
        <a:noAutofit/>
      </a:bodyPr>
      <a:lstStyle/>
    </a:txDef>
  </a:objectDefaults>
  <a:extraClrSchemeLst/>
  <a:custClrLst>
    <a:custClr name="Secondary dark grey">
      <a:srgbClr val="39474F"/>
    </a:custClr>
    <a:custClr name="Secondary light grey">
      <a:srgbClr val="E4DCD2"/>
    </a:custClr>
    <a:custClr name="Secondary dark green">
      <a:srgbClr val="006A66"/>
    </a:custClr>
    <a:custClr name="Secondary light green">
      <a:srgbClr val="ACBA91"/>
    </a:custClr>
    <a:custClr name="Secondary blue">
      <a:srgbClr val="466F92"/>
    </a:custClr>
    <a:custClr name="Secondary orange">
      <a:srgbClr val="F58566"/>
    </a:custClr>
    <a:custClr name="Secondary dark purple">
      <a:srgbClr val="9E4061"/>
    </a:custClr>
    <a:custClr name="Secondary light purple">
      <a:srgbClr val="B081B1"/>
    </a:custClr>
  </a:custClr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A588E664401E54CADC027DD0B598C74" ma:contentTypeVersion="14" ma:contentTypeDescription="Create a new document." ma:contentTypeScope="" ma:versionID="89988b476e70baefba1327ae5944c1bc">
  <xsd:schema xmlns:xsd="http://www.w3.org/2001/XMLSchema" xmlns:xs="http://www.w3.org/2001/XMLSchema" xmlns:p="http://schemas.microsoft.com/office/2006/metadata/properties" xmlns:ns2="61659991-be6d-4517-a4ee-6e16c3c5e68e" xmlns:ns3="51b72b45-3b36-4674-a59e-7dd3eec65c8b" targetNamespace="http://schemas.microsoft.com/office/2006/metadata/properties" ma:root="true" ma:fieldsID="4bcd57e15d057eedf28f649fad067d76" ns2:_="" ns3:_="">
    <xsd:import namespace="61659991-be6d-4517-a4ee-6e16c3c5e68e"/>
    <xsd:import namespace="51b72b45-3b36-4674-a59e-7dd3eec65c8b"/>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659991-be6d-4517-a4ee-6e16c3c5e6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54a3e627-a41f-44cd-9d86-47f2c7011d02"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1b72b45-3b36-4674-a59e-7dd3eec65c8b"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7245457-5ee4-4e93-9bc1-c8ef2019cd39}" ma:internalName="TaxCatchAll" ma:showField="CatchAllData" ma:web="51b72b45-3b36-4674-a59e-7dd3eec65c8b">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root>
  <Client>Prepared by Capire Consulting Group Pty Ltd on behalf of City of Melbourne, City of Yarra and City and Port Phillip</Client>
  <Date>2023-08-18T00:00:00</Date>
</root>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1659991-be6d-4517-a4ee-6e16c3c5e68e">
      <Terms xmlns="http://schemas.microsoft.com/office/infopath/2007/PartnerControls"/>
    </lcf76f155ced4ddcb4097134ff3c332f>
    <TaxCatchAll xmlns="51b72b45-3b36-4674-a59e-7dd3eec65c8b"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b:Sources>
</file>

<file path=customXml/itemProps1.xml><?xml version="1.0" encoding="utf-8"?>
<ds:datastoreItem xmlns:ds="http://schemas.openxmlformats.org/officeDocument/2006/customXml" ds:itemID="{25D0B58B-EF64-4914-A4CB-DABA49427E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659991-be6d-4517-a4ee-6e16c3c5e68e"/>
    <ds:schemaRef ds:uri="51b72b45-3b36-4674-a59e-7dd3eec65c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356AAC-EC0F-4653-8695-29A627528DCC}">
  <ds:schemaRefs>
    <ds:schemaRef ds:uri="http://schemas.microsoft.com/sharepoint/v3/contenttype/forms"/>
  </ds:schemaRefs>
</ds:datastoreItem>
</file>

<file path=customXml/itemProps3.xml><?xml version="1.0" encoding="utf-8"?>
<ds:datastoreItem xmlns:ds="http://schemas.openxmlformats.org/officeDocument/2006/customXml" ds:itemID="{728E7BA2-E689-4A2C-ABFF-EB89584A5CDE}">
  <ds:schemaRefs/>
</ds:datastoreItem>
</file>

<file path=customXml/itemProps4.xml><?xml version="1.0" encoding="utf-8"?>
<ds:datastoreItem xmlns:ds="http://schemas.openxmlformats.org/officeDocument/2006/customXml" ds:itemID="{95B37F72-643C-49CF-ABA8-0F745B8CB944}">
  <ds:schemaRefs>
    <ds:schemaRef ds:uri="http://schemas.microsoft.com/office/2006/metadata/properties"/>
    <ds:schemaRef ds:uri="http://purl.org/dc/terms/"/>
    <ds:schemaRef ds:uri="http://schemas.microsoft.com/office/2006/documentManagement/types"/>
    <ds:schemaRef ds:uri="61659991-be6d-4517-a4ee-6e16c3c5e68e"/>
    <ds:schemaRef ds:uri="http://schemas.microsoft.com/office/infopath/2007/PartnerControls"/>
    <ds:schemaRef ds:uri="51b72b45-3b36-4674-a59e-7dd3eec65c8b"/>
    <ds:schemaRef ds:uri="http://purl.org/dc/elements/1.1/"/>
    <ds:schemaRef ds:uri="http://schemas.openxmlformats.org/package/2006/metadata/core-properties"/>
    <ds:schemaRef ds:uri="http://www.w3.org/XML/1998/namespace"/>
    <ds:schemaRef ds:uri="http://purl.org/dc/dcmitype/"/>
  </ds:schemaRefs>
</ds:datastoreItem>
</file>

<file path=customXml/itemProps5.xml><?xml version="1.0" encoding="utf-8"?>
<ds:datastoreItem xmlns:ds="http://schemas.openxmlformats.org/officeDocument/2006/customXml" ds:itemID="{39A842AF-705E-47A1-A368-6FF7272B19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CAP001 Report-Template-Blank Final.dotx</Template>
  <TotalTime>2</TotalTime>
  <Pages>32</Pages>
  <Words>6993</Words>
  <Characters>39863</Characters>
  <Application>Microsoft Office Word</Application>
  <DocSecurity>0</DocSecurity>
  <Lines>332</Lines>
  <Paragraphs>93</Paragraphs>
  <ScaleCrop>false</ScaleCrop>
  <HeadingPairs>
    <vt:vector size="2" baseType="variant">
      <vt:variant>
        <vt:lpstr>Title</vt:lpstr>
      </vt:variant>
      <vt:variant>
        <vt:i4>1</vt:i4>
      </vt:variant>
    </vt:vector>
  </HeadingPairs>
  <TitlesOfParts>
    <vt:vector size="1" baseType="lpstr">
      <vt:lpstr>Fast Tracking 
Neighbourhood Batteries</vt:lpstr>
    </vt:vector>
  </TitlesOfParts>
  <Company>Capire Consulting</Company>
  <LinksUpToDate>false</LinksUpToDate>
  <CharactersWithSpaces>46763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Fast Tracking 
Neighbourhood Batteries</dc:title>
  <dc:subject/>
  <dc:creator>Kathleen Webster</dc:creator>
  <cp:keywords/>
  <dc:description/>
  <cp:lastModifiedBy>Kirsten MacLeod</cp:lastModifiedBy>
  <cp:revision>57</cp:revision>
  <cp:lastPrinted>2023-10-23T04:19:00Z</cp:lastPrinted>
  <dcterms:created xsi:type="dcterms:W3CDTF">2023-10-19T23:14:00Z</dcterms:created>
  <dcterms:modified xsi:type="dcterms:W3CDTF">2023-10-23T04:20:00Z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0x010100DA588E664401E54CADC027DD0B598C74</vt:lpwstr>
  </property>
  <property fmtid="{D5CDD505-2E9C-101B-9397-08002B2CF9AE}" pid="3" name="MediaServiceImageTags">
    <vt:lpwstr/>
  </property>
  <property fmtid="{D5CDD505-2E9C-101B-9397-08002B2CF9AE}" pid="4" name="GrammarlyDocumentId">
    <vt:lpwstr>200165adbbd413e5b5df8fe8c90068789d45523bd23b8093ac6bab22887c5f7b</vt:lpwstr>
  </property>
  <property fmtid="{D5CDD505-2E9C-101B-9397-08002B2CF9AE}" pid="5" name="eDOCS AutoSave">
    <vt:lpwstr>20230925154906472</vt:lpwstr>
  </property>
</Properties>
</file>