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708657" w14:textId="77777777" w:rsidR="00737A99" w:rsidRPr="00FE55D2" w:rsidRDefault="0091365A" w:rsidP="00020B35">
      <w:pPr>
        <w:spacing w:after="0"/>
        <w:jc w:val="right"/>
      </w:pPr>
      <w:r w:rsidRPr="00FE55D2">
        <w:rPr>
          <w:noProof/>
          <w:lang w:eastAsia="en-AU"/>
        </w:rPr>
        <w:drawing>
          <wp:inline distT="0" distB="0" distL="0" distR="0" wp14:anchorId="3DB75981" wp14:editId="3DF182CE">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986790" cy="958215"/>
                    </a:xfrm>
                    <a:prstGeom prst="rect">
                      <a:avLst/>
                    </a:prstGeom>
                    <a:noFill/>
                    <a:ln>
                      <a:noFill/>
                    </a:ln>
                  </pic:spPr>
                </pic:pic>
              </a:graphicData>
            </a:graphic>
          </wp:inline>
        </w:drawing>
      </w:r>
    </w:p>
    <w:p w14:paraId="24DE6B15" w14:textId="476AA08F" w:rsidR="00E5089C" w:rsidRPr="00FE55D2" w:rsidRDefault="001B0363" w:rsidP="00020B35">
      <w:pPr>
        <w:pStyle w:val="DocumentTitle"/>
        <w:spacing w:before="3360"/>
        <w:rPr>
          <w:noProof w:val="0"/>
        </w:rPr>
      </w:pPr>
      <w:r w:rsidRPr="00FE55D2">
        <w:rPr>
          <w:noProof w:val="0"/>
        </w:rPr>
        <w:t xml:space="preserve">Transport Strategy </w:t>
      </w:r>
      <w:r w:rsidR="00EF2D8C">
        <w:rPr>
          <w:noProof w:val="0"/>
        </w:rPr>
        <w:t>r</w:t>
      </w:r>
      <w:r w:rsidRPr="00FE55D2">
        <w:rPr>
          <w:noProof w:val="0"/>
        </w:rPr>
        <w:t>efresh</w:t>
      </w:r>
    </w:p>
    <w:p w14:paraId="5B14A3D5" w14:textId="35CA3B88" w:rsidR="00DD09DA" w:rsidRPr="00FE55D2" w:rsidRDefault="00EF2D8C" w:rsidP="00DD09DA">
      <w:pPr>
        <w:pStyle w:val="Subtitle"/>
      </w:pPr>
      <w:r>
        <w:t>Background</w:t>
      </w:r>
      <w:r w:rsidRPr="00FE55D2">
        <w:t xml:space="preserve"> </w:t>
      </w:r>
      <w:r w:rsidR="001B0363" w:rsidRPr="00FE55D2">
        <w:t>paper</w:t>
      </w:r>
    </w:p>
    <w:p w14:paraId="0C71E6B5" w14:textId="71E394EB" w:rsidR="00DD09DA" w:rsidRPr="00FE55D2" w:rsidRDefault="00887D48" w:rsidP="00DD09DA">
      <w:pPr>
        <w:pStyle w:val="Subtitle"/>
      </w:pPr>
      <w:r w:rsidRPr="00FE55D2">
        <w:t xml:space="preserve">Increasing the </w:t>
      </w:r>
      <w:r w:rsidR="00EF2D8C">
        <w:t>U</w:t>
      </w:r>
      <w:r w:rsidR="00EF2D8C" w:rsidRPr="00FE55D2">
        <w:t xml:space="preserve">se </w:t>
      </w:r>
      <w:r w:rsidRPr="00FE55D2">
        <w:t xml:space="preserve">of </w:t>
      </w:r>
      <w:r w:rsidR="00EF2D8C">
        <w:t>B</w:t>
      </w:r>
      <w:r w:rsidR="00EF2D8C" w:rsidRPr="00FE55D2">
        <w:t xml:space="preserve">icycles </w:t>
      </w:r>
      <w:r w:rsidRPr="00FE55D2">
        <w:t>for</w:t>
      </w:r>
      <w:r w:rsidR="00DD09DA" w:rsidRPr="00FE55D2">
        <w:t xml:space="preserve"> </w:t>
      </w:r>
      <w:r w:rsidR="00EF2D8C">
        <w:t>T</w:t>
      </w:r>
      <w:r w:rsidR="00EF2D8C" w:rsidRPr="00FE55D2">
        <w:t xml:space="preserve">ransport </w:t>
      </w:r>
    </w:p>
    <w:p w14:paraId="4B30215D" w14:textId="7C996C9E" w:rsidR="000F3535" w:rsidRDefault="00EF2D8C" w:rsidP="001B51BF">
      <w:pPr>
        <w:pStyle w:val="Subtitle2"/>
      </w:pPr>
      <w:r>
        <w:t>May</w:t>
      </w:r>
      <w:r w:rsidR="00991644" w:rsidRPr="00FE55D2">
        <w:t xml:space="preserve"> 2018</w:t>
      </w:r>
    </w:p>
    <w:p w14:paraId="2AC37062" w14:textId="7FAB9EAC" w:rsidR="00EF2D8C" w:rsidRPr="003A35F9" w:rsidRDefault="00623CB1" w:rsidP="00CB57E7">
      <w:r>
        <w:t>Phillip Boyle &amp; Associates</w:t>
      </w:r>
    </w:p>
    <w:p w14:paraId="107CBB03" w14:textId="114D566B" w:rsidR="00B152AF" w:rsidRPr="00FE55D2" w:rsidRDefault="00B152AF" w:rsidP="00291A0C">
      <w:pPr>
        <w:pStyle w:val="TOCHeading"/>
        <w:rPr>
          <w:rFonts w:hint="eastAsia"/>
        </w:rPr>
      </w:pPr>
      <w:bookmarkStart w:id="0" w:name="_Toc403992663"/>
      <w:bookmarkStart w:id="1" w:name="_Toc403992345"/>
      <w:bookmarkStart w:id="2" w:name="_Toc403992580"/>
      <w:r w:rsidRPr="00FE55D2">
        <w:lastRenderedPageBreak/>
        <w:t>Contents</w:t>
      </w:r>
      <w:bookmarkEnd w:id="0"/>
    </w:p>
    <w:bookmarkEnd w:id="1"/>
    <w:bookmarkEnd w:id="2"/>
    <w:p w14:paraId="1A01404B" w14:textId="7A2C1DF9" w:rsidR="00A43F5C" w:rsidRDefault="000D3FBB">
      <w:pPr>
        <w:pStyle w:val="TOC1"/>
        <w:tabs>
          <w:tab w:val="right" w:leader="dot" w:pos="9769"/>
        </w:tabs>
        <w:rPr>
          <w:rFonts w:asciiTheme="minorHAnsi" w:eastAsiaTheme="minorEastAsia" w:hAnsiTheme="minorHAnsi" w:cstheme="minorBidi"/>
          <w:noProof/>
          <w:sz w:val="24"/>
        </w:rPr>
      </w:pPr>
      <w:r w:rsidRPr="00FE55D2">
        <w:fldChar w:fldCharType="begin"/>
      </w:r>
      <w:r w:rsidRPr="00FE55D2">
        <w:instrText xml:space="preserve"> TOC \o "1-3" \h \z </w:instrText>
      </w:r>
      <w:r w:rsidRPr="00FE55D2">
        <w:fldChar w:fldCharType="separate"/>
      </w:r>
      <w:hyperlink w:anchor="_Toc512597935" w:history="1">
        <w:r w:rsidR="00A43F5C" w:rsidRPr="00D519BD">
          <w:rPr>
            <w:rStyle w:val="Hyperlink"/>
            <w:noProof/>
          </w:rPr>
          <w:t>Executive Summary</w:t>
        </w:r>
        <w:r w:rsidR="00A43F5C">
          <w:rPr>
            <w:noProof/>
            <w:webHidden/>
          </w:rPr>
          <w:tab/>
        </w:r>
        <w:r w:rsidR="00A43F5C">
          <w:rPr>
            <w:noProof/>
            <w:webHidden/>
          </w:rPr>
          <w:fldChar w:fldCharType="begin"/>
        </w:r>
        <w:r w:rsidR="00A43F5C">
          <w:rPr>
            <w:noProof/>
            <w:webHidden/>
          </w:rPr>
          <w:instrText xml:space="preserve"> PAGEREF _Toc512597935 \h </w:instrText>
        </w:r>
        <w:r w:rsidR="00A43F5C">
          <w:rPr>
            <w:noProof/>
            <w:webHidden/>
          </w:rPr>
        </w:r>
        <w:r w:rsidR="00A43F5C">
          <w:rPr>
            <w:noProof/>
            <w:webHidden/>
          </w:rPr>
          <w:fldChar w:fldCharType="separate"/>
        </w:r>
        <w:r w:rsidR="00A43F5C">
          <w:rPr>
            <w:noProof/>
            <w:webHidden/>
          </w:rPr>
          <w:t>3</w:t>
        </w:r>
        <w:r w:rsidR="00A43F5C">
          <w:rPr>
            <w:noProof/>
            <w:webHidden/>
          </w:rPr>
          <w:fldChar w:fldCharType="end"/>
        </w:r>
      </w:hyperlink>
    </w:p>
    <w:p w14:paraId="3D0C32E5" w14:textId="7F573FED" w:rsidR="00A43F5C" w:rsidRDefault="00291A0C">
      <w:pPr>
        <w:pStyle w:val="TOC1"/>
        <w:tabs>
          <w:tab w:val="left" w:pos="567"/>
          <w:tab w:val="right" w:leader="dot" w:pos="9769"/>
        </w:tabs>
        <w:rPr>
          <w:rFonts w:asciiTheme="minorHAnsi" w:eastAsiaTheme="minorEastAsia" w:hAnsiTheme="minorHAnsi" w:cstheme="minorBidi"/>
          <w:noProof/>
          <w:sz w:val="24"/>
        </w:rPr>
      </w:pPr>
      <w:hyperlink w:anchor="_Toc512597936" w:history="1">
        <w:r w:rsidR="00A43F5C" w:rsidRPr="00D519BD">
          <w:rPr>
            <w:rStyle w:val="Hyperlink"/>
            <w:noProof/>
          </w:rPr>
          <w:t>1.</w:t>
        </w:r>
        <w:r w:rsidR="00A43F5C">
          <w:rPr>
            <w:rFonts w:asciiTheme="minorHAnsi" w:eastAsiaTheme="minorEastAsia" w:hAnsiTheme="minorHAnsi" w:cstheme="minorBidi"/>
            <w:noProof/>
            <w:sz w:val="24"/>
          </w:rPr>
          <w:tab/>
        </w:r>
        <w:r w:rsidR="00A43F5C" w:rsidRPr="00D519BD">
          <w:rPr>
            <w:rStyle w:val="Hyperlink"/>
            <w:noProof/>
          </w:rPr>
          <w:t>How everyone can benefit from increased bicycle riding</w:t>
        </w:r>
        <w:r w:rsidR="00A43F5C">
          <w:rPr>
            <w:noProof/>
            <w:webHidden/>
          </w:rPr>
          <w:tab/>
        </w:r>
        <w:r w:rsidR="00A43F5C">
          <w:rPr>
            <w:noProof/>
            <w:webHidden/>
          </w:rPr>
          <w:fldChar w:fldCharType="begin"/>
        </w:r>
        <w:r w:rsidR="00A43F5C">
          <w:rPr>
            <w:noProof/>
            <w:webHidden/>
          </w:rPr>
          <w:instrText xml:space="preserve"> PAGEREF _Toc512597936 \h </w:instrText>
        </w:r>
        <w:r w:rsidR="00A43F5C">
          <w:rPr>
            <w:noProof/>
            <w:webHidden/>
          </w:rPr>
        </w:r>
        <w:r w:rsidR="00A43F5C">
          <w:rPr>
            <w:noProof/>
            <w:webHidden/>
          </w:rPr>
          <w:fldChar w:fldCharType="separate"/>
        </w:r>
        <w:r w:rsidR="00A43F5C">
          <w:rPr>
            <w:noProof/>
            <w:webHidden/>
          </w:rPr>
          <w:t>4</w:t>
        </w:r>
        <w:r w:rsidR="00A43F5C">
          <w:rPr>
            <w:noProof/>
            <w:webHidden/>
          </w:rPr>
          <w:fldChar w:fldCharType="end"/>
        </w:r>
      </w:hyperlink>
    </w:p>
    <w:p w14:paraId="18095722" w14:textId="14C29687" w:rsidR="00A43F5C" w:rsidRDefault="00291A0C">
      <w:pPr>
        <w:pStyle w:val="TOC1"/>
        <w:tabs>
          <w:tab w:val="left" w:pos="567"/>
          <w:tab w:val="right" w:leader="dot" w:pos="9769"/>
        </w:tabs>
        <w:rPr>
          <w:rFonts w:asciiTheme="minorHAnsi" w:eastAsiaTheme="minorEastAsia" w:hAnsiTheme="minorHAnsi" w:cstheme="minorBidi"/>
          <w:noProof/>
          <w:sz w:val="24"/>
        </w:rPr>
      </w:pPr>
      <w:hyperlink w:anchor="_Toc512597937" w:history="1">
        <w:r w:rsidR="00A43F5C" w:rsidRPr="00D519BD">
          <w:rPr>
            <w:rStyle w:val="Hyperlink"/>
            <w:noProof/>
          </w:rPr>
          <w:t>2.</w:t>
        </w:r>
        <w:r w:rsidR="00A43F5C">
          <w:rPr>
            <w:rFonts w:asciiTheme="minorHAnsi" w:eastAsiaTheme="minorEastAsia" w:hAnsiTheme="minorHAnsi" w:cstheme="minorBidi"/>
            <w:noProof/>
            <w:sz w:val="24"/>
          </w:rPr>
          <w:tab/>
        </w:r>
        <w:r w:rsidR="00A43F5C" w:rsidRPr="00D519BD">
          <w:rPr>
            <w:rStyle w:val="Hyperlink"/>
            <w:noProof/>
          </w:rPr>
          <w:t>What is happening today?</w:t>
        </w:r>
        <w:r w:rsidR="00A43F5C">
          <w:rPr>
            <w:noProof/>
            <w:webHidden/>
          </w:rPr>
          <w:tab/>
        </w:r>
        <w:r w:rsidR="00A43F5C">
          <w:rPr>
            <w:noProof/>
            <w:webHidden/>
          </w:rPr>
          <w:fldChar w:fldCharType="begin"/>
        </w:r>
        <w:r w:rsidR="00A43F5C">
          <w:rPr>
            <w:noProof/>
            <w:webHidden/>
          </w:rPr>
          <w:instrText xml:space="preserve"> PAGEREF _Toc512597937 \h </w:instrText>
        </w:r>
        <w:r w:rsidR="00A43F5C">
          <w:rPr>
            <w:noProof/>
            <w:webHidden/>
          </w:rPr>
        </w:r>
        <w:r w:rsidR="00A43F5C">
          <w:rPr>
            <w:noProof/>
            <w:webHidden/>
          </w:rPr>
          <w:fldChar w:fldCharType="separate"/>
        </w:r>
        <w:r w:rsidR="00A43F5C">
          <w:rPr>
            <w:noProof/>
            <w:webHidden/>
          </w:rPr>
          <w:t>8</w:t>
        </w:r>
        <w:r w:rsidR="00A43F5C">
          <w:rPr>
            <w:noProof/>
            <w:webHidden/>
          </w:rPr>
          <w:fldChar w:fldCharType="end"/>
        </w:r>
      </w:hyperlink>
    </w:p>
    <w:p w14:paraId="396061F5" w14:textId="77B65616" w:rsidR="00A43F5C" w:rsidRDefault="00291A0C">
      <w:pPr>
        <w:pStyle w:val="TOC2"/>
        <w:rPr>
          <w:rFonts w:asciiTheme="minorHAnsi" w:eastAsiaTheme="minorEastAsia" w:hAnsiTheme="minorHAnsi" w:cstheme="minorBidi"/>
          <w:noProof/>
          <w:sz w:val="24"/>
        </w:rPr>
      </w:pPr>
      <w:hyperlink w:anchor="_Toc512597938" w:history="1">
        <w:r w:rsidR="00A43F5C" w:rsidRPr="00D519BD">
          <w:rPr>
            <w:rStyle w:val="Hyperlink"/>
            <w:noProof/>
          </w:rPr>
          <w:t>2.1 Two types of bicycle trips</w:t>
        </w:r>
        <w:r w:rsidR="00A43F5C">
          <w:rPr>
            <w:noProof/>
            <w:webHidden/>
          </w:rPr>
          <w:tab/>
        </w:r>
        <w:r w:rsidR="00A43F5C">
          <w:rPr>
            <w:noProof/>
            <w:webHidden/>
          </w:rPr>
          <w:fldChar w:fldCharType="begin"/>
        </w:r>
        <w:r w:rsidR="00A43F5C">
          <w:rPr>
            <w:noProof/>
            <w:webHidden/>
          </w:rPr>
          <w:instrText xml:space="preserve"> PAGEREF _Toc512597938 \h </w:instrText>
        </w:r>
        <w:r w:rsidR="00A43F5C">
          <w:rPr>
            <w:noProof/>
            <w:webHidden/>
          </w:rPr>
        </w:r>
        <w:r w:rsidR="00A43F5C">
          <w:rPr>
            <w:noProof/>
            <w:webHidden/>
          </w:rPr>
          <w:fldChar w:fldCharType="separate"/>
        </w:r>
        <w:r w:rsidR="00A43F5C">
          <w:rPr>
            <w:noProof/>
            <w:webHidden/>
          </w:rPr>
          <w:t>8</w:t>
        </w:r>
        <w:r w:rsidR="00A43F5C">
          <w:rPr>
            <w:noProof/>
            <w:webHidden/>
          </w:rPr>
          <w:fldChar w:fldCharType="end"/>
        </w:r>
      </w:hyperlink>
    </w:p>
    <w:p w14:paraId="419ACD18" w14:textId="058C793D" w:rsidR="00A43F5C" w:rsidRDefault="00291A0C">
      <w:pPr>
        <w:pStyle w:val="TOC3"/>
        <w:rPr>
          <w:rFonts w:asciiTheme="minorHAnsi" w:eastAsiaTheme="minorEastAsia" w:hAnsiTheme="minorHAnsi" w:cstheme="minorBidi"/>
          <w:noProof/>
          <w:sz w:val="24"/>
        </w:rPr>
      </w:pPr>
      <w:hyperlink w:anchor="_Toc512597939" w:history="1">
        <w:r w:rsidR="00A43F5C" w:rsidRPr="00D519BD">
          <w:rPr>
            <w:rStyle w:val="Hyperlink"/>
            <w:noProof/>
          </w:rPr>
          <w:t>Extended walking</w:t>
        </w:r>
        <w:r w:rsidR="00A43F5C">
          <w:rPr>
            <w:noProof/>
            <w:webHidden/>
          </w:rPr>
          <w:tab/>
        </w:r>
        <w:r w:rsidR="00A43F5C">
          <w:rPr>
            <w:noProof/>
            <w:webHidden/>
          </w:rPr>
          <w:fldChar w:fldCharType="begin"/>
        </w:r>
        <w:r w:rsidR="00A43F5C">
          <w:rPr>
            <w:noProof/>
            <w:webHidden/>
          </w:rPr>
          <w:instrText xml:space="preserve"> PAGEREF _Toc512597939 \h </w:instrText>
        </w:r>
        <w:r w:rsidR="00A43F5C">
          <w:rPr>
            <w:noProof/>
            <w:webHidden/>
          </w:rPr>
        </w:r>
        <w:r w:rsidR="00A43F5C">
          <w:rPr>
            <w:noProof/>
            <w:webHidden/>
          </w:rPr>
          <w:fldChar w:fldCharType="separate"/>
        </w:r>
        <w:r w:rsidR="00A43F5C">
          <w:rPr>
            <w:noProof/>
            <w:webHidden/>
          </w:rPr>
          <w:t>10</w:t>
        </w:r>
        <w:r w:rsidR="00A43F5C">
          <w:rPr>
            <w:noProof/>
            <w:webHidden/>
          </w:rPr>
          <w:fldChar w:fldCharType="end"/>
        </w:r>
      </w:hyperlink>
    </w:p>
    <w:p w14:paraId="6ABAEA6E" w14:textId="0E65ACE1" w:rsidR="00A43F5C" w:rsidRDefault="00291A0C">
      <w:pPr>
        <w:pStyle w:val="TOC3"/>
        <w:rPr>
          <w:rFonts w:asciiTheme="minorHAnsi" w:eastAsiaTheme="minorEastAsia" w:hAnsiTheme="minorHAnsi" w:cstheme="minorBidi"/>
          <w:noProof/>
          <w:sz w:val="24"/>
        </w:rPr>
      </w:pPr>
      <w:hyperlink w:anchor="_Toc512597940" w:history="1">
        <w:r w:rsidR="00A43F5C" w:rsidRPr="00D519BD">
          <w:rPr>
            <w:rStyle w:val="Hyperlink"/>
            <w:noProof/>
          </w:rPr>
          <w:t>Congestion cutting</w:t>
        </w:r>
        <w:r w:rsidR="00A43F5C">
          <w:rPr>
            <w:noProof/>
            <w:webHidden/>
          </w:rPr>
          <w:tab/>
        </w:r>
        <w:r w:rsidR="00A43F5C">
          <w:rPr>
            <w:noProof/>
            <w:webHidden/>
          </w:rPr>
          <w:fldChar w:fldCharType="begin"/>
        </w:r>
        <w:r w:rsidR="00A43F5C">
          <w:rPr>
            <w:noProof/>
            <w:webHidden/>
          </w:rPr>
          <w:instrText xml:space="preserve"> PAGEREF _Toc512597940 \h </w:instrText>
        </w:r>
        <w:r w:rsidR="00A43F5C">
          <w:rPr>
            <w:noProof/>
            <w:webHidden/>
          </w:rPr>
        </w:r>
        <w:r w:rsidR="00A43F5C">
          <w:rPr>
            <w:noProof/>
            <w:webHidden/>
          </w:rPr>
          <w:fldChar w:fldCharType="separate"/>
        </w:r>
        <w:r w:rsidR="00A43F5C">
          <w:rPr>
            <w:noProof/>
            <w:webHidden/>
          </w:rPr>
          <w:t>10</w:t>
        </w:r>
        <w:r w:rsidR="00A43F5C">
          <w:rPr>
            <w:noProof/>
            <w:webHidden/>
          </w:rPr>
          <w:fldChar w:fldCharType="end"/>
        </w:r>
      </w:hyperlink>
    </w:p>
    <w:p w14:paraId="1FC08090" w14:textId="1CED9CA6" w:rsidR="00A43F5C" w:rsidRDefault="00291A0C">
      <w:pPr>
        <w:pStyle w:val="TOC2"/>
        <w:rPr>
          <w:rFonts w:asciiTheme="minorHAnsi" w:eastAsiaTheme="minorEastAsia" w:hAnsiTheme="minorHAnsi" w:cstheme="minorBidi"/>
          <w:noProof/>
          <w:sz w:val="24"/>
        </w:rPr>
      </w:pPr>
      <w:hyperlink w:anchor="_Toc512597941" w:history="1">
        <w:r w:rsidR="00A43F5C" w:rsidRPr="00D519BD">
          <w:rPr>
            <w:rStyle w:val="Hyperlink"/>
            <w:noProof/>
          </w:rPr>
          <w:t>2.2 The number of people who ride bicycles for transport</w:t>
        </w:r>
        <w:r w:rsidR="00A43F5C">
          <w:rPr>
            <w:noProof/>
            <w:webHidden/>
          </w:rPr>
          <w:tab/>
        </w:r>
        <w:r w:rsidR="00A43F5C">
          <w:rPr>
            <w:noProof/>
            <w:webHidden/>
          </w:rPr>
          <w:fldChar w:fldCharType="begin"/>
        </w:r>
        <w:r w:rsidR="00A43F5C">
          <w:rPr>
            <w:noProof/>
            <w:webHidden/>
          </w:rPr>
          <w:instrText xml:space="preserve"> PAGEREF _Toc512597941 \h </w:instrText>
        </w:r>
        <w:r w:rsidR="00A43F5C">
          <w:rPr>
            <w:noProof/>
            <w:webHidden/>
          </w:rPr>
        </w:r>
        <w:r w:rsidR="00A43F5C">
          <w:rPr>
            <w:noProof/>
            <w:webHidden/>
          </w:rPr>
          <w:fldChar w:fldCharType="separate"/>
        </w:r>
        <w:r w:rsidR="00A43F5C">
          <w:rPr>
            <w:noProof/>
            <w:webHidden/>
          </w:rPr>
          <w:t>13</w:t>
        </w:r>
        <w:r w:rsidR="00A43F5C">
          <w:rPr>
            <w:noProof/>
            <w:webHidden/>
          </w:rPr>
          <w:fldChar w:fldCharType="end"/>
        </w:r>
      </w:hyperlink>
    </w:p>
    <w:p w14:paraId="3710DECB" w14:textId="5B834726" w:rsidR="00A43F5C" w:rsidRDefault="00291A0C">
      <w:pPr>
        <w:pStyle w:val="TOC3"/>
        <w:rPr>
          <w:rFonts w:asciiTheme="minorHAnsi" w:eastAsiaTheme="minorEastAsia" w:hAnsiTheme="minorHAnsi" w:cstheme="minorBidi"/>
          <w:noProof/>
          <w:sz w:val="24"/>
        </w:rPr>
      </w:pPr>
      <w:hyperlink w:anchor="_Toc512597942" w:history="1">
        <w:r w:rsidR="00A43F5C" w:rsidRPr="00D519BD">
          <w:rPr>
            <w:rStyle w:val="Hyperlink"/>
            <w:noProof/>
          </w:rPr>
          <w:t>Travel within the municipality (Bicycles as Extended Walking)</w:t>
        </w:r>
        <w:r w:rsidR="00A43F5C">
          <w:rPr>
            <w:noProof/>
            <w:webHidden/>
          </w:rPr>
          <w:tab/>
        </w:r>
        <w:r w:rsidR="00A43F5C">
          <w:rPr>
            <w:noProof/>
            <w:webHidden/>
          </w:rPr>
          <w:fldChar w:fldCharType="begin"/>
        </w:r>
        <w:r w:rsidR="00A43F5C">
          <w:rPr>
            <w:noProof/>
            <w:webHidden/>
          </w:rPr>
          <w:instrText xml:space="preserve"> PAGEREF _Toc512597942 \h </w:instrText>
        </w:r>
        <w:r w:rsidR="00A43F5C">
          <w:rPr>
            <w:noProof/>
            <w:webHidden/>
          </w:rPr>
        </w:r>
        <w:r w:rsidR="00A43F5C">
          <w:rPr>
            <w:noProof/>
            <w:webHidden/>
          </w:rPr>
          <w:fldChar w:fldCharType="separate"/>
        </w:r>
        <w:r w:rsidR="00A43F5C">
          <w:rPr>
            <w:noProof/>
            <w:webHidden/>
          </w:rPr>
          <w:t>13</w:t>
        </w:r>
        <w:r w:rsidR="00A43F5C">
          <w:rPr>
            <w:noProof/>
            <w:webHidden/>
          </w:rPr>
          <w:fldChar w:fldCharType="end"/>
        </w:r>
      </w:hyperlink>
    </w:p>
    <w:p w14:paraId="1D3FDA5B" w14:textId="62CE8CD3" w:rsidR="00A43F5C" w:rsidRDefault="00291A0C">
      <w:pPr>
        <w:pStyle w:val="TOC3"/>
        <w:rPr>
          <w:rFonts w:asciiTheme="minorHAnsi" w:eastAsiaTheme="minorEastAsia" w:hAnsiTheme="minorHAnsi" w:cstheme="minorBidi"/>
          <w:noProof/>
          <w:sz w:val="24"/>
        </w:rPr>
      </w:pPr>
      <w:hyperlink w:anchor="_Toc512597943" w:history="1">
        <w:r w:rsidR="00A43F5C" w:rsidRPr="00D519BD">
          <w:rPr>
            <w:rStyle w:val="Hyperlink"/>
            <w:noProof/>
          </w:rPr>
          <w:t>Travel to the municipality (Bicycles as Congestion Cutters)</w:t>
        </w:r>
        <w:r w:rsidR="00A43F5C">
          <w:rPr>
            <w:noProof/>
            <w:webHidden/>
          </w:rPr>
          <w:tab/>
        </w:r>
        <w:r w:rsidR="00A43F5C">
          <w:rPr>
            <w:noProof/>
            <w:webHidden/>
          </w:rPr>
          <w:fldChar w:fldCharType="begin"/>
        </w:r>
        <w:r w:rsidR="00A43F5C">
          <w:rPr>
            <w:noProof/>
            <w:webHidden/>
          </w:rPr>
          <w:instrText xml:space="preserve"> PAGEREF _Toc512597943 \h </w:instrText>
        </w:r>
        <w:r w:rsidR="00A43F5C">
          <w:rPr>
            <w:noProof/>
            <w:webHidden/>
          </w:rPr>
        </w:r>
        <w:r w:rsidR="00A43F5C">
          <w:rPr>
            <w:noProof/>
            <w:webHidden/>
          </w:rPr>
          <w:fldChar w:fldCharType="separate"/>
        </w:r>
        <w:r w:rsidR="00A43F5C">
          <w:rPr>
            <w:noProof/>
            <w:webHidden/>
          </w:rPr>
          <w:t>14</w:t>
        </w:r>
        <w:r w:rsidR="00A43F5C">
          <w:rPr>
            <w:noProof/>
            <w:webHidden/>
          </w:rPr>
          <w:fldChar w:fldCharType="end"/>
        </w:r>
      </w:hyperlink>
    </w:p>
    <w:p w14:paraId="35A888E9" w14:textId="508D3D5D" w:rsidR="00A43F5C" w:rsidRDefault="00291A0C">
      <w:pPr>
        <w:pStyle w:val="TOC2"/>
        <w:rPr>
          <w:rFonts w:asciiTheme="minorHAnsi" w:eastAsiaTheme="minorEastAsia" w:hAnsiTheme="minorHAnsi" w:cstheme="minorBidi"/>
          <w:noProof/>
          <w:sz w:val="24"/>
        </w:rPr>
      </w:pPr>
      <w:hyperlink w:anchor="_Toc512597944" w:history="1">
        <w:r w:rsidR="00A43F5C" w:rsidRPr="00D519BD">
          <w:rPr>
            <w:rStyle w:val="Hyperlink"/>
            <w:noProof/>
          </w:rPr>
          <w:t>2.3 Why people do not ride bicycles for transport</w:t>
        </w:r>
        <w:r w:rsidR="00A43F5C">
          <w:rPr>
            <w:noProof/>
            <w:webHidden/>
          </w:rPr>
          <w:tab/>
        </w:r>
        <w:r w:rsidR="00A43F5C">
          <w:rPr>
            <w:noProof/>
            <w:webHidden/>
          </w:rPr>
          <w:fldChar w:fldCharType="begin"/>
        </w:r>
        <w:r w:rsidR="00A43F5C">
          <w:rPr>
            <w:noProof/>
            <w:webHidden/>
          </w:rPr>
          <w:instrText xml:space="preserve"> PAGEREF _Toc512597944 \h </w:instrText>
        </w:r>
        <w:r w:rsidR="00A43F5C">
          <w:rPr>
            <w:noProof/>
            <w:webHidden/>
          </w:rPr>
        </w:r>
        <w:r w:rsidR="00A43F5C">
          <w:rPr>
            <w:noProof/>
            <w:webHidden/>
          </w:rPr>
          <w:fldChar w:fldCharType="separate"/>
        </w:r>
        <w:r w:rsidR="00A43F5C">
          <w:rPr>
            <w:noProof/>
            <w:webHidden/>
          </w:rPr>
          <w:t>19</w:t>
        </w:r>
        <w:r w:rsidR="00A43F5C">
          <w:rPr>
            <w:noProof/>
            <w:webHidden/>
          </w:rPr>
          <w:fldChar w:fldCharType="end"/>
        </w:r>
      </w:hyperlink>
    </w:p>
    <w:p w14:paraId="1D9920CC" w14:textId="2D9D255C" w:rsidR="00A43F5C" w:rsidRDefault="00291A0C">
      <w:pPr>
        <w:pStyle w:val="TOC3"/>
        <w:rPr>
          <w:rFonts w:asciiTheme="minorHAnsi" w:eastAsiaTheme="minorEastAsia" w:hAnsiTheme="minorHAnsi" w:cstheme="minorBidi"/>
          <w:noProof/>
          <w:sz w:val="24"/>
        </w:rPr>
      </w:pPr>
      <w:hyperlink w:anchor="_Toc512597945" w:history="1">
        <w:r w:rsidR="00A43F5C" w:rsidRPr="00D519BD">
          <w:rPr>
            <w:rStyle w:val="Hyperlink"/>
            <w:noProof/>
          </w:rPr>
          <w:t>Risk</w:t>
        </w:r>
        <w:r w:rsidR="00A43F5C">
          <w:rPr>
            <w:noProof/>
            <w:webHidden/>
          </w:rPr>
          <w:tab/>
        </w:r>
        <w:r w:rsidR="00A43F5C">
          <w:rPr>
            <w:noProof/>
            <w:webHidden/>
          </w:rPr>
          <w:fldChar w:fldCharType="begin"/>
        </w:r>
        <w:r w:rsidR="00A43F5C">
          <w:rPr>
            <w:noProof/>
            <w:webHidden/>
          </w:rPr>
          <w:instrText xml:space="preserve"> PAGEREF _Toc512597945 \h </w:instrText>
        </w:r>
        <w:r w:rsidR="00A43F5C">
          <w:rPr>
            <w:noProof/>
            <w:webHidden/>
          </w:rPr>
        </w:r>
        <w:r w:rsidR="00A43F5C">
          <w:rPr>
            <w:noProof/>
            <w:webHidden/>
          </w:rPr>
          <w:fldChar w:fldCharType="separate"/>
        </w:r>
        <w:r w:rsidR="00A43F5C">
          <w:rPr>
            <w:noProof/>
            <w:webHidden/>
          </w:rPr>
          <w:t>19</w:t>
        </w:r>
        <w:r w:rsidR="00A43F5C">
          <w:rPr>
            <w:noProof/>
            <w:webHidden/>
          </w:rPr>
          <w:fldChar w:fldCharType="end"/>
        </w:r>
      </w:hyperlink>
    </w:p>
    <w:p w14:paraId="168BF6E5" w14:textId="7D0A84B0" w:rsidR="00A43F5C" w:rsidRDefault="00291A0C">
      <w:pPr>
        <w:pStyle w:val="TOC3"/>
        <w:rPr>
          <w:rFonts w:asciiTheme="minorHAnsi" w:eastAsiaTheme="minorEastAsia" w:hAnsiTheme="minorHAnsi" w:cstheme="minorBidi"/>
          <w:noProof/>
          <w:sz w:val="24"/>
        </w:rPr>
      </w:pPr>
      <w:hyperlink w:anchor="_Toc512597946" w:history="1">
        <w:r w:rsidR="00A43F5C" w:rsidRPr="00D519BD">
          <w:rPr>
            <w:rStyle w:val="Hyperlink"/>
            <w:noProof/>
          </w:rPr>
          <w:t>Other barriers</w:t>
        </w:r>
        <w:r w:rsidR="00A43F5C">
          <w:rPr>
            <w:noProof/>
            <w:webHidden/>
          </w:rPr>
          <w:tab/>
        </w:r>
        <w:r w:rsidR="00A43F5C">
          <w:rPr>
            <w:noProof/>
            <w:webHidden/>
          </w:rPr>
          <w:fldChar w:fldCharType="begin"/>
        </w:r>
        <w:r w:rsidR="00A43F5C">
          <w:rPr>
            <w:noProof/>
            <w:webHidden/>
          </w:rPr>
          <w:instrText xml:space="preserve"> PAGEREF _Toc512597946 \h </w:instrText>
        </w:r>
        <w:r w:rsidR="00A43F5C">
          <w:rPr>
            <w:noProof/>
            <w:webHidden/>
          </w:rPr>
        </w:r>
        <w:r w:rsidR="00A43F5C">
          <w:rPr>
            <w:noProof/>
            <w:webHidden/>
          </w:rPr>
          <w:fldChar w:fldCharType="separate"/>
        </w:r>
        <w:r w:rsidR="00A43F5C">
          <w:rPr>
            <w:noProof/>
            <w:webHidden/>
          </w:rPr>
          <w:t>21</w:t>
        </w:r>
        <w:r w:rsidR="00A43F5C">
          <w:rPr>
            <w:noProof/>
            <w:webHidden/>
          </w:rPr>
          <w:fldChar w:fldCharType="end"/>
        </w:r>
      </w:hyperlink>
    </w:p>
    <w:p w14:paraId="128B7F4B" w14:textId="3F99CAFC" w:rsidR="00A43F5C" w:rsidRDefault="00291A0C">
      <w:pPr>
        <w:pStyle w:val="TOC1"/>
        <w:tabs>
          <w:tab w:val="left" w:pos="567"/>
          <w:tab w:val="right" w:leader="dot" w:pos="9769"/>
        </w:tabs>
        <w:rPr>
          <w:rFonts w:asciiTheme="minorHAnsi" w:eastAsiaTheme="minorEastAsia" w:hAnsiTheme="minorHAnsi" w:cstheme="minorBidi"/>
          <w:noProof/>
          <w:sz w:val="24"/>
        </w:rPr>
      </w:pPr>
      <w:hyperlink w:anchor="_Toc512597947" w:history="1">
        <w:r w:rsidR="00A43F5C" w:rsidRPr="00D519BD">
          <w:rPr>
            <w:rStyle w:val="Hyperlink"/>
            <w:noProof/>
          </w:rPr>
          <w:t>3.</w:t>
        </w:r>
        <w:r w:rsidR="00A43F5C">
          <w:rPr>
            <w:rFonts w:asciiTheme="minorHAnsi" w:eastAsiaTheme="minorEastAsia" w:hAnsiTheme="minorHAnsi" w:cstheme="minorBidi"/>
            <w:noProof/>
            <w:sz w:val="24"/>
          </w:rPr>
          <w:tab/>
        </w:r>
        <w:r w:rsidR="00A43F5C" w:rsidRPr="00D519BD">
          <w:rPr>
            <w:rStyle w:val="Hyperlink"/>
            <w:noProof/>
          </w:rPr>
          <w:t>How the City of Melbourne can increase the level of bicycle use</w:t>
        </w:r>
        <w:r w:rsidR="00A43F5C">
          <w:rPr>
            <w:noProof/>
            <w:webHidden/>
          </w:rPr>
          <w:tab/>
        </w:r>
        <w:r w:rsidR="00A43F5C">
          <w:rPr>
            <w:noProof/>
            <w:webHidden/>
          </w:rPr>
          <w:fldChar w:fldCharType="begin"/>
        </w:r>
        <w:r w:rsidR="00A43F5C">
          <w:rPr>
            <w:noProof/>
            <w:webHidden/>
          </w:rPr>
          <w:instrText xml:space="preserve"> PAGEREF _Toc512597947 \h </w:instrText>
        </w:r>
        <w:r w:rsidR="00A43F5C">
          <w:rPr>
            <w:noProof/>
            <w:webHidden/>
          </w:rPr>
        </w:r>
        <w:r w:rsidR="00A43F5C">
          <w:rPr>
            <w:noProof/>
            <w:webHidden/>
          </w:rPr>
          <w:fldChar w:fldCharType="separate"/>
        </w:r>
        <w:r w:rsidR="00A43F5C">
          <w:rPr>
            <w:noProof/>
            <w:webHidden/>
          </w:rPr>
          <w:t>23</w:t>
        </w:r>
        <w:r w:rsidR="00A43F5C">
          <w:rPr>
            <w:noProof/>
            <w:webHidden/>
          </w:rPr>
          <w:fldChar w:fldCharType="end"/>
        </w:r>
      </w:hyperlink>
    </w:p>
    <w:p w14:paraId="0C9F1A65" w14:textId="5BEFDCD9" w:rsidR="00A43F5C" w:rsidRDefault="00291A0C">
      <w:pPr>
        <w:pStyle w:val="TOC2"/>
        <w:rPr>
          <w:rFonts w:asciiTheme="minorHAnsi" w:eastAsiaTheme="minorEastAsia" w:hAnsiTheme="minorHAnsi" w:cstheme="minorBidi"/>
          <w:noProof/>
          <w:sz w:val="24"/>
        </w:rPr>
      </w:pPr>
      <w:hyperlink w:anchor="_Toc512597948" w:history="1">
        <w:r w:rsidR="00A43F5C" w:rsidRPr="00D519BD">
          <w:rPr>
            <w:rStyle w:val="Hyperlink"/>
            <w:noProof/>
          </w:rPr>
          <w:t>Direction One: Shrink motor vehicle ownership and use and grow the alternatives</w:t>
        </w:r>
        <w:r w:rsidR="00A43F5C">
          <w:rPr>
            <w:noProof/>
            <w:webHidden/>
          </w:rPr>
          <w:tab/>
        </w:r>
        <w:r w:rsidR="00A43F5C">
          <w:rPr>
            <w:noProof/>
            <w:webHidden/>
          </w:rPr>
          <w:fldChar w:fldCharType="begin"/>
        </w:r>
        <w:r w:rsidR="00A43F5C">
          <w:rPr>
            <w:noProof/>
            <w:webHidden/>
          </w:rPr>
          <w:instrText xml:space="preserve"> PAGEREF _Toc512597948 \h </w:instrText>
        </w:r>
        <w:r w:rsidR="00A43F5C">
          <w:rPr>
            <w:noProof/>
            <w:webHidden/>
          </w:rPr>
        </w:r>
        <w:r w:rsidR="00A43F5C">
          <w:rPr>
            <w:noProof/>
            <w:webHidden/>
          </w:rPr>
          <w:fldChar w:fldCharType="separate"/>
        </w:r>
        <w:r w:rsidR="00A43F5C">
          <w:rPr>
            <w:noProof/>
            <w:webHidden/>
          </w:rPr>
          <w:t>24</w:t>
        </w:r>
        <w:r w:rsidR="00A43F5C">
          <w:rPr>
            <w:noProof/>
            <w:webHidden/>
          </w:rPr>
          <w:fldChar w:fldCharType="end"/>
        </w:r>
      </w:hyperlink>
    </w:p>
    <w:p w14:paraId="4EC4465E" w14:textId="0CC44544" w:rsidR="00A43F5C" w:rsidRDefault="00291A0C">
      <w:pPr>
        <w:pStyle w:val="TOC3"/>
        <w:rPr>
          <w:rFonts w:asciiTheme="minorHAnsi" w:eastAsiaTheme="minorEastAsia" w:hAnsiTheme="minorHAnsi" w:cstheme="minorBidi"/>
          <w:noProof/>
          <w:sz w:val="24"/>
        </w:rPr>
      </w:pPr>
      <w:hyperlink w:anchor="_Toc512597949" w:history="1">
        <w:r w:rsidR="00A43F5C" w:rsidRPr="00D519BD">
          <w:rPr>
            <w:rStyle w:val="Hyperlink"/>
            <w:noProof/>
          </w:rPr>
          <w:t>3.1 Remove the requirement for private off-street car spaces</w:t>
        </w:r>
        <w:r w:rsidR="00A43F5C">
          <w:rPr>
            <w:noProof/>
            <w:webHidden/>
          </w:rPr>
          <w:tab/>
        </w:r>
        <w:r w:rsidR="00A43F5C">
          <w:rPr>
            <w:noProof/>
            <w:webHidden/>
          </w:rPr>
          <w:fldChar w:fldCharType="begin"/>
        </w:r>
        <w:r w:rsidR="00A43F5C">
          <w:rPr>
            <w:noProof/>
            <w:webHidden/>
          </w:rPr>
          <w:instrText xml:space="preserve"> PAGEREF _Toc512597949 \h </w:instrText>
        </w:r>
        <w:r w:rsidR="00A43F5C">
          <w:rPr>
            <w:noProof/>
            <w:webHidden/>
          </w:rPr>
        </w:r>
        <w:r w:rsidR="00A43F5C">
          <w:rPr>
            <w:noProof/>
            <w:webHidden/>
          </w:rPr>
          <w:fldChar w:fldCharType="separate"/>
        </w:r>
        <w:r w:rsidR="00A43F5C">
          <w:rPr>
            <w:noProof/>
            <w:webHidden/>
          </w:rPr>
          <w:t>25</w:t>
        </w:r>
        <w:r w:rsidR="00A43F5C">
          <w:rPr>
            <w:noProof/>
            <w:webHidden/>
          </w:rPr>
          <w:fldChar w:fldCharType="end"/>
        </w:r>
      </w:hyperlink>
    </w:p>
    <w:p w14:paraId="5ACC6E65" w14:textId="5E273416" w:rsidR="00A43F5C" w:rsidRDefault="00291A0C">
      <w:pPr>
        <w:pStyle w:val="TOC3"/>
        <w:rPr>
          <w:rFonts w:asciiTheme="minorHAnsi" w:eastAsiaTheme="minorEastAsia" w:hAnsiTheme="minorHAnsi" w:cstheme="minorBidi"/>
          <w:noProof/>
          <w:sz w:val="24"/>
        </w:rPr>
      </w:pPr>
      <w:hyperlink w:anchor="_Toc512597950" w:history="1">
        <w:r w:rsidR="00A43F5C" w:rsidRPr="00D519BD">
          <w:rPr>
            <w:rStyle w:val="Hyperlink"/>
            <w:noProof/>
          </w:rPr>
          <w:t>3.2 Reduce access and lower the priority provided to people in cars</w:t>
        </w:r>
        <w:r w:rsidR="00A43F5C">
          <w:rPr>
            <w:noProof/>
            <w:webHidden/>
          </w:rPr>
          <w:tab/>
        </w:r>
        <w:r w:rsidR="00A43F5C">
          <w:rPr>
            <w:noProof/>
            <w:webHidden/>
          </w:rPr>
          <w:fldChar w:fldCharType="begin"/>
        </w:r>
        <w:r w:rsidR="00A43F5C">
          <w:rPr>
            <w:noProof/>
            <w:webHidden/>
          </w:rPr>
          <w:instrText xml:space="preserve"> PAGEREF _Toc512597950 \h </w:instrText>
        </w:r>
        <w:r w:rsidR="00A43F5C">
          <w:rPr>
            <w:noProof/>
            <w:webHidden/>
          </w:rPr>
        </w:r>
        <w:r w:rsidR="00A43F5C">
          <w:rPr>
            <w:noProof/>
            <w:webHidden/>
          </w:rPr>
          <w:fldChar w:fldCharType="separate"/>
        </w:r>
        <w:r w:rsidR="00A43F5C">
          <w:rPr>
            <w:noProof/>
            <w:webHidden/>
          </w:rPr>
          <w:t>25</w:t>
        </w:r>
        <w:r w:rsidR="00A43F5C">
          <w:rPr>
            <w:noProof/>
            <w:webHidden/>
          </w:rPr>
          <w:fldChar w:fldCharType="end"/>
        </w:r>
      </w:hyperlink>
    </w:p>
    <w:p w14:paraId="6FB40842" w14:textId="3A3B38FC" w:rsidR="00A43F5C" w:rsidRDefault="00291A0C">
      <w:pPr>
        <w:pStyle w:val="TOC3"/>
        <w:rPr>
          <w:rFonts w:asciiTheme="minorHAnsi" w:eastAsiaTheme="minorEastAsia" w:hAnsiTheme="minorHAnsi" w:cstheme="minorBidi"/>
          <w:noProof/>
          <w:sz w:val="24"/>
        </w:rPr>
      </w:pPr>
      <w:hyperlink w:anchor="_Toc512597951" w:history="1">
        <w:r w:rsidR="00A43F5C" w:rsidRPr="00D519BD">
          <w:rPr>
            <w:rStyle w:val="Hyperlink"/>
            <w:noProof/>
          </w:rPr>
          <w:t>3.2 Develop more high mobility streets in the City centre</w:t>
        </w:r>
        <w:r w:rsidR="00A43F5C">
          <w:rPr>
            <w:noProof/>
            <w:webHidden/>
          </w:rPr>
          <w:tab/>
        </w:r>
        <w:r w:rsidR="00A43F5C">
          <w:rPr>
            <w:noProof/>
            <w:webHidden/>
          </w:rPr>
          <w:fldChar w:fldCharType="begin"/>
        </w:r>
        <w:r w:rsidR="00A43F5C">
          <w:rPr>
            <w:noProof/>
            <w:webHidden/>
          </w:rPr>
          <w:instrText xml:space="preserve"> PAGEREF _Toc512597951 \h </w:instrText>
        </w:r>
        <w:r w:rsidR="00A43F5C">
          <w:rPr>
            <w:noProof/>
            <w:webHidden/>
          </w:rPr>
        </w:r>
        <w:r w:rsidR="00A43F5C">
          <w:rPr>
            <w:noProof/>
            <w:webHidden/>
          </w:rPr>
          <w:fldChar w:fldCharType="separate"/>
        </w:r>
        <w:r w:rsidR="00A43F5C">
          <w:rPr>
            <w:noProof/>
            <w:webHidden/>
          </w:rPr>
          <w:t>26</w:t>
        </w:r>
        <w:r w:rsidR="00A43F5C">
          <w:rPr>
            <w:noProof/>
            <w:webHidden/>
          </w:rPr>
          <w:fldChar w:fldCharType="end"/>
        </w:r>
      </w:hyperlink>
    </w:p>
    <w:p w14:paraId="68ADB792" w14:textId="5B5AFEA4" w:rsidR="00A43F5C" w:rsidRDefault="00291A0C">
      <w:pPr>
        <w:pStyle w:val="TOC3"/>
        <w:rPr>
          <w:rFonts w:asciiTheme="minorHAnsi" w:eastAsiaTheme="minorEastAsia" w:hAnsiTheme="minorHAnsi" w:cstheme="minorBidi"/>
          <w:noProof/>
          <w:sz w:val="24"/>
        </w:rPr>
      </w:pPr>
      <w:hyperlink w:anchor="_Toc512597952" w:history="1">
        <w:r w:rsidR="00A43F5C" w:rsidRPr="00D519BD">
          <w:rPr>
            <w:rStyle w:val="Hyperlink"/>
            <w:noProof/>
          </w:rPr>
          <w:t>3.3 Develop high mobility corridors leading to the Centre</w:t>
        </w:r>
        <w:r w:rsidR="00A43F5C">
          <w:rPr>
            <w:noProof/>
            <w:webHidden/>
          </w:rPr>
          <w:tab/>
        </w:r>
        <w:r w:rsidR="00A43F5C">
          <w:rPr>
            <w:noProof/>
            <w:webHidden/>
          </w:rPr>
          <w:fldChar w:fldCharType="begin"/>
        </w:r>
        <w:r w:rsidR="00A43F5C">
          <w:rPr>
            <w:noProof/>
            <w:webHidden/>
          </w:rPr>
          <w:instrText xml:space="preserve"> PAGEREF _Toc512597952 \h </w:instrText>
        </w:r>
        <w:r w:rsidR="00A43F5C">
          <w:rPr>
            <w:noProof/>
            <w:webHidden/>
          </w:rPr>
        </w:r>
        <w:r w:rsidR="00A43F5C">
          <w:rPr>
            <w:noProof/>
            <w:webHidden/>
          </w:rPr>
          <w:fldChar w:fldCharType="separate"/>
        </w:r>
        <w:r w:rsidR="00A43F5C">
          <w:rPr>
            <w:noProof/>
            <w:webHidden/>
          </w:rPr>
          <w:t>30</w:t>
        </w:r>
        <w:r w:rsidR="00A43F5C">
          <w:rPr>
            <w:noProof/>
            <w:webHidden/>
          </w:rPr>
          <w:fldChar w:fldCharType="end"/>
        </w:r>
      </w:hyperlink>
    </w:p>
    <w:p w14:paraId="6B6855F2" w14:textId="60B59A3F" w:rsidR="00A43F5C" w:rsidRDefault="00291A0C">
      <w:pPr>
        <w:pStyle w:val="TOC2"/>
        <w:rPr>
          <w:rFonts w:asciiTheme="minorHAnsi" w:eastAsiaTheme="minorEastAsia" w:hAnsiTheme="minorHAnsi" w:cstheme="minorBidi"/>
          <w:noProof/>
          <w:sz w:val="24"/>
        </w:rPr>
      </w:pPr>
      <w:hyperlink w:anchor="_Toc512597953" w:history="1">
        <w:r w:rsidR="00A43F5C" w:rsidRPr="00D519BD">
          <w:rPr>
            <w:rStyle w:val="Hyperlink"/>
            <w:noProof/>
          </w:rPr>
          <w:t>Direction Two: Improve bicycle facilities</w:t>
        </w:r>
        <w:r w:rsidR="00A43F5C">
          <w:rPr>
            <w:noProof/>
            <w:webHidden/>
          </w:rPr>
          <w:tab/>
        </w:r>
        <w:r w:rsidR="00A43F5C">
          <w:rPr>
            <w:noProof/>
            <w:webHidden/>
          </w:rPr>
          <w:fldChar w:fldCharType="begin"/>
        </w:r>
        <w:r w:rsidR="00A43F5C">
          <w:rPr>
            <w:noProof/>
            <w:webHidden/>
          </w:rPr>
          <w:instrText xml:space="preserve"> PAGEREF _Toc512597953 \h </w:instrText>
        </w:r>
        <w:r w:rsidR="00A43F5C">
          <w:rPr>
            <w:noProof/>
            <w:webHidden/>
          </w:rPr>
        </w:r>
        <w:r w:rsidR="00A43F5C">
          <w:rPr>
            <w:noProof/>
            <w:webHidden/>
          </w:rPr>
          <w:fldChar w:fldCharType="separate"/>
        </w:r>
        <w:r w:rsidR="00A43F5C">
          <w:rPr>
            <w:noProof/>
            <w:webHidden/>
          </w:rPr>
          <w:t>34</w:t>
        </w:r>
        <w:r w:rsidR="00A43F5C">
          <w:rPr>
            <w:noProof/>
            <w:webHidden/>
          </w:rPr>
          <w:fldChar w:fldCharType="end"/>
        </w:r>
      </w:hyperlink>
    </w:p>
    <w:p w14:paraId="1CB61310" w14:textId="55FEC542" w:rsidR="00A43F5C" w:rsidRDefault="00291A0C">
      <w:pPr>
        <w:pStyle w:val="TOC3"/>
        <w:rPr>
          <w:rFonts w:asciiTheme="minorHAnsi" w:eastAsiaTheme="minorEastAsia" w:hAnsiTheme="minorHAnsi" w:cstheme="minorBidi"/>
          <w:noProof/>
          <w:sz w:val="24"/>
        </w:rPr>
      </w:pPr>
      <w:hyperlink w:anchor="_Toc512597954" w:history="1">
        <w:r w:rsidR="00A43F5C" w:rsidRPr="00D519BD">
          <w:rPr>
            <w:rStyle w:val="Hyperlink"/>
            <w:noProof/>
          </w:rPr>
          <w:t>3.4 Implement regular upgrades of existing facilities that are successful</w:t>
        </w:r>
        <w:r w:rsidR="00A43F5C">
          <w:rPr>
            <w:noProof/>
            <w:webHidden/>
          </w:rPr>
          <w:tab/>
        </w:r>
        <w:r w:rsidR="00A43F5C">
          <w:rPr>
            <w:noProof/>
            <w:webHidden/>
          </w:rPr>
          <w:fldChar w:fldCharType="begin"/>
        </w:r>
        <w:r w:rsidR="00A43F5C">
          <w:rPr>
            <w:noProof/>
            <w:webHidden/>
          </w:rPr>
          <w:instrText xml:space="preserve"> PAGEREF _Toc512597954 \h </w:instrText>
        </w:r>
        <w:r w:rsidR="00A43F5C">
          <w:rPr>
            <w:noProof/>
            <w:webHidden/>
          </w:rPr>
        </w:r>
        <w:r w:rsidR="00A43F5C">
          <w:rPr>
            <w:noProof/>
            <w:webHidden/>
          </w:rPr>
          <w:fldChar w:fldCharType="separate"/>
        </w:r>
        <w:r w:rsidR="00A43F5C">
          <w:rPr>
            <w:noProof/>
            <w:webHidden/>
          </w:rPr>
          <w:t>34</w:t>
        </w:r>
        <w:r w:rsidR="00A43F5C">
          <w:rPr>
            <w:noProof/>
            <w:webHidden/>
          </w:rPr>
          <w:fldChar w:fldCharType="end"/>
        </w:r>
      </w:hyperlink>
    </w:p>
    <w:p w14:paraId="100600E4" w14:textId="00A7D54B" w:rsidR="00A43F5C" w:rsidRDefault="00291A0C">
      <w:pPr>
        <w:pStyle w:val="TOC3"/>
        <w:rPr>
          <w:rFonts w:asciiTheme="minorHAnsi" w:eastAsiaTheme="minorEastAsia" w:hAnsiTheme="minorHAnsi" w:cstheme="minorBidi"/>
          <w:noProof/>
          <w:sz w:val="24"/>
        </w:rPr>
      </w:pPr>
      <w:hyperlink w:anchor="_Toc512597955" w:history="1">
        <w:r w:rsidR="00A43F5C" w:rsidRPr="00D519BD">
          <w:rPr>
            <w:rStyle w:val="Hyperlink"/>
            <w:noProof/>
          </w:rPr>
          <w:t>3.5 Increase protection from turning motor vehicles &amp; introduce protected ‘Dutch-style’ intersections</w:t>
        </w:r>
        <w:r w:rsidR="00A43F5C">
          <w:rPr>
            <w:noProof/>
            <w:webHidden/>
          </w:rPr>
          <w:tab/>
        </w:r>
        <w:r w:rsidR="00A43F5C">
          <w:rPr>
            <w:noProof/>
            <w:webHidden/>
          </w:rPr>
          <w:fldChar w:fldCharType="begin"/>
        </w:r>
        <w:r w:rsidR="00A43F5C">
          <w:rPr>
            <w:noProof/>
            <w:webHidden/>
          </w:rPr>
          <w:instrText xml:space="preserve"> PAGEREF _Toc512597955 \h </w:instrText>
        </w:r>
        <w:r w:rsidR="00A43F5C">
          <w:rPr>
            <w:noProof/>
            <w:webHidden/>
          </w:rPr>
        </w:r>
        <w:r w:rsidR="00A43F5C">
          <w:rPr>
            <w:noProof/>
            <w:webHidden/>
          </w:rPr>
          <w:fldChar w:fldCharType="separate"/>
        </w:r>
        <w:r w:rsidR="00A43F5C">
          <w:rPr>
            <w:noProof/>
            <w:webHidden/>
          </w:rPr>
          <w:t>38</w:t>
        </w:r>
        <w:r w:rsidR="00A43F5C">
          <w:rPr>
            <w:noProof/>
            <w:webHidden/>
          </w:rPr>
          <w:fldChar w:fldCharType="end"/>
        </w:r>
      </w:hyperlink>
    </w:p>
    <w:p w14:paraId="515CE785" w14:textId="04269ED9" w:rsidR="00A43F5C" w:rsidRDefault="00291A0C">
      <w:pPr>
        <w:pStyle w:val="TOC3"/>
        <w:rPr>
          <w:rFonts w:asciiTheme="minorHAnsi" w:eastAsiaTheme="minorEastAsia" w:hAnsiTheme="minorHAnsi" w:cstheme="minorBidi"/>
          <w:noProof/>
          <w:sz w:val="24"/>
        </w:rPr>
      </w:pPr>
      <w:hyperlink w:anchor="_Toc512597956" w:history="1">
        <w:r w:rsidR="00A43F5C" w:rsidRPr="00D519BD">
          <w:rPr>
            <w:rStyle w:val="Hyperlink"/>
            <w:noProof/>
          </w:rPr>
          <w:t>3.6 Include ‘movement’ in the design of places and open spaces</w:t>
        </w:r>
        <w:r w:rsidR="00A43F5C">
          <w:rPr>
            <w:noProof/>
            <w:webHidden/>
          </w:rPr>
          <w:tab/>
        </w:r>
        <w:r w:rsidR="00A43F5C">
          <w:rPr>
            <w:noProof/>
            <w:webHidden/>
          </w:rPr>
          <w:fldChar w:fldCharType="begin"/>
        </w:r>
        <w:r w:rsidR="00A43F5C">
          <w:rPr>
            <w:noProof/>
            <w:webHidden/>
          </w:rPr>
          <w:instrText xml:space="preserve"> PAGEREF _Toc512597956 \h </w:instrText>
        </w:r>
        <w:r w:rsidR="00A43F5C">
          <w:rPr>
            <w:noProof/>
            <w:webHidden/>
          </w:rPr>
        </w:r>
        <w:r w:rsidR="00A43F5C">
          <w:rPr>
            <w:noProof/>
            <w:webHidden/>
          </w:rPr>
          <w:fldChar w:fldCharType="separate"/>
        </w:r>
        <w:r w:rsidR="00A43F5C">
          <w:rPr>
            <w:noProof/>
            <w:webHidden/>
          </w:rPr>
          <w:t>42</w:t>
        </w:r>
        <w:r w:rsidR="00A43F5C">
          <w:rPr>
            <w:noProof/>
            <w:webHidden/>
          </w:rPr>
          <w:fldChar w:fldCharType="end"/>
        </w:r>
      </w:hyperlink>
    </w:p>
    <w:p w14:paraId="742AB819" w14:textId="19DE5AED" w:rsidR="00A43F5C" w:rsidRDefault="00291A0C">
      <w:pPr>
        <w:pStyle w:val="TOC3"/>
        <w:rPr>
          <w:rFonts w:asciiTheme="minorHAnsi" w:eastAsiaTheme="minorEastAsia" w:hAnsiTheme="minorHAnsi" w:cstheme="minorBidi"/>
          <w:noProof/>
          <w:sz w:val="24"/>
        </w:rPr>
      </w:pPr>
      <w:hyperlink w:anchor="_Toc512597957" w:history="1">
        <w:r w:rsidR="00A43F5C" w:rsidRPr="00D519BD">
          <w:rPr>
            <w:rStyle w:val="Hyperlink"/>
            <w:noProof/>
          </w:rPr>
          <w:t>3.7 Require more bicycle parking in the planning scheme</w:t>
        </w:r>
        <w:r w:rsidR="00A43F5C">
          <w:rPr>
            <w:noProof/>
            <w:webHidden/>
          </w:rPr>
          <w:tab/>
        </w:r>
        <w:r w:rsidR="00A43F5C">
          <w:rPr>
            <w:noProof/>
            <w:webHidden/>
          </w:rPr>
          <w:fldChar w:fldCharType="begin"/>
        </w:r>
        <w:r w:rsidR="00A43F5C">
          <w:rPr>
            <w:noProof/>
            <w:webHidden/>
          </w:rPr>
          <w:instrText xml:space="preserve"> PAGEREF _Toc512597957 \h </w:instrText>
        </w:r>
        <w:r w:rsidR="00A43F5C">
          <w:rPr>
            <w:noProof/>
            <w:webHidden/>
          </w:rPr>
        </w:r>
        <w:r w:rsidR="00A43F5C">
          <w:rPr>
            <w:noProof/>
            <w:webHidden/>
          </w:rPr>
          <w:fldChar w:fldCharType="separate"/>
        </w:r>
        <w:r w:rsidR="00A43F5C">
          <w:rPr>
            <w:noProof/>
            <w:webHidden/>
          </w:rPr>
          <w:t>50</w:t>
        </w:r>
        <w:r w:rsidR="00A43F5C">
          <w:rPr>
            <w:noProof/>
            <w:webHidden/>
          </w:rPr>
          <w:fldChar w:fldCharType="end"/>
        </w:r>
      </w:hyperlink>
    </w:p>
    <w:p w14:paraId="25E58EAB" w14:textId="097FCA5F" w:rsidR="00A43F5C" w:rsidRDefault="00291A0C">
      <w:pPr>
        <w:pStyle w:val="TOC3"/>
        <w:rPr>
          <w:rFonts w:asciiTheme="minorHAnsi" w:eastAsiaTheme="minorEastAsia" w:hAnsiTheme="minorHAnsi" w:cstheme="minorBidi"/>
          <w:noProof/>
          <w:sz w:val="24"/>
        </w:rPr>
      </w:pPr>
      <w:hyperlink w:anchor="_Toc512597958" w:history="1">
        <w:r w:rsidR="00A43F5C" w:rsidRPr="00D519BD">
          <w:rPr>
            <w:rStyle w:val="Hyperlink"/>
            <w:noProof/>
          </w:rPr>
          <w:t>3.8 Move bicycle parking from the footpath to kerb-extensions to underground</w:t>
        </w:r>
        <w:r w:rsidR="00A43F5C">
          <w:rPr>
            <w:noProof/>
            <w:webHidden/>
          </w:rPr>
          <w:tab/>
        </w:r>
        <w:r w:rsidR="00A43F5C">
          <w:rPr>
            <w:noProof/>
            <w:webHidden/>
          </w:rPr>
          <w:fldChar w:fldCharType="begin"/>
        </w:r>
        <w:r w:rsidR="00A43F5C">
          <w:rPr>
            <w:noProof/>
            <w:webHidden/>
          </w:rPr>
          <w:instrText xml:space="preserve"> PAGEREF _Toc512597958 \h </w:instrText>
        </w:r>
        <w:r w:rsidR="00A43F5C">
          <w:rPr>
            <w:noProof/>
            <w:webHidden/>
          </w:rPr>
        </w:r>
        <w:r w:rsidR="00A43F5C">
          <w:rPr>
            <w:noProof/>
            <w:webHidden/>
          </w:rPr>
          <w:fldChar w:fldCharType="separate"/>
        </w:r>
        <w:r w:rsidR="00A43F5C">
          <w:rPr>
            <w:noProof/>
            <w:webHidden/>
          </w:rPr>
          <w:t>52</w:t>
        </w:r>
        <w:r w:rsidR="00A43F5C">
          <w:rPr>
            <w:noProof/>
            <w:webHidden/>
          </w:rPr>
          <w:fldChar w:fldCharType="end"/>
        </w:r>
      </w:hyperlink>
    </w:p>
    <w:p w14:paraId="729F0C10" w14:textId="43D7154A" w:rsidR="00A43F5C" w:rsidRDefault="00291A0C">
      <w:pPr>
        <w:pStyle w:val="TOC3"/>
        <w:rPr>
          <w:rFonts w:asciiTheme="minorHAnsi" w:eastAsiaTheme="minorEastAsia" w:hAnsiTheme="minorHAnsi" w:cstheme="minorBidi"/>
          <w:noProof/>
          <w:sz w:val="24"/>
        </w:rPr>
      </w:pPr>
      <w:hyperlink w:anchor="_Toc512597959" w:history="1">
        <w:r w:rsidR="00A43F5C" w:rsidRPr="00D519BD">
          <w:rPr>
            <w:rStyle w:val="Hyperlink"/>
            <w:noProof/>
          </w:rPr>
          <w:t>3.9 Increase investment in bicycle infrastructure and provide incentives</w:t>
        </w:r>
        <w:r w:rsidR="00A43F5C">
          <w:rPr>
            <w:noProof/>
            <w:webHidden/>
          </w:rPr>
          <w:tab/>
        </w:r>
        <w:r w:rsidR="00A43F5C">
          <w:rPr>
            <w:noProof/>
            <w:webHidden/>
          </w:rPr>
          <w:fldChar w:fldCharType="begin"/>
        </w:r>
        <w:r w:rsidR="00A43F5C">
          <w:rPr>
            <w:noProof/>
            <w:webHidden/>
          </w:rPr>
          <w:instrText xml:space="preserve"> PAGEREF _Toc512597959 \h </w:instrText>
        </w:r>
        <w:r w:rsidR="00A43F5C">
          <w:rPr>
            <w:noProof/>
            <w:webHidden/>
          </w:rPr>
        </w:r>
        <w:r w:rsidR="00A43F5C">
          <w:rPr>
            <w:noProof/>
            <w:webHidden/>
          </w:rPr>
          <w:fldChar w:fldCharType="separate"/>
        </w:r>
        <w:r w:rsidR="00A43F5C">
          <w:rPr>
            <w:noProof/>
            <w:webHidden/>
          </w:rPr>
          <w:t>54</w:t>
        </w:r>
        <w:r w:rsidR="00A43F5C">
          <w:rPr>
            <w:noProof/>
            <w:webHidden/>
          </w:rPr>
          <w:fldChar w:fldCharType="end"/>
        </w:r>
      </w:hyperlink>
    </w:p>
    <w:p w14:paraId="5A9EA8C3" w14:textId="7A005104" w:rsidR="00A43F5C" w:rsidRDefault="00291A0C">
      <w:pPr>
        <w:pStyle w:val="TOC1"/>
        <w:tabs>
          <w:tab w:val="left" w:pos="567"/>
          <w:tab w:val="right" w:leader="dot" w:pos="9769"/>
        </w:tabs>
        <w:rPr>
          <w:rFonts w:asciiTheme="minorHAnsi" w:eastAsiaTheme="minorEastAsia" w:hAnsiTheme="minorHAnsi" w:cstheme="minorBidi"/>
          <w:noProof/>
          <w:sz w:val="24"/>
        </w:rPr>
      </w:pPr>
      <w:hyperlink w:anchor="_Toc512597960" w:history="1">
        <w:r w:rsidR="00A43F5C" w:rsidRPr="00D519BD">
          <w:rPr>
            <w:rStyle w:val="Hyperlink"/>
            <w:noProof/>
          </w:rPr>
          <w:t>4.</w:t>
        </w:r>
        <w:r w:rsidR="00A43F5C">
          <w:rPr>
            <w:rFonts w:asciiTheme="minorHAnsi" w:eastAsiaTheme="minorEastAsia" w:hAnsiTheme="minorHAnsi" w:cstheme="minorBidi"/>
            <w:noProof/>
            <w:sz w:val="24"/>
          </w:rPr>
          <w:tab/>
        </w:r>
        <w:r w:rsidR="00A43F5C" w:rsidRPr="00D519BD">
          <w:rPr>
            <w:rStyle w:val="Hyperlink"/>
            <w:noProof/>
          </w:rPr>
          <w:t>Summary of the discussion</w:t>
        </w:r>
        <w:r w:rsidR="00A43F5C">
          <w:rPr>
            <w:noProof/>
            <w:webHidden/>
          </w:rPr>
          <w:tab/>
        </w:r>
        <w:r w:rsidR="00A43F5C">
          <w:rPr>
            <w:noProof/>
            <w:webHidden/>
          </w:rPr>
          <w:fldChar w:fldCharType="begin"/>
        </w:r>
        <w:r w:rsidR="00A43F5C">
          <w:rPr>
            <w:noProof/>
            <w:webHidden/>
          </w:rPr>
          <w:instrText xml:space="preserve"> PAGEREF _Toc512597960 \h </w:instrText>
        </w:r>
        <w:r w:rsidR="00A43F5C">
          <w:rPr>
            <w:noProof/>
            <w:webHidden/>
          </w:rPr>
        </w:r>
        <w:r w:rsidR="00A43F5C">
          <w:rPr>
            <w:noProof/>
            <w:webHidden/>
          </w:rPr>
          <w:fldChar w:fldCharType="separate"/>
        </w:r>
        <w:r w:rsidR="00A43F5C">
          <w:rPr>
            <w:noProof/>
            <w:webHidden/>
          </w:rPr>
          <w:t>56</w:t>
        </w:r>
        <w:r w:rsidR="00A43F5C">
          <w:rPr>
            <w:noProof/>
            <w:webHidden/>
          </w:rPr>
          <w:fldChar w:fldCharType="end"/>
        </w:r>
      </w:hyperlink>
    </w:p>
    <w:p w14:paraId="20FBE6EA" w14:textId="450633E2" w:rsidR="00017649" w:rsidRPr="00FE55D2" w:rsidRDefault="000D3FBB" w:rsidP="000D3FBB">
      <w:r w:rsidRPr="00FE55D2">
        <w:fldChar w:fldCharType="end"/>
      </w:r>
    </w:p>
    <w:p w14:paraId="513A47C9" w14:textId="5B663CA8" w:rsidR="000D3FBB" w:rsidRPr="00FE55D2" w:rsidRDefault="000D3FBB" w:rsidP="000D3FBB">
      <w:r w:rsidRPr="00FE55D2">
        <w:br w:type="page"/>
      </w:r>
    </w:p>
    <w:p w14:paraId="6CB61A7D" w14:textId="25BBF387" w:rsidR="00A739DA" w:rsidRPr="00FE55D2" w:rsidRDefault="00A739DA" w:rsidP="00291A0C">
      <w:pPr>
        <w:pStyle w:val="Heading1"/>
        <w:rPr>
          <w:rFonts w:hint="eastAsia"/>
        </w:rPr>
      </w:pPr>
      <w:bookmarkStart w:id="3" w:name="_Toc512597935"/>
      <w:r w:rsidRPr="00FE55D2">
        <w:lastRenderedPageBreak/>
        <w:t>Executive Summary</w:t>
      </w:r>
      <w:bookmarkEnd w:id="3"/>
    </w:p>
    <w:p w14:paraId="12D69085" w14:textId="76F83AF7" w:rsidR="002B0C4D" w:rsidRPr="00FE55D2" w:rsidRDefault="00945F21" w:rsidP="00945F21">
      <w:r w:rsidRPr="00FE55D2">
        <w:t>The</w:t>
      </w:r>
      <w:r w:rsidR="00FB24F1" w:rsidRPr="00FE55D2">
        <w:t xml:space="preserve"> current and forecast</w:t>
      </w:r>
      <w:r w:rsidRPr="00FE55D2">
        <w:t xml:space="preserve"> surge in population and jobs</w:t>
      </w:r>
      <w:r w:rsidR="00FB24F1" w:rsidRPr="00FE55D2">
        <w:t xml:space="preserve"> presents </w:t>
      </w:r>
      <w:r w:rsidR="0085169C" w:rsidRPr="00FE55D2">
        <w:t xml:space="preserve">the City of Melbourne </w:t>
      </w:r>
      <w:r w:rsidR="00FB24F1" w:rsidRPr="00FE55D2">
        <w:t>a</w:t>
      </w:r>
      <w:r w:rsidRPr="00FE55D2">
        <w:t xml:space="preserve"> </w:t>
      </w:r>
      <w:r w:rsidR="00FB24F1" w:rsidRPr="00FE55D2">
        <w:t xml:space="preserve">transport </w:t>
      </w:r>
      <w:r w:rsidR="00AE4CA6">
        <w:t xml:space="preserve">strategy </w:t>
      </w:r>
      <w:r w:rsidR="00FB24F1" w:rsidRPr="00FE55D2">
        <w:t>challenge</w:t>
      </w:r>
      <w:r w:rsidR="0085169C">
        <w:t xml:space="preserve">. The new Transport Strategy must show </w:t>
      </w:r>
      <w:r w:rsidR="00FB24F1" w:rsidRPr="00FE55D2">
        <w:rPr>
          <w:bCs/>
        </w:rPr>
        <w:t>h</w:t>
      </w:r>
      <w:r w:rsidR="00FB24F1" w:rsidRPr="00FE55D2">
        <w:t xml:space="preserve">ow an ever-increasing number of people </w:t>
      </w:r>
      <w:r w:rsidR="00546FBE" w:rsidRPr="00FE55D2">
        <w:t>can move in</w:t>
      </w:r>
      <w:r w:rsidR="00FB24F1" w:rsidRPr="00FE55D2">
        <w:t xml:space="preserve"> a fixed space.</w:t>
      </w:r>
      <w:r w:rsidR="002B0C4D" w:rsidRPr="00FE55D2">
        <w:t xml:space="preserve"> This apparent paradox can be </w:t>
      </w:r>
      <w:r w:rsidR="0085169C">
        <w:t>overcome</w:t>
      </w:r>
      <w:r w:rsidR="002B0C4D" w:rsidRPr="00FE55D2">
        <w:t xml:space="preserve"> by </w:t>
      </w:r>
      <w:r w:rsidRPr="00FE55D2">
        <w:t xml:space="preserve">increasing the </w:t>
      </w:r>
      <w:r w:rsidR="002B0C4D" w:rsidRPr="00FE55D2">
        <w:t>use of the space efficient modes</w:t>
      </w:r>
      <w:r w:rsidRPr="00FE55D2">
        <w:t>.</w:t>
      </w:r>
      <w:r w:rsidR="00F95655" w:rsidRPr="00FE55D2">
        <w:t xml:space="preserve"> One of the</w:t>
      </w:r>
      <w:r w:rsidR="002B0C4D" w:rsidRPr="00FE55D2">
        <w:t xml:space="preserve"> </w:t>
      </w:r>
      <w:r w:rsidR="001220B3" w:rsidRPr="00FE55D2">
        <w:t>space-</w:t>
      </w:r>
      <w:r w:rsidR="002B0C4D" w:rsidRPr="00FE55D2">
        <w:t>saving solutions, alongside walking and transit, is bicycle riding.</w:t>
      </w:r>
    </w:p>
    <w:p w14:paraId="38298909" w14:textId="2080E9C8" w:rsidR="00945F21" w:rsidRPr="00FE55D2" w:rsidRDefault="00F95655" w:rsidP="00945F21">
      <w:r w:rsidRPr="00FE55D2">
        <w:t>Space saving b</w:t>
      </w:r>
      <w:r w:rsidR="00945F21" w:rsidRPr="00FE55D2">
        <w:t xml:space="preserve">icycle trips are both useful </w:t>
      </w:r>
      <w:r w:rsidR="00297FBC" w:rsidRPr="00FE55D2">
        <w:t xml:space="preserve">and </w:t>
      </w:r>
      <w:r w:rsidR="00945F21" w:rsidRPr="00FE55D2">
        <w:t xml:space="preserve">necessary. Useful because they are more space efficient than car trips and necessary because </w:t>
      </w:r>
      <w:r w:rsidRPr="00FE55D2">
        <w:t>bicycle trips</w:t>
      </w:r>
      <w:r w:rsidR="00945F21" w:rsidRPr="00FE55D2">
        <w:t xml:space="preserve"> complement the other alternatives</w:t>
      </w:r>
      <w:r w:rsidRPr="00FE55D2">
        <w:t xml:space="preserve">. </w:t>
      </w:r>
      <w:r w:rsidR="00297FBC" w:rsidRPr="00FE55D2">
        <w:t>Bicycles</w:t>
      </w:r>
      <w:r w:rsidRPr="00FE55D2">
        <w:t xml:space="preserve"> allow</w:t>
      </w:r>
      <w:r w:rsidR="00945F21" w:rsidRPr="00FE55D2">
        <w:t xml:space="preserve"> trips that are further than people like to walk and </w:t>
      </w:r>
      <w:r w:rsidRPr="00FE55D2">
        <w:t>provide</w:t>
      </w:r>
      <w:r w:rsidR="00945F21" w:rsidRPr="00FE55D2">
        <w:t xml:space="preserve"> a cost-effective </w:t>
      </w:r>
      <w:r w:rsidRPr="00FE55D2">
        <w:t>complement for</w:t>
      </w:r>
      <w:r w:rsidR="00FE2B73" w:rsidRPr="00FE55D2">
        <w:t xml:space="preserve"> longer</w:t>
      </w:r>
      <w:r w:rsidR="00945F21" w:rsidRPr="00FE55D2">
        <w:t xml:space="preserve"> </w:t>
      </w:r>
      <w:r w:rsidRPr="00FE55D2">
        <w:t>transit-based</w:t>
      </w:r>
      <w:r w:rsidR="00945F21" w:rsidRPr="00FE55D2">
        <w:t xml:space="preserve"> trips. </w:t>
      </w:r>
    </w:p>
    <w:p w14:paraId="6B6FC658" w14:textId="578734D3" w:rsidR="00945F21" w:rsidRPr="00FE55D2" w:rsidRDefault="0078354E" w:rsidP="00945F21">
      <w:r w:rsidRPr="00FE55D2">
        <w:t xml:space="preserve">The benefits </w:t>
      </w:r>
      <w:r w:rsidR="00A908BE" w:rsidRPr="00FE55D2">
        <w:t>from</w:t>
      </w:r>
      <w:r w:rsidRPr="00FE55D2">
        <w:t xml:space="preserve"> an increased number of bicycle trips will </w:t>
      </w:r>
      <w:r w:rsidR="00863B34" w:rsidRPr="00FE55D2">
        <w:t xml:space="preserve">be felt by everyone. </w:t>
      </w:r>
      <w:r w:rsidR="00A908BE" w:rsidRPr="00FE55D2">
        <w:t>The transport system will expand to cope with the greater load and people will be able to flow in, around and through the municipality without the delays and frustration caused by congestion. By reducing the number and proportion of motor vehicle trips</w:t>
      </w:r>
      <w:r w:rsidR="00297FBC" w:rsidRPr="00FE55D2">
        <w:t>,</w:t>
      </w:r>
      <w:r w:rsidR="00A908BE" w:rsidRPr="00FE55D2">
        <w:t xml:space="preserve"> space can</w:t>
      </w:r>
      <w:r w:rsidR="00297FBC" w:rsidRPr="00FE55D2">
        <w:t xml:space="preserve"> be</w:t>
      </w:r>
      <w:r w:rsidR="00A908BE" w:rsidRPr="00FE55D2">
        <w:t xml:space="preserve"> released from the transport system and</w:t>
      </w:r>
      <w:r w:rsidR="00FE2B73" w:rsidRPr="00FE55D2">
        <w:t xml:space="preserve"> </w:t>
      </w:r>
      <w:r w:rsidR="00833D7A" w:rsidRPr="00FE55D2">
        <w:t>reallocated</w:t>
      </w:r>
      <w:r w:rsidR="00FE2B73" w:rsidRPr="00FE55D2">
        <w:t xml:space="preserve"> to </w:t>
      </w:r>
      <w:r w:rsidR="00863B34" w:rsidRPr="00FE55D2">
        <w:t>expand</w:t>
      </w:r>
      <w:r w:rsidR="00FE2B73" w:rsidRPr="00FE55D2">
        <w:t xml:space="preserve"> cramped footpaths and bicycle facilities as well as providing car-free transit corridors.</w:t>
      </w:r>
      <w:r w:rsidR="00833D7A" w:rsidRPr="00FE55D2">
        <w:t xml:space="preserve"> </w:t>
      </w:r>
      <w:r w:rsidR="00A908BE" w:rsidRPr="00FE55D2">
        <w:t>S</w:t>
      </w:r>
      <w:r w:rsidR="00833D7A" w:rsidRPr="00FE55D2">
        <w:t>urplus space can be moved out of the transport system to increase the space available for sitting, standing and meeting people as well for trees and open space.</w:t>
      </w:r>
    </w:p>
    <w:p w14:paraId="2187B6A5" w14:textId="790262B5" w:rsidR="0078354E" w:rsidRPr="00FE55D2" w:rsidRDefault="0078354E" w:rsidP="0078354E">
      <w:r w:rsidRPr="00FE55D2">
        <w:t>As</w:t>
      </w:r>
      <w:r w:rsidR="00297FBC" w:rsidRPr="00FE55D2">
        <w:t xml:space="preserve"> the urbanist</w:t>
      </w:r>
      <w:r w:rsidRPr="00FE55D2">
        <w:t xml:space="preserve"> Jan Gehl says ‘if you have people walk and bicycle more, you have a more lively, more liveable, more attractive, more safe, more sustainable and more healthy city.’</w:t>
      </w:r>
    </w:p>
    <w:p w14:paraId="518F4684" w14:textId="6B91B4B5" w:rsidR="00863B34" w:rsidRPr="00FE55D2" w:rsidRDefault="0078354E" w:rsidP="00945F21">
      <w:r w:rsidRPr="00FE55D2">
        <w:t xml:space="preserve">This </w:t>
      </w:r>
      <w:r w:rsidR="00167DAE" w:rsidRPr="00FE55D2">
        <w:t xml:space="preserve">discussion </w:t>
      </w:r>
      <w:r w:rsidRPr="00FE55D2">
        <w:t xml:space="preserve">paper considers the two main types of bicycle transport trips: short local trips in and around the </w:t>
      </w:r>
      <w:r w:rsidR="009B3302" w:rsidRPr="00FE55D2">
        <w:t>municipality</w:t>
      </w:r>
      <w:r w:rsidRPr="00FE55D2">
        <w:t xml:space="preserve"> described as ‘extended walking’ and longer ‘congestion cutter’ trips to and from the </w:t>
      </w:r>
      <w:r w:rsidR="009B3302" w:rsidRPr="00FE55D2">
        <w:t>municipality</w:t>
      </w:r>
      <w:r w:rsidRPr="00FE55D2">
        <w:t xml:space="preserve">. </w:t>
      </w:r>
      <w:r w:rsidR="00167DAE" w:rsidRPr="00FE55D2">
        <w:t>Data suggests</w:t>
      </w:r>
      <w:r w:rsidRPr="00FE55D2">
        <w:t xml:space="preserve"> that the</w:t>
      </w:r>
      <w:r w:rsidR="00FA0A8F" w:rsidRPr="00FE55D2">
        <w:t>re are many</w:t>
      </w:r>
      <w:r w:rsidRPr="00FE55D2">
        <w:t xml:space="preserve"> local </w:t>
      </w:r>
      <w:r w:rsidR="00FA0A8F" w:rsidRPr="00FE55D2">
        <w:t xml:space="preserve">bicycle </w:t>
      </w:r>
      <w:r w:rsidRPr="00FE55D2">
        <w:t>trips</w:t>
      </w:r>
      <w:r w:rsidR="00167DAE" w:rsidRPr="00FE55D2">
        <w:t xml:space="preserve"> of both types. The short trips are</w:t>
      </w:r>
      <w:r w:rsidR="009108C8" w:rsidRPr="00FE55D2">
        <w:t xml:space="preserve"> declining in number. T</w:t>
      </w:r>
      <w:r w:rsidRPr="00FE55D2">
        <w:t xml:space="preserve">he longer trips </w:t>
      </w:r>
      <w:r w:rsidR="008E0A23" w:rsidRPr="00FE55D2">
        <w:t>are increasing i</w:t>
      </w:r>
      <w:r w:rsidRPr="00FE55D2">
        <w:t xml:space="preserve">n line </w:t>
      </w:r>
      <w:r w:rsidR="00167DAE" w:rsidRPr="00FE55D2">
        <w:t>with the increase in population but not enough to increase the bicycle’s overall share of the transport task.</w:t>
      </w:r>
    </w:p>
    <w:p w14:paraId="13F74CCF" w14:textId="77777777" w:rsidR="00167DAE" w:rsidRPr="00FE55D2" w:rsidRDefault="00167DAE" w:rsidP="00167DAE">
      <w:r w:rsidRPr="00FE55D2">
        <w:t>The paper outlines how the City of Melbourne can expand the level of bicycle riding for transport.</w:t>
      </w:r>
    </w:p>
    <w:p w14:paraId="496DAC12" w14:textId="1F97F439" w:rsidR="0078354E" w:rsidRPr="00FE55D2" w:rsidRDefault="0078354E" w:rsidP="0078354E">
      <w:r w:rsidRPr="00FE55D2">
        <w:t>An increase in bicycle trips is suppressed by several factors</w:t>
      </w:r>
      <w:r w:rsidR="004C541C" w:rsidRPr="00FE55D2">
        <w:t>,</w:t>
      </w:r>
      <w:r w:rsidRPr="00FE55D2">
        <w:t xml:space="preserve"> the most significant of which is risk. For cautious riders to use their bicycles for transport</w:t>
      </w:r>
      <w:r w:rsidR="00FF55EA" w:rsidRPr="00FE55D2">
        <w:t>,</w:t>
      </w:r>
      <w:r w:rsidRPr="00FE55D2">
        <w:t xml:space="preserve"> they will need the confidence provided by facilities that </w:t>
      </w:r>
      <w:r w:rsidR="004C541C" w:rsidRPr="00FE55D2">
        <w:t xml:space="preserve">feel safe to ride on because </w:t>
      </w:r>
      <w:r w:rsidRPr="00FE55D2">
        <w:t>are separated from motor vehicles</w:t>
      </w:r>
      <w:r w:rsidR="004C541C" w:rsidRPr="00FE55D2">
        <w:t>. When the bicycle route is on the road, the</w:t>
      </w:r>
      <w:r w:rsidRPr="00FE55D2">
        <w:t xml:space="preserve"> separation will need to be provided </w:t>
      </w:r>
      <w:r w:rsidR="004C541C" w:rsidRPr="00FE55D2">
        <w:t xml:space="preserve">not only </w:t>
      </w:r>
      <w:r w:rsidRPr="00FE55D2">
        <w:t xml:space="preserve">in the midblock </w:t>
      </w:r>
      <w:r w:rsidR="004C541C" w:rsidRPr="00FE55D2">
        <w:t xml:space="preserve">but also </w:t>
      </w:r>
      <w:r w:rsidRPr="00FE55D2">
        <w:t>at intersections.</w:t>
      </w:r>
    </w:p>
    <w:p w14:paraId="2BFB9C2C" w14:textId="681A0257" w:rsidR="000A33CD" w:rsidRPr="00FE55D2" w:rsidRDefault="00102388" w:rsidP="0078354E">
      <w:r w:rsidRPr="00FE55D2">
        <w:t xml:space="preserve">The paper highlights the importance of reducing </w:t>
      </w:r>
      <w:r w:rsidR="005953F9" w:rsidRPr="00FE55D2">
        <w:t>motor vehicle ownership and use</w:t>
      </w:r>
      <w:r w:rsidRPr="00FE55D2">
        <w:t xml:space="preserve"> as well as increasing alternatives</w:t>
      </w:r>
      <w:r w:rsidR="005953F9" w:rsidRPr="00FE55D2">
        <w:t xml:space="preserve">. </w:t>
      </w:r>
      <w:r w:rsidR="004C541C" w:rsidRPr="00FE55D2">
        <w:t xml:space="preserve">To increase </w:t>
      </w:r>
      <w:r w:rsidR="009B3302" w:rsidRPr="00FE55D2">
        <w:t>bicycle</w:t>
      </w:r>
      <w:r w:rsidR="004C541C" w:rsidRPr="00FE55D2">
        <w:t xml:space="preserve"> use the </w:t>
      </w:r>
      <w:r w:rsidR="00251EDD" w:rsidRPr="00FE55D2">
        <w:t xml:space="preserve">paper </w:t>
      </w:r>
      <w:r w:rsidR="004C541C" w:rsidRPr="00FE55D2">
        <w:t xml:space="preserve">reaffirms the </w:t>
      </w:r>
      <w:r w:rsidR="00251EDD" w:rsidRPr="00FE55D2">
        <w:t xml:space="preserve">concept of high mobility streets in the 2012 Transport Strategy. </w:t>
      </w:r>
      <w:r w:rsidR="00167DAE" w:rsidRPr="00FE55D2">
        <w:t>These high-mobility streets can be extended into high-mobility</w:t>
      </w:r>
      <w:r w:rsidR="005953F9" w:rsidRPr="00FE55D2">
        <w:t xml:space="preserve"> corridors </w:t>
      </w:r>
      <w:r w:rsidR="00167DAE" w:rsidRPr="00FE55D2">
        <w:t xml:space="preserve">that reach to the boundaries of the </w:t>
      </w:r>
      <w:r w:rsidR="005953F9" w:rsidRPr="00FE55D2">
        <w:t>municipality</w:t>
      </w:r>
      <w:r w:rsidR="00167DAE" w:rsidRPr="00FE55D2">
        <w:t>. These streets and corridors would provide an integrated transport solution combining</w:t>
      </w:r>
      <w:r w:rsidR="005953F9" w:rsidRPr="00FE55D2">
        <w:t xml:space="preserve"> all alternative transport modes. </w:t>
      </w:r>
      <w:r w:rsidR="00167DAE" w:rsidRPr="00FE55D2">
        <w:t>Along these streets and corridors bicycle riders would be protected (and encouraged) by fully separated bicycle facilities.</w:t>
      </w:r>
    </w:p>
    <w:p w14:paraId="020D9F15" w14:textId="41165AD6" w:rsidR="000A33CD" w:rsidRPr="00FE55D2" w:rsidRDefault="000A33CD" w:rsidP="0078354E">
      <w:r w:rsidRPr="00FE55D2">
        <w:t>Increased bicycle use need</w:t>
      </w:r>
      <w:r w:rsidR="006E6A0F" w:rsidRPr="00FE55D2">
        <w:t>s</w:t>
      </w:r>
      <w:r w:rsidRPr="00FE55D2">
        <w:t xml:space="preserve"> to be </w:t>
      </w:r>
      <w:r w:rsidR="006E6A0F" w:rsidRPr="00FE55D2">
        <w:t>supported by</w:t>
      </w:r>
      <w:r w:rsidRPr="00FE55D2">
        <w:t xml:space="preserve"> revisions to the planning scheme which increase the space in buildings where bicycles can be parked and stored. Out on the street increased bicycle use will put pressure on footpath parking. Bicycles will need to be parked on kerb outstands and eventually </w:t>
      </w:r>
      <w:r w:rsidR="00297FBC" w:rsidRPr="00FE55D2">
        <w:t xml:space="preserve">moved </w:t>
      </w:r>
      <w:r w:rsidRPr="00FE55D2">
        <w:t xml:space="preserve">underground to allow other uses of public space. The </w:t>
      </w:r>
      <w:r w:rsidR="003A4DE3" w:rsidRPr="00FE55D2">
        <w:t>City of Melbourne</w:t>
      </w:r>
      <w:r w:rsidRPr="00FE55D2">
        <w:t xml:space="preserve"> will </w:t>
      </w:r>
      <w:r w:rsidR="00102388" w:rsidRPr="00FE55D2">
        <w:t xml:space="preserve">also </w:t>
      </w:r>
      <w:r w:rsidRPr="00FE55D2">
        <w:t xml:space="preserve">need to provide for the flow of people and people on bicycles in the </w:t>
      </w:r>
      <w:r w:rsidR="00705AE7" w:rsidRPr="00FE55D2">
        <w:t>‘</w:t>
      </w:r>
      <w:r w:rsidRPr="00FE55D2">
        <w:t>places</w:t>
      </w:r>
      <w:r w:rsidR="00705AE7" w:rsidRPr="00FE55D2">
        <w:t>’</w:t>
      </w:r>
      <w:r w:rsidRPr="00FE55D2">
        <w:t xml:space="preserve"> and open spaces it creates. </w:t>
      </w:r>
    </w:p>
    <w:p w14:paraId="77DC16BC" w14:textId="46F35181" w:rsidR="00DA20A7" w:rsidRPr="00FE55D2" w:rsidRDefault="00251EDD" w:rsidP="00463BB9">
      <w:r w:rsidRPr="00FE55D2">
        <w:t>The paper concludes by</w:t>
      </w:r>
      <w:r w:rsidR="000A33CD" w:rsidRPr="00FE55D2">
        <w:t xml:space="preserve"> </w:t>
      </w:r>
      <w:r w:rsidR="00705AE7" w:rsidRPr="00FE55D2">
        <w:t>discussing capital investments and other</w:t>
      </w:r>
      <w:r w:rsidR="000A33CD" w:rsidRPr="00FE55D2">
        <w:t xml:space="preserve"> financial incentives</w:t>
      </w:r>
      <w:r w:rsidR="00463BB9" w:rsidRPr="00FE55D2">
        <w:t xml:space="preserve"> that help establish higher levels of riding. Substantial and regular investment in facilities is the necessary condition to establish the targets set by the City of Melbourne that bicycle trips should account initially for </w:t>
      </w:r>
      <w:r w:rsidR="000A2A0F" w:rsidRPr="00FE55D2">
        <w:t>7%</w:t>
      </w:r>
      <w:r w:rsidR="00A4491D" w:rsidRPr="00FE55D2">
        <w:t xml:space="preserve"> and then 10%</w:t>
      </w:r>
      <w:r w:rsidR="000A2A0F" w:rsidRPr="00FE55D2">
        <w:t xml:space="preserve"> of all trips</w:t>
      </w:r>
      <w:r w:rsidR="00E47206" w:rsidRPr="00FE55D2">
        <w:t xml:space="preserve">. </w:t>
      </w:r>
    </w:p>
    <w:p w14:paraId="3318E1A1" w14:textId="3A7A9C4A" w:rsidR="00A71D9A" w:rsidRPr="00FE55D2" w:rsidRDefault="00A71D9A">
      <w:pPr>
        <w:spacing w:after="0" w:line="240" w:lineRule="auto"/>
      </w:pPr>
    </w:p>
    <w:p w14:paraId="01718BCD" w14:textId="5B55E6FD" w:rsidR="00DB5874" w:rsidRPr="00FE55D2" w:rsidRDefault="00584707" w:rsidP="00291A0C">
      <w:pPr>
        <w:pStyle w:val="Heading1"/>
        <w:rPr>
          <w:rFonts w:hint="eastAsia"/>
        </w:rPr>
      </w:pPr>
      <w:bookmarkStart w:id="4" w:name="_Toc512597936"/>
      <w:r w:rsidRPr="00FE55D2">
        <w:lastRenderedPageBreak/>
        <w:t>How everyone</w:t>
      </w:r>
      <w:r w:rsidR="0032691C" w:rsidRPr="00FE55D2">
        <w:t xml:space="preserve"> can benefit</w:t>
      </w:r>
      <w:r w:rsidR="001C18D8" w:rsidRPr="00FE55D2">
        <w:t xml:space="preserve"> </w:t>
      </w:r>
      <w:r w:rsidR="00DF0DCB" w:rsidRPr="00FE55D2">
        <w:t>from</w:t>
      </w:r>
      <w:r w:rsidR="001C18D8" w:rsidRPr="00FE55D2">
        <w:t xml:space="preserve"> increased bicycle riding</w:t>
      </w:r>
      <w:bookmarkEnd w:id="4"/>
      <w:r w:rsidR="00290E2C" w:rsidRPr="00FE55D2">
        <w:t xml:space="preserve"> </w:t>
      </w:r>
    </w:p>
    <w:p w14:paraId="027B3A59" w14:textId="5F3F3E18" w:rsidR="00157D15" w:rsidRPr="00FE55D2" w:rsidRDefault="00741F2F" w:rsidP="00E06A8B">
      <w:r w:rsidRPr="00FE55D2">
        <w:t>An increase in</w:t>
      </w:r>
      <w:r w:rsidR="00157D15" w:rsidRPr="00FE55D2">
        <w:t xml:space="preserve"> bicycle riding </w:t>
      </w:r>
      <w:r w:rsidR="00BC6198" w:rsidRPr="00FE55D2">
        <w:t xml:space="preserve">along with walking and transit </w:t>
      </w:r>
      <w:r w:rsidRPr="00FE55D2">
        <w:t>will allow us to</w:t>
      </w:r>
      <w:r w:rsidR="00BC6198" w:rsidRPr="00FE55D2">
        <w:t xml:space="preserve"> reshape our transport system so that it moves more people and release</w:t>
      </w:r>
      <w:r w:rsidR="006829F8" w:rsidRPr="00FE55D2">
        <w:t>s</w:t>
      </w:r>
      <w:r w:rsidR="00BC6198" w:rsidRPr="00FE55D2">
        <w:t xml:space="preserve"> space for purposes that will benefit everyone.</w:t>
      </w:r>
    </w:p>
    <w:p w14:paraId="2D6BC833" w14:textId="4C7A19A2" w:rsidR="00E06A8B" w:rsidRPr="00FE55D2" w:rsidRDefault="00E06A8B" w:rsidP="00E06A8B">
      <w:r w:rsidRPr="00FE55D2">
        <w:t xml:space="preserve">Population, visitation and employment in the City of Melbourne are growing strongly. This growth means that an increasing number of people are trying to move around. This movement is increasingly difficult because the roads and the road network do not (and will not) expand in response to the growth. </w:t>
      </w:r>
    </w:p>
    <w:p w14:paraId="12BA4D22" w14:textId="58582869" w:rsidR="00A739DA" w:rsidRPr="00FE55D2" w:rsidRDefault="00E06A8B" w:rsidP="00463BB9">
      <w:pPr>
        <w:rPr>
          <w:rFonts w:ascii="Arial Bold" w:eastAsia="MS Gothic" w:hAnsi="Arial Bold" w:hint="eastAsia"/>
          <w:bCs/>
          <w:sz w:val="28"/>
          <w:szCs w:val="32"/>
        </w:rPr>
      </w:pPr>
      <w:r w:rsidRPr="00FE55D2">
        <w:t>Although our roads are often full and congested, the flow of people on our roads – what VicRoads calls ‘person lane occupancy’</w:t>
      </w:r>
      <w:r w:rsidR="000355FA" w:rsidRPr="00FE55D2">
        <w:rPr>
          <w:rStyle w:val="EndnoteReference"/>
        </w:rPr>
        <w:endnoteReference w:id="1"/>
      </w:r>
      <w:r w:rsidRPr="00FE55D2">
        <w:t xml:space="preserve"> – is relatively weak. The people flow is weak because most road space is used for storing, parking and moving motor vehicles. Of all the modes, motor vehicles occupy the most space and provide the lowest flow-of-people rate. </w:t>
      </w:r>
      <w:r w:rsidR="000355FA" w:rsidRPr="00FE55D2">
        <w:t>F</w:t>
      </w:r>
      <w:r w:rsidR="00463BB9" w:rsidRPr="00FE55D2">
        <w:t xml:space="preserve">lows of people in motor vehicles </w:t>
      </w:r>
      <w:r w:rsidR="00EE669E" w:rsidRPr="00FE55D2">
        <w:t>thicken i</w:t>
      </w:r>
      <w:r w:rsidR="00463BB9" w:rsidRPr="00FE55D2">
        <w:t>nto</w:t>
      </w:r>
      <w:r w:rsidRPr="00FE55D2">
        <w:t xml:space="preserve"> congestion under small amounts of growth.</w:t>
      </w:r>
    </w:p>
    <w:p w14:paraId="44FD70C5" w14:textId="18DB62F2" w:rsidR="003C1E53" w:rsidRPr="00FE55D2" w:rsidRDefault="002D480C" w:rsidP="00584707">
      <w:pPr>
        <w:spacing w:after="0" w:line="240" w:lineRule="auto"/>
        <w:rPr>
          <w:i/>
          <w:sz w:val="16"/>
        </w:rPr>
      </w:pPr>
      <w:r w:rsidRPr="00FE55D2">
        <w:rPr>
          <w:noProof/>
          <w:lang w:eastAsia="en-AU"/>
        </w:rPr>
        <w:drawing>
          <wp:inline distT="0" distB="0" distL="0" distR="0" wp14:anchorId="5968BCDD" wp14:editId="359F33B8">
            <wp:extent cx="5861539" cy="3802288"/>
            <wp:effectExtent l="19050" t="19050" r="25400" b="27305"/>
            <wp:docPr id="3" name="Picture 3" descr="The infographic shows the ‘people flow’ and ‘space efficiency’ for different modes. Below the line, a box indicates the space each mode occupies, while above the line a bar shows the number of people per hour that can flow through that space on each mode. Bicycles can transport around twice the number of people that cars do in less than half the space. While buses, trams and pedestrians are more efficient (than bicycles), these alternatives have limitations in terms of cost, capacity and maximum trip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cbook/Desktop/Screen Shot 2017-11-07 at 9.36.20 am.pn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845265" cy="3791732"/>
                    </a:xfrm>
                    <a:prstGeom prst="rect">
                      <a:avLst/>
                    </a:prstGeom>
                    <a:noFill/>
                    <a:ln>
                      <a:solidFill>
                        <a:schemeClr val="accent1"/>
                      </a:solidFill>
                    </a:ln>
                  </pic:spPr>
                </pic:pic>
              </a:graphicData>
            </a:graphic>
          </wp:inline>
        </w:drawing>
      </w:r>
      <w:r w:rsidR="00067C49">
        <w:rPr>
          <w:i/>
          <w:sz w:val="16"/>
        </w:rPr>
        <w:t xml:space="preserve">                                                                                  </w:t>
      </w:r>
      <w:r w:rsidRPr="00FE55D2">
        <w:rPr>
          <w:i/>
          <w:sz w:val="16"/>
        </w:rPr>
        <w:t xml:space="preserve">Figure 1: </w:t>
      </w:r>
      <w:r w:rsidR="005B7CB6" w:rsidRPr="00FE55D2">
        <w:rPr>
          <w:i/>
          <w:sz w:val="16"/>
        </w:rPr>
        <w:t>The chart shows the maximum people</w:t>
      </w:r>
      <w:r w:rsidR="00B03C10" w:rsidRPr="00FE55D2">
        <w:rPr>
          <w:i/>
          <w:sz w:val="16"/>
        </w:rPr>
        <w:t xml:space="preserve"> flow and space required for various modes</w:t>
      </w:r>
      <w:r w:rsidR="003C1E53" w:rsidRPr="00FE55D2">
        <w:rPr>
          <w:i/>
          <w:sz w:val="16"/>
        </w:rPr>
        <w:t xml:space="preserve"> </w:t>
      </w:r>
    </w:p>
    <w:p w14:paraId="24A79A54" w14:textId="1E60229F" w:rsidR="00067C49" w:rsidRPr="00067C49" w:rsidRDefault="00BA6F9B" w:rsidP="000D3FBB">
      <w:pPr>
        <w:rPr>
          <w:i/>
          <w:sz w:val="16"/>
        </w:rPr>
      </w:pPr>
      <w:r>
        <w:rPr>
          <w:i/>
          <w:sz w:val="16"/>
        </w:rPr>
        <w:t>Source:</w:t>
      </w:r>
      <w:r w:rsidRPr="00FE55D2">
        <w:rPr>
          <w:bCs/>
          <w:i/>
          <w:sz w:val="16"/>
        </w:rPr>
        <w:t xml:space="preserve"> Sustainable</w:t>
      </w:r>
      <w:r w:rsidR="002D480C" w:rsidRPr="00FE55D2">
        <w:rPr>
          <w:bCs/>
          <w:i/>
          <w:sz w:val="16"/>
        </w:rPr>
        <w:t xml:space="preserve"> Urban Mobility Plan </w:t>
      </w:r>
      <w:r w:rsidR="00E1156E" w:rsidRPr="00FE55D2">
        <w:rPr>
          <w:bCs/>
          <w:i/>
          <w:sz w:val="16"/>
        </w:rPr>
        <w:t xml:space="preserve">Malmö </w:t>
      </w:r>
      <w:r w:rsidR="002D480C" w:rsidRPr="00FE55D2">
        <w:rPr>
          <w:bCs/>
          <w:i/>
          <w:sz w:val="16"/>
        </w:rPr>
        <w:t>2016</w:t>
      </w:r>
    </w:p>
    <w:p w14:paraId="7B90B8EA" w14:textId="28B30E7A" w:rsidR="000D3FBB" w:rsidRPr="00FE55D2" w:rsidRDefault="00463BB9" w:rsidP="000D3FBB">
      <w:r w:rsidRPr="00FE55D2">
        <w:t xml:space="preserve">We cannot know when all the imagined </w:t>
      </w:r>
      <w:r w:rsidR="00EC38EE" w:rsidRPr="00FE55D2">
        <w:t>technological advances</w:t>
      </w:r>
      <w:r w:rsidRPr="00FE55D2">
        <w:t xml:space="preserve"> of motor vehicles will be in operation. What we do know is that</w:t>
      </w:r>
      <w:r w:rsidR="00EC38EE" w:rsidRPr="00FE55D2">
        <w:t xml:space="preserve"> a</w:t>
      </w:r>
      <w:r w:rsidR="000D3FBB" w:rsidRPr="00FE55D2">
        <w:t xml:space="preserve"> road full of electric vehicles with robot drivers and multiple passengers will still</w:t>
      </w:r>
      <w:r w:rsidR="00067C49">
        <w:t xml:space="preserve"> have the </w:t>
      </w:r>
      <w:r w:rsidRPr="00FE55D2">
        <w:t>lowest rate of people-</w:t>
      </w:r>
      <w:r w:rsidR="000D3FBB" w:rsidRPr="00FE55D2">
        <w:t>flow</w:t>
      </w:r>
      <w:r w:rsidRPr="00FE55D2">
        <w:t xml:space="preserve"> of any road transport</w:t>
      </w:r>
      <w:r w:rsidR="000D3FBB" w:rsidRPr="00FE55D2">
        <w:t xml:space="preserve">. </w:t>
      </w:r>
      <w:r w:rsidR="005601C3" w:rsidRPr="00FE55D2">
        <w:t>In areas where a high intensity of residents, visitors and jobs generate significant economic benefits, the c</w:t>
      </w:r>
      <w:r w:rsidRPr="00FE55D2">
        <w:t>ars of the future will not be appropriate</w:t>
      </w:r>
      <w:r w:rsidR="000D3FBB" w:rsidRPr="00FE55D2">
        <w:t xml:space="preserve">. </w:t>
      </w:r>
    </w:p>
    <w:p w14:paraId="72B4306E" w14:textId="783F36CF" w:rsidR="005601C3" w:rsidRPr="00FE55D2" w:rsidRDefault="00463BB9" w:rsidP="000355FA">
      <w:r w:rsidRPr="00FE55D2">
        <w:t>On the other hand, w</w:t>
      </w:r>
      <w:r w:rsidR="000D3FBB" w:rsidRPr="00FE55D2">
        <w:t xml:space="preserve">alking and transit </w:t>
      </w:r>
      <w:r w:rsidR="00A34EA1" w:rsidRPr="00FE55D2">
        <w:t>both have</w:t>
      </w:r>
      <w:r w:rsidR="000D3FBB" w:rsidRPr="00FE55D2">
        <w:t xml:space="preserve"> low</w:t>
      </w:r>
      <w:r w:rsidR="00A34EA1" w:rsidRPr="00FE55D2">
        <w:t xml:space="preserve"> </w:t>
      </w:r>
      <w:r w:rsidR="000D3FBB" w:rsidRPr="00FE55D2">
        <w:t>space</w:t>
      </w:r>
      <w:r w:rsidR="00A34EA1" w:rsidRPr="00FE55D2">
        <w:t xml:space="preserve"> requirements and </w:t>
      </w:r>
      <w:r w:rsidRPr="00FE55D2">
        <w:t>allow for</w:t>
      </w:r>
      <w:r w:rsidR="00DF0F2D" w:rsidRPr="00FE55D2">
        <w:t xml:space="preserve"> </w:t>
      </w:r>
      <w:r w:rsidR="000D3FBB" w:rsidRPr="00FE55D2">
        <w:t>high people-flow</w:t>
      </w:r>
      <w:r w:rsidR="00DF0F2D" w:rsidRPr="00FE55D2">
        <w:t>s</w:t>
      </w:r>
      <w:r w:rsidR="000D3FBB" w:rsidRPr="00FE55D2">
        <w:t xml:space="preserve">. </w:t>
      </w:r>
      <w:r w:rsidR="00EE669E" w:rsidRPr="00FE55D2">
        <w:t>Bicycles are not as space efficient as walking and transit but are more efficient than cars.</w:t>
      </w:r>
      <w:r w:rsidR="00EE669E" w:rsidRPr="00FE55D2">
        <w:rPr>
          <w:rStyle w:val="EndnoteReference"/>
        </w:rPr>
        <w:endnoteReference w:id="2"/>
      </w:r>
      <w:r w:rsidR="00EE669E" w:rsidRPr="00FE55D2">
        <w:t xml:space="preserve"> </w:t>
      </w:r>
      <w:r w:rsidR="005601C3" w:rsidRPr="00FE55D2">
        <w:t>To cope with growth t</w:t>
      </w:r>
      <w:r w:rsidRPr="00FE55D2">
        <w:t xml:space="preserve">hese </w:t>
      </w:r>
      <w:r w:rsidR="00EE669E" w:rsidRPr="00FE55D2">
        <w:t xml:space="preserve">space-efficient </w:t>
      </w:r>
      <w:r w:rsidRPr="00FE55D2">
        <w:t>modes</w:t>
      </w:r>
      <w:r w:rsidR="000D3FBB" w:rsidRPr="00FE55D2">
        <w:t xml:space="preserve"> </w:t>
      </w:r>
      <w:r w:rsidR="005601C3" w:rsidRPr="00FE55D2">
        <w:t>must</w:t>
      </w:r>
      <w:r w:rsidR="000D3FBB" w:rsidRPr="00FE55D2">
        <w:t xml:space="preserve"> become more important and make a greater contribution than they do today. </w:t>
      </w:r>
      <w:r w:rsidR="002F4834" w:rsidRPr="00FE55D2">
        <w:t>In recognition of their high</w:t>
      </w:r>
      <w:r w:rsidR="000D3FBB" w:rsidRPr="00FE55D2">
        <w:t xml:space="preserve"> people-flow rate we will </w:t>
      </w:r>
      <w:r w:rsidR="00EC38EE" w:rsidRPr="00FE55D2">
        <w:t xml:space="preserve">need to </w:t>
      </w:r>
      <w:r w:rsidR="000D3FBB" w:rsidRPr="00FE55D2">
        <w:t xml:space="preserve">give on-road transit </w:t>
      </w:r>
      <w:r w:rsidR="00EC38EE" w:rsidRPr="00FE55D2">
        <w:t>and walking greater priority</w:t>
      </w:r>
      <w:r w:rsidR="000D3FBB" w:rsidRPr="00FE55D2">
        <w:t>.</w:t>
      </w:r>
      <w:r w:rsidR="002F4834" w:rsidRPr="00FE55D2">
        <w:t xml:space="preserve"> </w:t>
      </w:r>
      <w:r w:rsidR="005601C3" w:rsidRPr="00FE55D2">
        <w:t>T</w:t>
      </w:r>
      <w:r w:rsidR="002F4834" w:rsidRPr="00FE55D2">
        <w:t xml:space="preserve">he transport task cannot be provided by walking and transit alone. </w:t>
      </w:r>
    </w:p>
    <w:p w14:paraId="43EA9570" w14:textId="2F0975A6" w:rsidR="000355FA" w:rsidRPr="00FE55D2" w:rsidRDefault="00E62D48" w:rsidP="000355FA">
      <w:r w:rsidRPr="00FE55D2">
        <w:t>High quality, high frequency t</w:t>
      </w:r>
      <w:r w:rsidR="000D3FBB" w:rsidRPr="00FE55D2">
        <w:t xml:space="preserve">ransit </w:t>
      </w:r>
      <w:r w:rsidR="00B90D8F" w:rsidRPr="00FE55D2">
        <w:t>routes are</w:t>
      </w:r>
      <w:r w:rsidR="000D3FBB" w:rsidRPr="00FE55D2">
        <w:t xml:space="preserve"> expensive</w:t>
      </w:r>
      <w:r w:rsidR="006A4307" w:rsidRPr="00FE55D2">
        <w:t xml:space="preserve"> to provide</w:t>
      </w:r>
      <w:r w:rsidR="00200111">
        <w:t>. Limited</w:t>
      </w:r>
      <w:r w:rsidR="00D82E21" w:rsidRPr="00FE55D2">
        <w:t xml:space="preserve"> transit funding and the time taken to establish new routes means that we can expect there to be gaps in the transit network and diluted </w:t>
      </w:r>
      <w:r w:rsidR="00D82E21" w:rsidRPr="00FE55D2">
        <w:lastRenderedPageBreak/>
        <w:t>frequencies compared to the ideal.</w:t>
      </w:r>
      <w:r w:rsidR="005601C3" w:rsidRPr="00FE55D2">
        <w:t xml:space="preserve"> The gaps between what we have and the ideal transit system can be filled by bicycle trips</w:t>
      </w:r>
      <w:r w:rsidR="00200111">
        <w:t>.</w:t>
      </w:r>
    </w:p>
    <w:p w14:paraId="59F5551B" w14:textId="1152A803" w:rsidR="00D82E21" w:rsidRPr="00FE55D2" w:rsidRDefault="00D82E21" w:rsidP="00D82E21">
      <w:r w:rsidRPr="00FE55D2">
        <w:t>Walking too has its weaknesses</w:t>
      </w:r>
      <w:r w:rsidR="005601C3" w:rsidRPr="00FE55D2">
        <w:t>,</w:t>
      </w:r>
      <w:r w:rsidRPr="00FE55D2">
        <w:t xml:space="preserve"> especially distance. Trips cannot be extended much </w:t>
      </w:r>
      <w:r w:rsidR="00E62D48" w:rsidRPr="00FE55D2">
        <w:t>beyond one kilometre</w:t>
      </w:r>
      <w:r w:rsidR="000D3FBB" w:rsidRPr="00FE55D2">
        <w:t xml:space="preserve">. </w:t>
      </w:r>
      <w:r w:rsidRPr="00FE55D2">
        <w:t>We cannot expect people to make up for all the shortfalls in transit by walking further and more often.</w:t>
      </w:r>
      <w:r w:rsidR="005601C3" w:rsidRPr="00FE55D2">
        <w:t xml:space="preserve"> We can expect bicycle trips to substitute for what would otherwise be a long walk.</w:t>
      </w:r>
    </w:p>
    <w:p w14:paraId="6D044947" w14:textId="48D8B2A6" w:rsidR="005601C3" w:rsidRPr="00FE55D2" w:rsidRDefault="005601C3" w:rsidP="005601C3">
      <w:r w:rsidRPr="00FE55D2">
        <w:t xml:space="preserve">The cost of a </w:t>
      </w:r>
      <w:r w:rsidR="00612AA8" w:rsidRPr="00FE55D2">
        <w:t>high-quality</w:t>
      </w:r>
      <w:r w:rsidRPr="00FE55D2">
        <w:t xml:space="preserve"> bicycle network would be relatively low. ‘Bicycle infrastructure ‘can be very cost competitive in comparison to motor vehicle and public transport infrastructure’ says the traffic engineers </w:t>
      </w:r>
      <w:r w:rsidR="004A7E88">
        <w:t>key guidance document</w:t>
      </w:r>
      <w:r w:rsidRPr="00FE55D2">
        <w:t xml:space="preserve"> </w:t>
      </w:r>
      <w:r w:rsidRPr="00FE55D2">
        <w:rPr>
          <w:i/>
        </w:rPr>
        <w:t>Traffic Engineering and Management.</w:t>
      </w:r>
      <w:r w:rsidRPr="00FE55D2">
        <w:rPr>
          <w:rStyle w:val="EndnoteReference"/>
          <w:i/>
        </w:rPr>
        <w:endnoteReference w:id="3"/>
      </w:r>
      <w:r w:rsidRPr="00FE55D2">
        <w:rPr>
          <w:i/>
        </w:rPr>
        <w:t xml:space="preserve"> </w:t>
      </w:r>
      <w:r w:rsidRPr="00FE55D2">
        <w:t xml:space="preserve">A basic separated bicycle facility such as the </w:t>
      </w:r>
      <w:r w:rsidR="00BA6F9B" w:rsidRPr="00FE55D2">
        <w:t>La</w:t>
      </w:r>
      <w:r w:rsidR="00BA6F9B">
        <w:t xml:space="preserve"> </w:t>
      </w:r>
      <w:r w:rsidR="00BA6F9B" w:rsidRPr="00FE55D2">
        <w:t>Trobe</w:t>
      </w:r>
      <w:r w:rsidRPr="00FE55D2">
        <w:t xml:space="preserve"> Street bicycle lanes costs around $1m a kilometre. These facilities are also relatively easy to implement and the ‘service’ is available at all hours of the day. Such a facility can carry thousands of people in peak times.</w:t>
      </w:r>
    </w:p>
    <w:p w14:paraId="2AA6EC38" w14:textId="77777777" w:rsidR="00CA236A" w:rsidRPr="00FE55D2" w:rsidRDefault="00CA236A" w:rsidP="00CA236A">
      <w:r w:rsidRPr="00FE55D2">
        <w:t>Australian and International studies have found that bicycle infrastructure typically yields benefit cost ratios in the range from 1.3:1 to 14:1. The range relates largely to how congested the local area is and the density of development around the cycling corridor, with more congested and dense areas yielding higher benefit cost ratios.</w:t>
      </w:r>
    </w:p>
    <w:p w14:paraId="7191C4F7" w14:textId="60C883A1" w:rsidR="00CA236A" w:rsidRPr="00FE55D2" w:rsidRDefault="00CA236A" w:rsidP="00CA236A">
      <w:bookmarkStart w:id="7" w:name="OLE_LINK27"/>
      <w:bookmarkStart w:id="8" w:name="OLE_LINK28"/>
      <w:r w:rsidRPr="00FE55D2">
        <w:t>Detailed economic analysis has shown that in congested areas every cycling transport trip generates over $0.50 of benefits per kilometre travelled. Over half this benefit is from reduced congestion, received by people who can continue drive and experience lower congestion.</w:t>
      </w:r>
      <w:r w:rsidR="0096301F">
        <w:rPr>
          <w:rStyle w:val="EndnoteReference"/>
        </w:rPr>
        <w:endnoteReference w:id="4"/>
      </w:r>
      <w:r w:rsidRPr="00FE55D2">
        <w:t xml:space="preserve"> </w:t>
      </w:r>
    </w:p>
    <w:bookmarkEnd w:id="7"/>
    <w:bookmarkEnd w:id="8"/>
    <w:p w14:paraId="5C3D59BD" w14:textId="3C4A6B7D" w:rsidR="0013765D" w:rsidRPr="00FE55D2" w:rsidRDefault="006B1E0D" w:rsidP="00D82E21">
      <w:r w:rsidRPr="00FE55D2">
        <w:t xml:space="preserve">The role of the bicycle </w:t>
      </w:r>
      <w:r w:rsidR="00D82E21" w:rsidRPr="00FE55D2">
        <w:t>will be strengthened further by electric power</w:t>
      </w:r>
      <w:r w:rsidR="004D48AD">
        <w:t>-</w:t>
      </w:r>
      <w:r w:rsidR="00D82E21" w:rsidRPr="00FE55D2">
        <w:t xml:space="preserve">assisted bicycles. </w:t>
      </w:r>
      <w:r w:rsidR="0096301F">
        <w:t>E</w:t>
      </w:r>
      <w:r w:rsidR="00E06A8B" w:rsidRPr="00FE55D2">
        <w:t xml:space="preserve">-bikes have doubled the range of a </w:t>
      </w:r>
      <w:r w:rsidR="00433704" w:rsidRPr="00FE55D2">
        <w:t>traditional ‘</w:t>
      </w:r>
      <w:r w:rsidR="00E06A8B" w:rsidRPr="00FE55D2">
        <w:t>push bike</w:t>
      </w:r>
      <w:r w:rsidR="00433704" w:rsidRPr="00FE55D2">
        <w:t>’</w:t>
      </w:r>
      <w:r w:rsidR="00E06A8B" w:rsidRPr="00FE55D2">
        <w:t xml:space="preserve"> extending it from 7km to 15km while simultaneously reducing the effort required to travel.</w:t>
      </w:r>
    </w:p>
    <w:p w14:paraId="77AECA96" w14:textId="3066094F" w:rsidR="009F6407" w:rsidRPr="00FE55D2" w:rsidRDefault="009F6407" w:rsidP="00A11282">
      <w:r w:rsidRPr="00FE55D2">
        <w:t>To sum up, bicycle trips are worthwhile because – compared to car trips – they save space. Bicycle trips are also necessary because they complement the other two alternative modes – offering longer ‘walking’ trips and cheaper ‘transit’ trips.</w:t>
      </w:r>
      <w:r w:rsidR="00290E2C" w:rsidRPr="00FE55D2">
        <w:t xml:space="preserve"> </w:t>
      </w:r>
      <w:r w:rsidRPr="00FE55D2">
        <w:t xml:space="preserve">By </w:t>
      </w:r>
      <w:r w:rsidR="007245A4" w:rsidRPr="00FE55D2">
        <w:t>increasing the use of these three modes and reducing the use of motor vehicles we will be able to release space in the transport system.</w:t>
      </w:r>
    </w:p>
    <w:p w14:paraId="5A1D7025" w14:textId="55D90ED3" w:rsidR="007245A4" w:rsidRPr="00FE55D2" w:rsidRDefault="007245A4" w:rsidP="00A11282">
      <w:bookmarkStart w:id="9" w:name="OLE_LINK17"/>
      <w:r w:rsidRPr="00FE55D2">
        <w:t xml:space="preserve">We can spend </w:t>
      </w:r>
      <w:r w:rsidR="00CA236A" w:rsidRPr="00FE55D2">
        <w:t xml:space="preserve">the </w:t>
      </w:r>
      <w:r w:rsidRPr="00FE55D2">
        <w:t>space</w:t>
      </w:r>
      <w:r w:rsidR="00CA236A" w:rsidRPr="00FE55D2">
        <w:t xml:space="preserve"> we save</w:t>
      </w:r>
      <w:r w:rsidRPr="00FE55D2">
        <w:t xml:space="preserve"> in two ways.</w:t>
      </w:r>
    </w:p>
    <w:p w14:paraId="661F7DC4" w14:textId="3FBC0836" w:rsidR="007245A4" w:rsidRPr="00FE55D2" w:rsidRDefault="007245A4" w:rsidP="007245A4">
      <w:r w:rsidRPr="00FE55D2">
        <w:t xml:space="preserve">Some of the space </w:t>
      </w:r>
      <w:r w:rsidR="0032691C" w:rsidRPr="00FE55D2">
        <w:t xml:space="preserve">we save through a more efficient transport system </w:t>
      </w:r>
      <w:r w:rsidRPr="00FE55D2">
        <w:t xml:space="preserve">can be reallocated to the alternative modes. The current </w:t>
      </w:r>
      <w:r w:rsidR="0032691C" w:rsidRPr="00FE55D2">
        <w:t xml:space="preserve">transport </w:t>
      </w:r>
      <w:r w:rsidRPr="00FE55D2">
        <w:t>system compromises the free movement of transit and cramps people who are walking or riding bicycles into tight, uncomfortable corridors. With fewer people moving in motor vehicles, we will be able to provide separated space for transit corridors, generous platforms for transit as well as wider footpaths and wider bicycle facilities. Because the motor vehicle is so space hungry and because the alternatives are so space efficient, we will be able to let the alternatives spread out and simultaneously move more people through the system.</w:t>
      </w:r>
    </w:p>
    <w:p w14:paraId="158D0398" w14:textId="5342B4CF" w:rsidR="007245A4" w:rsidRPr="00FE55D2" w:rsidRDefault="007245A4" w:rsidP="007245A4">
      <w:r w:rsidRPr="00FE55D2">
        <w:t>The rest of the surplus space can be moved out of the transport system. It is not only the transport system that is cramped. Our current transport layouts constrict the space that we use when we arrive at our destination</w:t>
      </w:r>
      <w:r w:rsidR="009B5B73" w:rsidRPr="00FE55D2">
        <w:t>.</w:t>
      </w:r>
      <w:r w:rsidRPr="00FE55D2">
        <w:t xml:space="preserve"> An impor</w:t>
      </w:r>
      <w:r w:rsidR="005E7FA4" w:rsidRPr="00FE55D2">
        <w:t>tant dividend from a more space-</w:t>
      </w:r>
      <w:r w:rsidRPr="00FE55D2">
        <w:t xml:space="preserve">efficient transport system will be to </w:t>
      </w:r>
      <w:r w:rsidR="00134776" w:rsidRPr="00FE55D2">
        <w:t xml:space="preserve">put expand the </w:t>
      </w:r>
      <w:r w:rsidRPr="00FE55D2">
        <w:t xml:space="preserve">places where we can stand, sit, meet people, play a tune, chalk a picture and watch a juggler. Other surplus ex-transport space can </w:t>
      </w:r>
      <w:r w:rsidR="0032691C" w:rsidRPr="00FE55D2">
        <w:t xml:space="preserve">also </w:t>
      </w:r>
      <w:r w:rsidRPr="00FE55D2">
        <w:t>be turned into areas where plants and trees can work their magic.</w:t>
      </w:r>
    </w:p>
    <w:p w14:paraId="04AA60A7" w14:textId="41020D37" w:rsidR="00675433" w:rsidRPr="00FE55D2" w:rsidRDefault="00675433" w:rsidP="007245A4">
      <w:r w:rsidRPr="00FE55D2">
        <w:t>Unless we can increase the level of bicycle use, the space savings that lead to the</w:t>
      </w:r>
      <w:r w:rsidR="00AB0288" w:rsidRPr="00FE55D2">
        <w:t>se</w:t>
      </w:r>
      <w:r w:rsidRPr="00FE55D2">
        <w:t xml:space="preserve"> transport and non-transport benefits cannot be fully achieved. On the other hand, successful efforts to increase bicycle use will pay off for everyone, including for people who do not ride a bicycle themselves.</w:t>
      </w:r>
    </w:p>
    <w:p w14:paraId="7EEF14D1" w14:textId="77777777" w:rsidR="00DB0E17" w:rsidRPr="00FE55D2" w:rsidRDefault="00DB0E17" w:rsidP="007245A4">
      <w:pPr>
        <w:rPr>
          <w:b/>
        </w:rPr>
      </w:pPr>
      <w:r w:rsidRPr="00FE55D2">
        <w:rPr>
          <w:b/>
        </w:rPr>
        <w:t>Complementary benefits</w:t>
      </w:r>
    </w:p>
    <w:p w14:paraId="06C1CE93" w14:textId="109107F2" w:rsidR="00E47206" w:rsidRPr="00FE55D2" w:rsidRDefault="0032691C" w:rsidP="007245A4">
      <w:r w:rsidRPr="00FE55D2">
        <w:t>I</w:t>
      </w:r>
      <w:r w:rsidR="00E47206" w:rsidRPr="00FE55D2">
        <w:t xml:space="preserve">t is useful to consider </w:t>
      </w:r>
      <w:r w:rsidR="003A40A0" w:rsidRPr="00FE55D2">
        <w:t>other</w:t>
      </w:r>
      <w:r w:rsidR="00E47206" w:rsidRPr="00FE55D2">
        <w:t xml:space="preserve"> </w:t>
      </w:r>
      <w:r w:rsidR="00712A1E" w:rsidRPr="00FE55D2">
        <w:t>the well-known</w:t>
      </w:r>
      <w:r w:rsidRPr="00FE55D2">
        <w:t xml:space="preserve"> and valuable</w:t>
      </w:r>
      <w:r w:rsidR="00712A1E" w:rsidRPr="00FE55D2">
        <w:t xml:space="preserve"> </w:t>
      </w:r>
      <w:r w:rsidRPr="00FE55D2">
        <w:t>benefits of bicycle riding.</w:t>
      </w:r>
    </w:p>
    <w:p w14:paraId="1F161702" w14:textId="2D431C38" w:rsidR="0071482C" w:rsidRPr="00FE55D2" w:rsidRDefault="003A40A0" w:rsidP="007245A4">
      <w:r w:rsidRPr="00FE55D2">
        <w:lastRenderedPageBreak/>
        <w:t xml:space="preserve">Bicycle use has many positive characteristics. </w:t>
      </w:r>
      <w:r w:rsidR="00235589" w:rsidRPr="00FE55D2">
        <w:t xml:space="preserve">The urbanist Jan Gehl </w:t>
      </w:r>
      <w:r w:rsidR="00204EF0" w:rsidRPr="00FE55D2">
        <w:t>said</w:t>
      </w:r>
      <w:r w:rsidR="00235589" w:rsidRPr="00FE55D2">
        <w:t xml:space="preserve"> ‘if you have people walk and bicycle more, you have </w:t>
      </w:r>
      <w:bookmarkStart w:id="10" w:name="OLE_LINK22"/>
      <w:bookmarkStart w:id="11" w:name="OLE_LINK23"/>
      <w:r w:rsidR="00235589" w:rsidRPr="00FE55D2">
        <w:t>a more lively, more liveable, more attractive, more safe, more sustainable and more healthy city</w:t>
      </w:r>
      <w:bookmarkEnd w:id="10"/>
      <w:bookmarkEnd w:id="11"/>
      <w:r w:rsidR="00235589" w:rsidRPr="00FE55D2">
        <w:t>.’</w:t>
      </w:r>
      <w:r w:rsidR="00EE669E" w:rsidRPr="00FE55D2">
        <w:rPr>
          <w:rStyle w:val="EndnoteReference"/>
        </w:rPr>
        <w:endnoteReference w:id="5"/>
      </w:r>
      <w:r w:rsidR="00235589" w:rsidRPr="00FE55D2">
        <w:t xml:space="preserve"> As Gehl indicates</w:t>
      </w:r>
      <w:r w:rsidR="004D48AD">
        <w:t>,</w:t>
      </w:r>
      <w:r w:rsidR="00235589" w:rsidRPr="00FE55D2">
        <w:t xml:space="preserve"> b</w:t>
      </w:r>
      <w:r w:rsidR="0071482C" w:rsidRPr="00FE55D2">
        <w:t>icycle riding is a doorway to many worthwhile outcomes</w:t>
      </w:r>
      <w:r w:rsidR="00235589" w:rsidRPr="00FE55D2">
        <w:t>. Nor has he listed all the benefits</w:t>
      </w:r>
      <w:r w:rsidR="0071482C" w:rsidRPr="00FE55D2">
        <w:t xml:space="preserve"> </w:t>
      </w:r>
      <w:r w:rsidR="008E5F01" w:rsidRPr="00FE55D2">
        <w:t>which also include</w:t>
      </w:r>
      <w:r w:rsidR="0071482C" w:rsidRPr="00FE55D2">
        <w:t xml:space="preserve"> independence and self-determination for children, saving time and money, random social interaction and (probably) increased absorption of Vitamin D</w:t>
      </w:r>
      <w:r w:rsidR="00204EF0" w:rsidRPr="00FE55D2">
        <w:t xml:space="preserve">. Any and all of these benefits are the reasons that people give </w:t>
      </w:r>
      <w:r w:rsidR="0071482C" w:rsidRPr="00FE55D2">
        <w:t>for riding</w:t>
      </w:r>
      <w:r w:rsidR="00204EF0" w:rsidRPr="00FE55D2">
        <w:t>. However not</w:t>
      </w:r>
      <w:r w:rsidR="0071482C" w:rsidRPr="00FE55D2">
        <w:t xml:space="preserve"> all of them are a reason for an invest</w:t>
      </w:r>
      <w:r w:rsidR="008E5F01" w:rsidRPr="00FE55D2">
        <w:t>ment of limited transport funds or the setting aside of space on a road that is already ‘full’.</w:t>
      </w:r>
    </w:p>
    <w:p w14:paraId="1DACCCCC" w14:textId="5641A672" w:rsidR="0071482C" w:rsidRPr="00FE55D2" w:rsidRDefault="00BE1C68" w:rsidP="00DB0E17">
      <w:r w:rsidRPr="00FE55D2">
        <w:t xml:space="preserve">The strongest individual benefit of bicycle riding is perhaps that bicycle riding is fun. Most – </w:t>
      </w:r>
      <w:r w:rsidR="0096301F">
        <w:t>possibly</w:t>
      </w:r>
      <w:r w:rsidRPr="00FE55D2">
        <w:t xml:space="preserve"> all – bicycle riders enjoy the sensation of riding. In addition, many riders report that their ride home after work helps them unwind. This perception of enhanced well-being is well founded. There is strong evidence at a population scale that the physical activity generated by higher levels of bicycle use lead to higher levels of public health including longer life spans and reduced levels of chronic disease. ‘If we had a pill that conferred all the confirmed health benefits of exercise’, says Dr Sallis, ‘would we not do everything humanly possible to see to it that everyone had access to this wonder drug?’</w:t>
      </w:r>
      <w:r w:rsidR="00DB0E17" w:rsidRPr="00FE55D2">
        <w:rPr>
          <w:rStyle w:val="EndnoteReference"/>
          <w:rFonts w:ascii="AdvPED1282" w:eastAsia="Times New Roman" w:hAnsi="AdvPED1282"/>
          <w:sz w:val="18"/>
          <w:szCs w:val="18"/>
        </w:rPr>
        <w:endnoteReference w:id="6"/>
      </w:r>
    </w:p>
    <w:p w14:paraId="6A346A59" w14:textId="701CB5A7" w:rsidR="0072146B" w:rsidRPr="00FE55D2" w:rsidRDefault="0072146B" w:rsidP="0072146B">
      <w:r w:rsidRPr="00FE55D2">
        <w:t xml:space="preserve">We can put a </w:t>
      </w:r>
      <w:r w:rsidR="0032691C" w:rsidRPr="00FE55D2">
        <w:t>financial</w:t>
      </w:r>
      <w:r w:rsidRPr="00FE55D2">
        <w:t xml:space="preserve"> value on </w:t>
      </w:r>
      <w:r w:rsidR="00D036F6" w:rsidRPr="00FE55D2">
        <w:t xml:space="preserve">enhanced public health. </w:t>
      </w:r>
      <w:r w:rsidRPr="00FE55D2">
        <w:t>A</w:t>
      </w:r>
      <w:r w:rsidR="00D036F6" w:rsidRPr="00FE55D2">
        <w:t xml:space="preserve">ssessments suggest that ‘the net health benefit (adjusted for injury) for each kilometre cycled is 75 cents – about half the total economic benefits of a </w:t>
      </w:r>
      <w:r w:rsidR="009B6747" w:rsidRPr="00FE55D2">
        <w:t>typical bikeway</w:t>
      </w:r>
      <w:r w:rsidR="00D036F6" w:rsidRPr="00FE55D2">
        <w:t xml:space="preserve"> project’. </w:t>
      </w:r>
      <w:r w:rsidRPr="00FE55D2">
        <w:t>The environmental benefits of bicycle kilometres have also been estimated: each kilometre ridden is worth 5.9 cents to the community.</w:t>
      </w:r>
      <w:r w:rsidR="0032691C" w:rsidRPr="00FE55D2">
        <w:rPr>
          <w:rStyle w:val="EndnoteReference"/>
        </w:rPr>
        <w:t xml:space="preserve"> </w:t>
      </w:r>
      <w:r w:rsidR="0032691C" w:rsidRPr="00FE55D2">
        <w:rPr>
          <w:rStyle w:val="EndnoteReference"/>
        </w:rPr>
        <w:endnoteReference w:id="7"/>
      </w:r>
    </w:p>
    <w:p w14:paraId="160A5C8A" w14:textId="2BD9547B" w:rsidR="0072146B" w:rsidRPr="00FE55D2" w:rsidRDefault="0072146B" w:rsidP="00D036F6">
      <w:r w:rsidRPr="00FE55D2">
        <w:t>Based on these financial estimates we can see that it is in everyone’s interest that as many people as possible ride (and walk) as much as possible. Importantly t</w:t>
      </w:r>
      <w:r w:rsidR="008E5F01" w:rsidRPr="00FE55D2">
        <w:t>hese f</w:t>
      </w:r>
      <w:r w:rsidR="0029126C" w:rsidRPr="00FE55D2">
        <w:t>inancial benefits accrue to the</w:t>
      </w:r>
      <w:r w:rsidR="00D036F6" w:rsidRPr="00FE55D2">
        <w:t xml:space="preserve"> non-riders sitting in their trams, buses and cars</w:t>
      </w:r>
      <w:r w:rsidR="00204EF0" w:rsidRPr="00FE55D2">
        <w:t>. T</w:t>
      </w:r>
      <w:r w:rsidR="0029126C" w:rsidRPr="00FE55D2">
        <w:t xml:space="preserve">he riders that go past are saving </w:t>
      </w:r>
      <w:r w:rsidR="0096301F">
        <w:t>everyone else</w:t>
      </w:r>
      <w:r w:rsidR="0029126C" w:rsidRPr="00FE55D2">
        <w:t xml:space="preserve"> money by</w:t>
      </w:r>
      <w:r w:rsidR="00C56D31" w:rsidRPr="00FE55D2">
        <w:t xml:space="preserve"> not adding to pollution,</w:t>
      </w:r>
      <w:r w:rsidR="0029126C" w:rsidRPr="00FE55D2">
        <w:t xml:space="preserve"> avoiding</w:t>
      </w:r>
      <w:r w:rsidR="00CC0CE2" w:rsidRPr="00FE55D2">
        <w:t xml:space="preserve"> health costs </w:t>
      </w:r>
      <w:r w:rsidR="0029126C" w:rsidRPr="00FE55D2">
        <w:t>and keeping</w:t>
      </w:r>
      <w:r w:rsidR="00CC0CE2" w:rsidRPr="00FE55D2">
        <w:t xml:space="preserve"> taxes</w:t>
      </w:r>
      <w:r w:rsidR="0029126C" w:rsidRPr="00FE55D2">
        <w:t xml:space="preserve"> lower</w:t>
      </w:r>
      <w:r w:rsidR="00CC0CE2" w:rsidRPr="00FE55D2">
        <w:t>.</w:t>
      </w:r>
      <w:r w:rsidR="008E5F01" w:rsidRPr="00FE55D2">
        <w:t xml:space="preserve"> </w:t>
      </w:r>
    </w:p>
    <w:p w14:paraId="117EEBDB" w14:textId="2B93CC32" w:rsidR="006C5EA8" w:rsidRPr="00FE55D2" w:rsidRDefault="00D41455" w:rsidP="00A966BF">
      <w:r w:rsidRPr="00FE55D2">
        <w:t xml:space="preserve">The new Transport Strategy however must focus on the key reason that the City of Melbourne should seek to increase the number of bicycle trips. To accommodate </w:t>
      </w:r>
      <w:r w:rsidR="004D48AD" w:rsidRPr="00FE55D2">
        <w:t>tomorrow’s</w:t>
      </w:r>
      <w:r w:rsidRPr="00FE55D2">
        <w:t xml:space="preserve"> higher populations and increased density, we need to use our city space</w:t>
      </w:r>
      <w:r w:rsidR="0032691C" w:rsidRPr="00FE55D2">
        <w:t xml:space="preserve"> and our transport routes</w:t>
      </w:r>
      <w:r w:rsidRPr="00FE55D2">
        <w:t xml:space="preserve"> more efficiently. </w:t>
      </w:r>
      <w:r w:rsidR="006C5EA8" w:rsidRPr="00FE55D2">
        <w:t xml:space="preserve">One of the </w:t>
      </w:r>
      <w:r w:rsidR="0032691C" w:rsidRPr="00FE55D2">
        <w:t>main</w:t>
      </w:r>
      <w:r w:rsidR="006C5EA8" w:rsidRPr="00FE55D2">
        <w:t xml:space="preserve"> ways we can do that is to increase the number of bicycle trips.</w:t>
      </w:r>
    </w:p>
    <w:p w14:paraId="38297314" w14:textId="77777777" w:rsidR="00D036F6" w:rsidRPr="00FE55D2" w:rsidRDefault="00D036F6" w:rsidP="007245A4">
      <w:pPr>
        <w:rPr>
          <w:color w:val="FF0000"/>
        </w:rPr>
      </w:pPr>
    </w:p>
    <w:bookmarkEnd w:id="9"/>
    <w:p w14:paraId="2396D0D1" w14:textId="3C667BEE" w:rsidR="007245A4" w:rsidRPr="00FE55D2" w:rsidRDefault="007245A4" w:rsidP="007245A4"/>
    <w:p w14:paraId="4132CAD2" w14:textId="77777777" w:rsidR="007245A4" w:rsidRPr="00FE55D2" w:rsidRDefault="007245A4" w:rsidP="007245A4"/>
    <w:p w14:paraId="7FE8979B" w14:textId="7CC2C61B" w:rsidR="000D3FBB" w:rsidRPr="00FE55D2" w:rsidRDefault="00E74E5C" w:rsidP="00EE669E">
      <w:pPr>
        <w:spacing w:after="0" w:line="240" w:lineRule="auto"/>
      </w:pPr>
      <w:r w:rsidRPr="00FE55D2">
        <w:br w:type="page"/>
      </w:r>
    </w:p>
    <w:p w14:paraId="190D0F72" w14:textId="3A3EDA62" w:rsidR="000D3FBB" w:rsidRPr="00FE55D2" w:rsidRDefault="000D3FBB" w:rsidP="009D6B8A">
      <w:pPr>
        <w:rPr>
          <w:b/>
        </w:rPr>
      </w:pPr>
      <w:r w:rsidRPr="00FE55D2">
        <w:rPr>
          <w:b/>
        </w:rPr>
        <w:lastRenderedPageBreak/>
        <w:t xml:space="preserve">Data around </w:t>
      </w:r>
      <w:r w:rsidR="00F90FF3" w:rsidRPr="00FE55D2">
        <w:rPr>
          <w:b/>
        </w:rPr>
        <w:t xml:space="preserve">people </w:t>
      </w:r>
      <w:r w:rsidRPr="00FE55D2">
        <w:rPr>
          <w:b/>
        </w:rPr>
        <w:t>flow</w:t>
      </w:r>
    </w:p>
    <w:p w14:paraId="25163EE4" w14:textId="0A8F93BF" w:rsidR="000D3FBB" w:rsidRPr="00FE55D2" w:rsidRDefault="008D3F35" w:rsidP="000D3FBB">
      <w:r w:rsidRPr="00FE55D2">
        <w:t xml:space="preserve">The Transport Strategy </w:t>
      </w:r>
      <w:r w:rsidR="000D3FBB" w:rsidRPr="00FE55D2">
        <w:t xml:space="preserve">2012 </w:t>
      </w:r>
      <w:r w:rsidRPr="00FE55D2">
        <w:t>imagined a future in</w:t>
      </w:r>
      <w:r w:rsidR="000D3FBB" w:rsidRPr="00FE55D2">
        <w:t xml:space="preserve"> which </w:t>
      </w:r>
      <w:r w:rsidRPr="00FE55D2">
        <w:t>t</w:t>
      </w:r>
      <w:r w:rsidR="00E0515F" w:rsidRPr="00FE55D2">
        <w:t>r</w:t>
      </w:r>
      <w:r w:rsidRPr="00FE55D2">
        <w:t xml:space="preserve">ips by </w:t>
      </w:r>
      <w:r w:rsidR="00E0515F" w:rsidRPr="00FE55D2">
        <w:t>public transport</w:t>
      </w:r>
      <w:r w:rsidR="000D3FBB" w:rsidRPr="00FE55D2">
        <w:t xml:space="preserve">, walking and bicycle riding grow by a combined share of 20% </w:t>
      </w:r>
      <w:r w:rsidRPr="00FE55D2">
        <w:t>while trips by motor vehicles drop</w:t>
      </w:r>
      <w:r w:rsidR="000D3FBB" w:rsidRPr="00FE55D2">
        <w:t xml:space="preserve"> an equivalent amount.</w:t>
      </w:r>
    </w:p>
    <w:p w14:paraId="61776653" w14:textId="77777777" w:rsidR="000D3FBB" w:rsidRPr="00FE55D2" w:rsidRDefault="000D3FBB" w:rsidP="000D3FBB">
      <w:r w:rsidRPr="00FE55D2">
        <w:rPr>
          <w:noProof/>
          <w:lang w:eastAsia="en-AU"/>
        </w:rPr>
        <w:drawing>
          <wp:inline distT="0" distB="0" distL="0" distR="0" wp14:anchorId="6189CF21" wp14:editId="1B3C556B">
            <wp:extent cx="5790132" cy="3286125"/>
            <wp:effectExtent l="12700" t="12700" r="13970" b="15875"/>
            <wp:docPr id="4" name="Picture 4" descr="/Users/macbook/Desktop/Screen Shot 2017-11-07 at 5.20.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cbook/Desktop/Screen Shot 2017-11-07 at 5.20.12 pm.pn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797971" cy="3290574"/>
                    </a:xfrm>
                    <a:prstGeom prst="rect">
                      <a:avLst/>
                    </a:prstGeom>
                    <a:noFill/>
                    <a:ln>
                      <a:solidFill>
                        <a:schemeClr val="tx1"/>
                      </a:solidFill>
                    </a:ln>
                  </pic:spPr>
                </pic:pic>
              </a:graphicData>
            </a:graphic>
          </wp:inline>
        </w:drawing>
      </w:r>
    </w:p>
    <w:p w14:paraId="30D34419" w14:textId="77777777" w:rsidR="005B7CB6" w:rsidRPr="00FE55D2" w:rsidRDefault="00D93750" w:rsidP="00D93750">
      <w:pPr>
        <w:rPr>
          <w:i/>
          <w:sz w:val="16"/>
        </w:rPr>
      </w:pPr>
      <w:r w:rsidRPr="00FE55D2">
        <w:rPr>
          <w:i/>
          <w:sz w:val="16"/>
        </w:rPr>
        <w:t xml:space="preserve">Figure 2: </w:t>
      </w:r>
      <w:r w:rsidR="00093CF9" w:rsidRPr="00FE55D2">
        <w:rPr>
          <w:i/>
          <w:sz w:val="16"/>
        </w:rPr>
        <w:t xml:space="preserve">Forecast travel to, within and from the City of Melbourne </w:t>
      </w:r>
    </w:p>
    <w:p w14:paraId="51E52F02" w14:textId="33E8407C" w:rsidR="00D93750" w:rsidRPr="00FE55D2" w:rsidRDefault="00093CF9" w:rsidP="00D93750">
      <w:pPr>
        <w:rPr>
          <w:i/>
          <w:sz w:val="16"/>
        </w:rPr>
      </w:pPr>
      <w:r w:rsidRPr="00FE55D2">
        <w:rPr>
          <w:i/>
          <w:sz w:val="16"/>
        </w:rPr>
        <w:t xml:space="preserve">Source: </w:t>
      </w:r>
      <w:r w:rsidR="00D93750" w:rsidRPr="00FE55D2">
        <w:rPr>
          <w:i/>
          <w:sz w:val="16"/>
        </w:rPr>
        <w:t>City of Melbourne Transport Strategy 2012</w:t>
      </w:r>
    </w:p>
    <w:p w14:paraId="7F3F0F29" w14:textId="2CCF7F9E" w:rsidR="000D3FBB" w:rsidRPr="00FE55D2" w:rsidRDefault="000D3FBB" w:rsidP="000D3FBB">
      <w:pPr>
        <w:rPr>
          <w:b/>
          <w:bCs/>
        </w:rPr>
      </w:pPr>
      <w:r w:rsidRPr="00FE55D2">
        <w:rPr>
          <w:b/>
          <w:bCs/>
        </w:rPr>
        <w:t>Table 1 – Space used by</w:t>
      </w:r>
      <w:r w:rsidR="00093CF9" w:rsidRPr="00FE55D2">
        <w:rPr>
          <w:b/>
          <w:bCs/>
        </w:rPr>
        <w:t xml:space="preserve"> 100 people travelling in</w:t>
      </w:r>
      <w:r w:rsidRPr="00FE55D2">
        <w:rPr>
          <w:b/>
          <w:bCs/>
        </w:rPr>
        <w:t xml:space="preserve"> the modes </w:t>
      </w:r>
      <w:r w:rsidR="008D3F35" w:rsidRPr="00FE55D2">
        <w:rPr>
          <w:b/>
          <w:bCs/>
        </w:rPr>
        <w:t>proportions of</w:t>
      </w:r>
      <w:r w:rsidRPr="00FE55D2">
        <w:rPr>
          <w:b/>
          <w:bCs/>
        </w:rPr>
        <w:t xml:space="preserve"> 2009</w:t>
      </w:r>
      <w:r w:rsidR="000D6AAA" w:rsidRPr="00FE55D2">
        <w:rPr>
          <w:b/>
          <w:bCs/>
        </w:rPr>
        <w:t xml:space="preserve"> and 2030</w:t>
      </w:r>
    </w:p>
    <w:tbl>
      <w:tblPr>
        <w:tblW w:w="922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620" w:firstRow="1" w:lastRow="0" w:firstColumn="0" w:lastColumn="0" w:noHBand="1" w:noVBand="1"/>
      </w:tblPr>
      <w:tblGrid>
        <w:gridCol w:w="1265"/>
        <w:gridCol w:w="1217"/>
        <w:gridCol w:w="1635"/>
        <w:gridCol w:w="1603"/>
        <w:gridCol w:w="163"/>
        <w:gridCol w:w="1636"/>
        <w:gridCol w:w="1701"/>
      </w:tblGrid>
      <w:tr w:rsidR="000D6AAA" w:rsidRPr="00FE55D2" w14:paraId="43A8C6AC" w14:textId="13BDC405" w:rsidTr="00A11282">
        <w:trPr>
          <w:trHeight w:val="206"/>
          <w:tblHeader/>
        </w:trPr>
        <w:tc>
          <w:tcPr>
            <w:tcW w:w="1265" w:type="dxa"/>
            <w:shd w:val="clear" w:color="auto" w:fill="auto"/>
            <w:vAlign w:val="center"/>
          </w:tcPr>
          <w:p w14:paraId="31359699" w14:textId="77777777" w:rsidR="000D6AAA" w:rsidRPr="00FE55D2" w:rsidRDefault="000D6AAA" w:rsidP="00A11282">
            <w:pPr>
              <w:jc w:val="center"/>
              <w:rPr>
                <w:b/>
              </w:rPr>
            </w:pPr>
          </w:p>
        </w:tc>
        <w:tc>
          <w:tcPr>
            <w:tcW w:w="1217" w:type="dxa"/>
            <w:vAlign w:val="center"/>
          </w:tcPr>
          <w:p w14:paraId="0F6A6061" w14:textId="691CFF82" w:rsidR="000D6AAA" w:rsidRPr="00FE55D2" w:rsidRDefault="000D6AAA">
            <w:pPr>
              <w:jc w:val="center"/>
            </w:pPr>
            <w:r w:rsidRPr="00FE55D2">
              <w:t>Area per mode (m</w:t>
            </w:r>
            <w:r w:rsidR="00BA6F9B">
              <w:rPr>
                <w:vertAlign w:val="superscript"/>
              </w:rPr>
              <w:t>2</w:t>
            </w:r>
            <w:r w:rsidRPr="00FE55D2">
              <w:t>)</w:t>
            </w:r>
          </w:p>
        </w:tc>
        <w:tc>
          <w:tcPr>
            <w:tcW w:w="1635" w:type="dxa"/>
            <w:shd w:val="clear" w:color="auto" w:fill="auto"/>
            <w:vAlign w:val="center"/>
          </w:tcPr>
          <w:p w14:paraId="6FDF4B6A" w14:textId="2F5FA179" w:rsidR="000D6AAA" w:rsidRPr="00FE55D2" w:rsidRDefault="000D6AAA" w:rsidP="008B0C70">
            <w:pPr>
              <w:jc w:val="center"/>
              <w:rPr>
                <w:b/>
              </w:rPr>
            </w:pPr>
            <w:r w:rsidRPr="00FE55D2">
              <w:t>Mode share (2009)</w:t>
            </w:r>
          </w:p>
        </w:tc>
        <w:tc>
          <w:tcPr>
            <w:tcW w:w="1603" w:type="dxa"/>
            <w:shd w:val="clear" w:color="auto" w:fill="auto"/>
            <w:vAlign w:val="center"/>
          </w:tcPr>
          <w:p w14:paraId="5FF7E212" w14:textId="1882FE96" w:rsidR="000D6AAA" w:rsidRPr="00FE55D2" w:rsidRDefault="000D6AAA">
            <w:pPr>
              <w:jc w:val="center"/>
              <w:rPr>
                <w:color w:val="FF0000"/>
              </w:rPr>
            </w:pPr>
            <w:r w:rsidRPr="00FE55D2">
              <w:rPr>
                <w:color w:val="FF0000"/>
              </w:rPr>
              <w:t>Road area (</w:t>
            </w:r>
            <w:r w:rsidR="00BA6F9B" w:rsidRPr="00BA6F9B">
              <w:rPr>
                <w:color w:val="FF0000"/>
              </w:rPr>
              <w:t>m</w:t>
            </w:r>
            <w:r w:rsidR="00BA6F9B" w:rsidRPr="00CB57E7">
              <w:rPr>
                <w:color w:val="FF0000"/>
                <w:vertAlign w:val="superscript"/>
              </w:rPr>
              <w:t>2</w:t>
            </w:r>
            <w:r w:rsidRPr="00FE55D2">
              <w:rPr>
                <w:color w:val="FF0000"/>
              </w:rPr>
              <w:t>) in 2009</w:t>
            </w:r>
          </w:p>
        </w:tc>
        <w:tc>
          <w:tcPr>
            <w:tcW w:w="163" w:type="dxa"/>
            <w:shd w:val="clear" w:color="auto" w:fill="000000" w:themeFill="text1"/>
          </w:tcPr>
          <w:p w14:paraId="72159CB9" w14:textId="77777777" w:rsidR="000D6AAA" w:rsidRPr="00FE55D2" w:rsidRDefault="000D6AAA" w:rsidP="00EC471A">
            <w:pPr>
              <w:jc w:val="center"/>
            </w:pPr>
          </w:p>
        </w:tc>
        <w:tc>
          <w:tcPr>
            <w:tcW w:w="1636" w:type="dxa"/>
            <w:vAlign w:val="bottom"/>
          </w:tcPr>
          <w:p w14:paraId="57DA312B" w14:textId="0DB68D53" w:rsidR="000D6AAA" w:rsidRPr="00FE55D2" w:rsidRDefault="000D6AAA" w:rsidP="00EC471A">
            <w:pPr>
              <w:jc w:val="center"/>
            </w:pPr>
            <w:r w:rsidRPr="00FE55D2">
              <w:t>Mode share (2030)</w:t>
            </w:r>
          </w:p>
        </w:tc>
        <w:tc>
          <w:tcPr>
            <w:tcW w:w="1701" w:type="dxa"/>
            <w:vAlign w:val="bottom"/>
          </w:tcPr>
          <w:p w14:paraId="689D25B8" w14:textId="746D8A98" w:rsidR="000D6AAA" w:rsidRPr="00FE55D2" w:rsidRDefault="000D6AAA">
            <w:pPr>
              <w:jc w:val="center"/>
              <w:rPr>
                <w:color w:val="0070C0"/>
              </w:rPr>
            </w:pPr>
            <w:r w:rsidRPr="00FE55D2">
              <w:rPr>
                <w:color w:val="0070C0"/>
              </w:rPr>
              <w:t>Road area (m</w:t>
            </w:r>
            <w:r w:rsidR="00BA6F9B">
              <w:rPr>
                <w:color w:val="0070C0"/>
                <w:vertAlign w:val="superscript"/>
              </w:rPr>
              <w:t>2</w:t>
            </w:r>
            <w:r w:rsidRPr="00FE55D2">
              <w:rPr>
                <w:color w:val="0070C0"/>
              </w:rPr>
              <w:t>) in 2030</w:t>
            </w:r>
          </w:p>
        </w:tc>
      </w:tr>
      <w:tr w:rsidR="000D6AAA" w:rsidRPr="00FE55D2" w14:paraId="75C5DD7A" w14:textId="1117CB59" w:rsidTr="00A11282">
        <w:tc>
          <w:tcPr>
            <w:tcW w:w="1265" w:type="dxa"/>
            <w:shd w:val="clear" w:color="auto" w:fill="auto"/>
            <w:vAlign w:val="center"/>
          </w:tcPr>
          <w:p w14:paraId="3CDA912C" w14:textId="77777777" w:rsidR="000D6AAA" w:rsidRPr="00FE55D2" w:rsidRDefault="000D6AAA" w:rsidP="00A11282">
            <w:pPr>
              <w:jc w:val="center"/>
            </w:pPr>
            <w:r w:rsidRPr="00FE55D2">
              <w:t>Walk</w:t>
            </w:r>
          </w:p>
        </w:tc>
        <w:tc>
          <w:tcPr>
            <w:tcW w:w="1217" w:type="dxa"/>
            <w:vAlign w:val="center"/>
          </w:tcPr>
          <w:p w14:paraId="41495670" w14:textId="53E7BB03" w:rsidR="000D6AAA" w:rsidRPr="00FE55D2" w:rsidRDefault="000D6AAA" w:rsidP="008B0C70">
            <w:pPr>
              <w:jc w:val="center"/>
            </w:pPr>
            <w:r w:rsidRPr="00FE55D2">
              <w:t>0.8</w:t>
            </w:r>
          </w:p>
        </w:tc>
        <w:tc>
          <w:tcPr>
            <w:tcW w:w="1635" w:type="dxa"/>
            <w:shd w:val="clear" w:color="auto" w:fill="auto"/>
            <w:vAlign w:val="center"/>
          </w:tcPr>
          <w:p w14:paraId="280012E9" w14:textId="7F001598" w:rsidR="000D6AAA" w:rsidRPr="00FE55D2" w:rsidRDefault="000D6AAA">
            <w:pPr>
              <w:jc w:val="center"/>
            </w:pPr>
            <w:r w:rsidRPr="00FE55D2">
              <w:t>20%</w:t>
            </w:r>
          </w:p>
        </w:tc>
        <w:tc>
          <w:tcPr>
            <w:tcW w:w="1603" w:type="dxa"/>
            <w:shd w:val="clear" w:color="auto" w:fill="auto"/>
            <w:vAlign w:val="center"/>
          </w:tcPr>
          <w:p w14:paraId="755FC2EC" w14:textId="77777777" w:rsidR="000D6AAA" w:rsidRPr="00FE55D2" w:rsidRDefault="000D6AAA">
            <w:pPr>
              <w:jc w:val="center"/>
              <w:rPr>
                <w:color w:val="FF0000"/>
              </w:rPr>
            </w:pPr>
            <w:r w:rsidRPr="00FE55D2">
              <w:rPr>
                <w:color w:val="FF0000"/>
              </w:rPr>
              <w:t>16</w:t>
            </w:r>
          </w:p>
        </w:tc>
        <w:tc>
          <w:tcPr>
            <w:tcW w:w="163" w:type="dxa"/>
            <w:shd w:val="clear" w:color="auto" w:fill="000000" w:themeFill="text1"/>
          </w:tcPr>
          <w:p w14:paraId="58E0DACA" w14:textId="77777777" w:rsidR="000D6AAA" w:rsidRPr="00FE55D2" w:rsidRDefault="000D6AAA" w:rsidP="00EC471A">
            <w:pPr>
              <w:jc w:val="center"/>
            </w:pPr>
          </w:p>
        </w:tc>
        <w:tc>
          <w:tcPr>
            <w:tcW w:w="1636" w:type="dxa"/>
            <w:vAlign w:val="bottom"/>
          </w:tcPr>
          <w:p w14:paraId="40F5162C" w14:textId="0939989B" w:rsidR="000D6AAA" w:rsidRPr="00FE55D2" w:rsidRDefault="000D6AAA" w:rsidP="00EC471A">
            <w:pPr>
              <w:jc w:val="center"/>
            </w:pPr>
            <w:r w:rsidRPr="00FE55D2">
              <w:t>30%</w:t>
            </w:r>
          </w:p>
        </w:tc>
        <w:tc>
          <w:tcPr>
            <w:tcW w:w="1701" w:type="dxa"/>
            <w:vAlign w:val="bottom"/>
          </w:tcPr>
          <w:p w14:paraId="156059F2" w14:textId="01A03752" w:rsidR="000D6AAA" w:rsidRPr="00FE55D2" w:rsidRDefault="000D6AAA" w:rsidP="00EC471A">
            <w:pPr>
              <w:jc w:val="center"/>
              <w:rPr>
                <w:color w:val="0070C0"/>
              </w:rPr>
            </w:pPr>
            <w:r w:rsidRPr="00FE55D2">
              <w:rPr>
                <w:color w:val="0070C0"/>
              </w:rPr>
              <w:t>24</w:t>
            </w:r>
          </w:p>
        </w:tc>
      </w:tr>
      <w:tr w:rsidR="000D6AAA" w:rsidRPr="00FE55D2" w14:paraId="5CB59CD7" w14:textId="7D9B104E" w:rsidTr="00A11282">
        <w:tc>
          <w:tcPr>
            <w:tcW w:w="1265" w:type="dxa"/>
            <w:shd w:val="clear" w:color="auto" w:fill="auto"/>
            <w:vAlign w:val="center"/>
          </w:tcPr>
          <w:p w14:paraId="42CE9A5D" w14:textId="77777777" w:rsidR="000D6AAA" w:rsidRPr="00FE55D2" w:rsidRDefault="000D6AAA" w:rsidP="00A11282">
            <w:pPr>
              <w:jc w:val="center"/>
            </w:pPr>
            <w:r w:rsidRPr="00FE55D2">
              <w:t>Ride</w:t>
            </w:r>
          </w:p>
        </w:tc>
        <w:tc>
          <w:tcPr>
            <w:tcW w:w="1217" w:type="dxa"/>
            <w:vAlign w:val="center"/>
          </w:tcPr>
          <w:p w14:paraId="6D22DFC8" w14:textId="7BFE33E9" w:rsidR="000D6AAA" w:rsidRPr="00FE55D2" w:rsidRDefault="000D6AAA" w:rsidP="008B0C70">
            <w:pPr>
              <w:jc w:val="center"/>
            </w:pPr>
            <w:r w:rsidRPr="00FE55D2">
              <w:t>9.7</w:t>
            </w:r>
          </w:p>
        </w:tc>
        <w:tc>
          <w:tcPr>
            <w:tcW w:w="1635" w:type="dxa"/>
            <w:shd w:val="clear" w:color="auto" w:fill="auto"/>
            <w:vAlign w:val="center"/>
          </w:tcPr>
          <w:p w14:paraId="0B04C42B" w14:textId="3585E805" w:rsidR="000D6AAA" w:rsidRPr="00FE55D2" w:rsidRDefault="000D6AAA">
            <w:pPr>
              <w:jc w:val="center"/>
            </w:pPr>
            <w:r w:rsidRPr="00FE55D2">
              <w:t>4%</w:t>
            </w:r>
          </w:p>
        </w:tc>
        <w:tc>
          <w:tcPr>
            <w:tcW w:w="1603" w:type="dxa"/>
            <w:shd w:val="clear" w:color="auto" w:fill="auto"/>
            <w:vAlign w:val="center"/>
          </w:tcPr>
          <w:p w14:paraId="32CC2509" w14:textId="77777777" w:rsidR="000D6AAA" w:rsidRPr="00FE55D2" w:rsidRDefault="000D6AAA">
            <w:pPr>
              <w:jc w:val="center"/>
              <w:rPr>
                <w:color w:val="FF0000"/>
              </w:rPr>
            </w:pPr>
            <w:r w:rsidRPr="00FE55D2">
              <w:rPr>
                <w:color w:val="FF0000"/>
              </w:rPr>
              <w:t>38.8</w:t>
            </w:r>
          </w:p>
        </w:tc>
        <w:tc>
          <w:tcPr>
            <w:tcW w:w="163" w:type="dxa"/>
            <w:shd w:val="clear" w:color="auto" w:fill="000000" w:themeFill="text1"/>
          </w:tcPr>
          <w:p w14:paraId="40CD7141" w14:textId="77777777" w:rsidR="000D6AAA" w:rsidRPr="00FE55D2" w:rsidRDefault="000D6AAA" w:rsidP="00EC471A">
            <w:pPr>
              <w:jc w:val="center"/>
            </w:pPr>
          </w:p>
        </w:tc>
        <w:tc>
          <w:tcPr>
            <w:tcW w:w="1636" w:type="dxa"/>
            <w:vAlign w:val="bottom"/>
          </w:tcPr>
          <w:p w14:paraId="16375879" w14:textId="7A77036D" w:rsidR="000D6AAA" w:rsidRPr="00FE55D2" w:rsidRDefault="000D6AAA" w:rsidP="00EC471A">
            <w:pPr>
              <w:jc w:val="center"/>
            </w:pPr>
            <w:r w:rsidRPr="00FE55D2">
              <w:t>10%</w:t>
            </w:r>
          </w:p>
        </w:tc>
        <w:tc>
          <w:tcPr>
            <w:tcW w:w="1701" w:type="dxa"/>
            <w:vAlign w:val="bottom"/>
          </w:tcPr>
          <w:p w14:paraId="6449C783" w14:textId="42CB671B" w:rsidR="000D6AAA" w:rsidRPr="00FE55D2" w:rsidRDefault="000D6AAA" w:rsidP="00EC471A">
            <w:pPr>
              <w:jc w:val="center"/>
              <w:rPr>
                <w:color w:val="0070C0"/>
              </w:rPr>
            </w:pPr>
            <w:r w:rsidRPr="00FE55D2">
              <w:rPr>
                <w:color w:val="0070C0"/>
              </w:rPr>
              <w:t>97</w:t>
            </w:r>
          </w:p>
        </w:tc>
      </w:tr>
      <w:tr w:rsidR="000D6AAA" w:rsidRPr="00FE55D2" w14:paraId="4E54F8DF" w14:textId="5DD10ED2" w:rsidTr="00A11282">
        <w:tc>
          <w:tcPr>
            <w:tcW w:w="1265" w:type="dxa"/>
            <w:shd w:val="clear" w:color="auto" w:fill="auto"/>
            <w:vAlign w:val="center"/>
          </w:tcPr>
          <w:p w14:paraId="3E4EC464" w14:textId="77777777" w:rsidR="000D6AAA" w:rsidRPr="00FE55D2" w:rsidRDefault="000D6AAA" w:rsidP="00A11282">
            <w:pPr>
              <w:jc w:val="center"/>
            </w:pPr>
            <w:r w:rsidRPr="00FE55D2">
              <w:t>Transit</w:t>
            </w:r>
          </w:p>
        </w:tc>
        <w:tc>
          <w:tcPr>
            <w:tcW w:w="1217" w:type="dxa"/>
            <w:vAlign w:val="center"/>
          </w:tcPr>
          <w:p w14:paraId="26486A97" w14:textId="621A58F8" w:rsidR="000D6AAA" w:rsidRPr="00FE55D2" w:rsidRDefault="000D6AAA" w:rsidP="008B0C70">
            <w:pPr>
              <w:jc w:val="center"/>
            </w:pPr>
            <w:r w:rsidRPr="00FE55D2">
              <w:t>1.2</w:t>
            </w:r>
          </w:p>
        </w:tc>
        <w:tc>
          <w:tcPr>
            <w:tcW w:w="1635" w:type="dxa"/>
            <w:shd w:val="clear" w:color="auto" w:fill="auto"/>
            <w:vAlign w:val="center"/>
          </w:tcPr>
          <w:p w14:paraId="6ED0F376" w14:textId="6DEFDEEF" w:rsidR="000D6AAA" w:rsidRPr="00FE55D2" w:rsidRDefault="000D6AAA">
            <w:pPr>
              <w:jc w:val="center"/>
            </w:pPr>
            <w:r w:rsidRPr="00FE55D2">
              <w:t>36%</w:t>
            </w:r>
          </w:p>
        </w:tc>
        <w:tc>
          <w:tcPr>
            <w:tcW w:w="1603" w:type="dxa"/>
            <w:shd w:val="clear" w:color="auto" w:fill="auto"/>
            <w:vAlign w:val="center"/>
          </w:tcPr>
          <w:p w14:paraId="1434F2D8" w14:textId="77777777" w:rsidR="000D6AAA" w:rsidRPr="00FE55D2" w:rsidRDefault="000D6AAA">
            <w:pPr>
              <w:jc w:val="center"/>
              <w:rPr>
                <w:color w:val="FF0000"/>
              </w:rPr>
            </w:pPr>
            <w:r w:rsidRPr="00FE55D2">
              <w:rPr>
                <w:color w:val="FF0000"/>
              </w:rPr>
              <w:t>43.2</w:t>
            </w:r>
          </w:p>
        </w:tc>
        <w:tc>
          <w:tcPr>
            <w:tcW w:w="163" w:type="dxa"/>
            <w:shd w:val="clear" w:color="auto" w:fill="000000" w:themeFill="text1"/>
          </w:tcPr>
          <w:p w14:paraId="3832764A" w14:textId="77777777" w:rsidR="000D6AAA" w:rsidRPr="00FE55D2" w:rsidRDefault="000D6AAA" w:rsidP="00EC471A">
            <w:pPr>
              <w:jc w:val="center"/>
            </w:pPr>
          </w:p>
        </w:tc>
        <w:tc>
          <w:tcPr>
            <w:tcW w:w="1636" w:type="dxa"/>
            <w:vAlign w:val="bottom"/>
          </w:tcPr>
          <w:p w14:paraId="79881EA9" w14:textId="103F5B97" w:rsidR="000D6AAA" w:rsidRPr="00FE55D2" w:rsidRDefault="000D6AAA" w:rsidP="00EC471A">
            <w:pPr>
              <w:jc w:val="center"/>
            </w:pPr>
            <w:r w:rsidRPr="00FE55D2">
              <w:t>40%</w:t>
            </w:r>
          </w:p>
        </w:tc>
        <w:tc>
          <w:tcPr>
            <w:tcW w:w="1701" w:type="dxa"/>
            <w:vAlign w:val="bottom"/>
          </w:tcPr>
          <w:p w14:paraId="760D36E5" w14:textId="69A96F18" w:rsidR="000D6AAA" w:rsidRPr="00FE55D2" w:rsidRDefault="000D6AAA" w:rsidP="00EC471A">
            <w:pPr>
              <w:jc w:val="center"/>
              <w:rPr>
                <w:color w:val="0070C0"/>
              </w:rPr>
            </w:pPr>
            <w:r w:rsidRPr="00FE55D2">
              <w:rPr>
                <w:color w:val="0070C0"/>
              </w:rPr>
              <w:t>48</w:t>
            </w:r>
          </w:p>
        </w:tc>
      </w:tr>
      <w:tr w:rsidR="000D6AAA" w:rsidRPr="00FE55D2" w14:paraId="632A34E1" w14:textId="1F0D4292" w:rsidTr="00A11282">
        <w:tc>
          <w:tcPr>
            <w:tcW w:w="1265" w:type="dxa"/>
            <w:shd w:val="clear" w:color="auto" w:fill="auto"/>
            <w:vAlign w:val="center"/>
          </w:tcPr>
          <w:p w14:paraId="2CDC69E4" w14:textId="77777777" w:rsidR="000D6AAA" w:rsidRPr="00FE55D2" w:rsidRDefault="000D6AAA" w:rsidP="00A11282">
            <w:pPr>
              <w:jc w:val="center"/>
            </w:pPr>
            <w:r w:rsidRPr="00FE55D2">
              <w:t>Motor vehicle</w:t>
            </w:r>
          </w:p>
        </w:tc>
        <w:tc>
          <w:tcPr>
            <w:tcW w:w="1217" w:type="dxa"/>
            <w:vAlign w:val="center"/>
          </w:tcPr>
          <w:p w14:paraId="542D6264" w14:textId="27D40E84" w:rsidR="000D6AAA" w:rsidRPr="00FE55D2" w:rsidRDefault="000D6AAA" w:rsidP="008B0C70">
            <w:pPr>
              <w:jc w:val="center"/>
            </w:pPr>
            <w:r w:rsidRPr="00FE55D2">
              <w:t>22.1</w:t>
            </w:r>
          </w:p>
        </w:tc>
        <w:tc>
          <w:tcPr>
            <w:tcW w:w="1635" w:type="dxa"/>
            <w:shd w:val="clear" w:color="auto" w:fill="auto"/>
            <w:vAlign w:val="center"/>
          </w:tcPr>
          <w:p w14:paraId="1ED7125E" w14:textId="432DEEC2" w:rsidR="000D6AAA" w:rsidRPr="00FE55D2" w:rsidRDefault="000D6AAA">
            <w:pPr>
              <w:jc w:val="center"/>
            </w:pPr>
            <w:r w:rsidRPr="00FE55D2">
              <w:t>40%</w:t>
            </w:r>
          </w:p>
        </w:tc>
        <w:tc>
          <w:tcPr>
            <w:tcW w:w="1603" w:type="dxa"/>
            <w:shd w:val="clear" w:color="auto" w:fill="auto"/>
            <w:vAlign w:val="center"/>
          </w:tcPr>
          <w:p w14:paraId="5C91DF23" w14:textId="77777777" w:rsidR="000D6AAA" w:rsidRPr="00FE55D2" w:rsidRDefault="000D6AAA">
            <w:pPr>
              <w:jc w:val="center"/>
              <w:rPr>
                <w:color w:val="FF0000"/>
              </w:rPr>
            </w:pPr>
            <w:r w:rsidRPr="00FE55D2">
              <w:rPr>
                <w:color w:val="FF0000"/>
              </w:rPr>
              <w:t>884</w:t>
            </w:r>
          </w:p>
        </w:tc>
        <w:tc>
          <w:tcPr>
            <w:tcW w:w="163" w:type="dxa"/>
            <w:shd w:val="clear" w:color="auto" w:fill="000000" w:themeFill="text1"/>
          </w:tcPr>
          <w:p w14:paraId="5ABFB062" w14:textId="77777777" w:rsidR="000D6AAA" w:rsidRPr="00FE55D2" w:rsidRDefault="000D6AAA" w:rsidP="00EC471A">
            <w:pPr>
              <w:jc w:val="center"/>
            </w:pPr>
          </w:p>
        </w:tc>
        <w:tc>
          <w:tcPr>
            <w:tcW w:w="1636" w:type="dxa"/>
            <w:vAlign w:val="bottom"/>
          </w:tcPr>
          <w:p w14:paraId="3DFFB6E3" w14:textId="2417D140" w:rsidR="000D6AAA" w:rsidRPr="00FE55D2" w:rsidRDefault="000D6AAA" w:rsidP="00EC471A">
            <w:pPr>
              <w:jc w:val="center"/>
            </w:pPr>
            <w:r w:rsidRPr="00FE55D2">
              <w:t>20%</w:t>
            </w:r>
          </w:p>
        </w:tc>
        <w:tc>
          <w:tcPr>
            <w:tcW w:w="1701" w:type="dxa"/>
            <w:vAlign w:val="bottom"/>
          </w:tcPr>
          <w:p w14:paraId="1617E621" w14:textId="40C33C72" w:rsidR="000D6AAA" w:rsidRPr="00FE55D2" w:rsidRDefault="000D6AAA" w:rsidP="00EC471A">
            <w:pPr>
              <w:jc w:val="center"/>
              <w:rPr>
                <w:color w:val="0070C0"/>
              </w:rPr>
            </w:pPr>
            <w:r w:rsidRPr="00FE55D2">
              <w:rPr>
                <w:color w:val="0070C0"/>
              </w:rPr>
              <w:t>442</w:t>
            </w:r>
          </w:p>
        </w:tc>
      </w:tr>
      <w:tr w:rsidR="000D6AAA" w:rsidRPr="00FE55D2" w14:paraId="771C15D7" w14:textId="3CCBBFD4" w:rsidTr="00A11282">
        <w:tc>
          <w:tcPr>
            <w:tcW w:w="1265" w:type="dxa"/>
            <w:shd w:val="clear" w:color="auto" w:fill="auto"/>
            <w:vAlign w:val="center"/>
          </w:tcPr>
          <w:p w14:paraId="653B7C8B" w14:textId="1960E6E8" w:rsidR="000D6AAA" w:rsidRPr="00FE55D2" w:rsidRDefault="006829F8" w:rsidP="00A11282">
            <w:pPr>
              <w:jc w:val="center"/>
            </w:pPr>
            <w:r w:rsidRPr="00FE55D2">
              <w:t xml:space="preserve">Total </w:t>
            </w:r>
          </w:p>
        </w:tc>
        <w:tc>
          <w:tcPr>
            <w:tcW w:w="1217" w:type="dxa"/>
            <w:vAlign w:val="center"/>
          </w:tcPr>
          <w:p w14:paraId="4CC1F55D" w14:textId="3587133F" w:rsidR="000D6AAA" w:rsidRPr="00FE55D2" w:rsidRDefault="006829F8" w:rsidP="008B0C70">
            <w:pPr>
              <w:jc w:val="center"/>
            </w:pPr>
            <w:r w:rsidRPr="00FE55D2">
              <w:t>-</w:t>
            </w:r>
          </w:p>
        </w:tc>
        <w:tc>
          <w:tcPr>
            <w:tcW w:w="1635" w:type="dxa"/>
            <w:shd w:val="clear" w:color="auto" w:fill="auto"/>
            <w:vAlign w:val="center"/>
          </w:tcPr>
          <w:p w14:paraId="3625D469" w14:textId="6C246EF7" w:rsidR="000D6AAA" w:rsidRPr="00FE55D2" w:rsidRDefault="000D6AAA">
            <w:pPr>
              <w:jc w:val="center"/>
            </w:pPr>
            <w:r w:rsidRPr="00FE55D2">
              <w:t>100%</w:t>
            </w:r>
          </w:p>
        </w:tc>
        <w:tc>
          <w:tcPr>
            <w:tcW w:w="1603" w:type="dxa"/>
            <w:shd w:val="clear" w:color="auto" w:fill="auto"/>
            <w:vAlign w:val="center"/>
          </w:tcPr>
          <w:p w14:paraId="4FE74A59" w14:textId="77777777" w:rsidR="000D6AAA" w:rsidRPr="00FE55D2" w:rsidRDefault="000D6AAA">
            <w:pPr>
              <w:jc w:val="center"/>
              <w:rPr>
                <w:color w:val="FF0000"/>
              </w:rPr>
            </w:pPr>
            <w:r w:rsidRPr="00FE55D2">
              <w:rPr>
                <w:color w:val="FF0000"/>
              </w:rPr>
              <w:t>982</w:t>
            </w:r>
          </w:p>
        </w:tc>
        <w:tc>
          <w:tcPr>
            <w:tcW w:w="163" w:type="dxa"/>
            <w:shd w:val="clear" w:color="auto" w:fill="000000" w:themeFill="text1"/>
          </w:tcPr>
          <w:p w14:paraId="6F8B073F" w14:textId="77777777" w:rsidR="000D6AAA" w:rsidRPr="00FE55D2" w:rsidRDefault="000D6AAA" w:rsidP="00EC471A">
            <w:pPr>
              <w:jc w:val="center"/>
            </w:pPr>
          </w:p>
        </w:tc>
        <w:tc>
          <w:tcPr>
            <w:tcW w:w="1636" w:type="dxa"/>
            <w:vAlign w:val="bottom"/>
          </w:tcPr>
          <w:p w14:paraId="26B6CC7B" w14:textId="1CF2C419" w:rsidR="000D6AAA" w:rsidRPr="00FE55D2" w:rsidRDefault="000D6AAA" w:rsidP="00EC471A">
            <w:pPr>
              <w:jc w:val="center"/>
            </w:pPr>
            <w:r w:rsidRPr="00FE55D2">
              <w:t>100%</w:t>
            </w:r>
          </w:p>
        </w:tc>
        <w:tc>
          <w:tcPr>
            <w:tcW w:w="1701" w:type="dxa"/>
            <w:vAlign w:val="bottom"/>
          </w:tcPr>
          <w:p w14:paraId="4DCF5D1B" w14:textId="2859AF07" w:rsidR="000D6AAA" w:rsidRPr="00FE55D2" w:rsidRDefault="000D6AAA" w:rsidP="00EC471A">
            <w:pPr>
              <w:jc w:val="center"/>
              <w:rPr>
                <w:color w:val="0070C0"/>
              </w:rPr>
            </w:pPr>
            <w:r w:rsidRPr="00FE55D2">
              <w:rPr>
                <w:color w:val="0070C0"/>
              </w:rPr>
              <w:t>611</w:t>
            </w:r>
          </w:p>
        </w:tc>
      </w:tr>
    </w:tbl>
    <w:p w14:paraId="145252DA" w14:textId="49FADD93" w:rsidR="00362C98" w:rsidRPr="00FE55D2" w:rsidRDefault="003C1E53" w:rsidP="00362C98">
      <w:r w:rsidRPr="00FE55D2">
        <w:rPr>
          <w:i/>
          <w:sz w:val="16"/>
        </w:rPr>
        <w:t>PBA</w:t>
      </w:r>
    </w:p>
    <w:p w14:paraId="7534B3E2" w14:textId="037B9D94" w:rsidR="00433704" w:rsidRPr="00FE55D2" w:rsidRDefault="00362C98" w:rsidP="00EE1576">
      <w:r w:rsidRPr="00FE55D2">
        <w:t xml:space="preserve">Table 1 shows that </w:t>
      </w:r>
      <w:r w:rsidR="00EE1576" w:rsidRPr="00FE55D2">
        <w:t>when we change the modes we use, we</w:t>
      </w:r>
      <w:r w:rsidR="00433704" w:rsidRPr="00FE55D2">
        <w:t xml:space="preserve"> can reduce the space we need for people flow. </w:t>
      </w:r>
      <w:r w:rsidR="006829F8" w:rsidRPr="00FE55D2">
        <w:t xml:space="preserve">On the </w:t>
      </w:r>
      <w:r w:rsidR="008E5F01" w:rsidRPr="00FE55D2">
        <w:t>left-hand</w:t>
      </w:r>
      <w:r w:rsidR="006829F8" w:rsidRPr="00FE55D2">
        <w:t xml:space="preserve"> side, we can see that if 40% of trips are by car, </w:t>
      </w:r>
      <w:r w:rsidRPr="00FE55D2">
        <w:t xml:space="preserve">100 </w:t>
      </w:r>
      <w:r w:rsidR="00EE1576" w:rsidRPr="00FE55D2">
        <w:t>people need around 1,000 m</w:t>
      </w:r>
      <w:r w:rsidR="00BA6F9B">
        <w:rPr>
          <w:vertAlign w:val="superscript"/>
        </w:rPr>
        <w:t>2</w:t>
      </w:r>
      <w:r w:rsidR="00EE1576" w:rsidRPr="00FE55D2">
        <w:t xml:space="preserve"> of space (red column). </w:t>
      </w:r>
      <w:r w:rsidR="006829F8" w:rsidRPr="00FE55D2">
        <w:t>On the right</w:t>
      </w:r>
      <w:r w:rsidR="008E5F01" w:rsidRPr="00FE55D2">
        <w:t>-</w:t>
      </w:r>
      <w:r w:rsidR="006829F8" w:rsidRPr="00FE55D2">
        <w:t xml:space="preserve">hand side we can see that </w:t>
      </w:r>
      <w:r w:rsidR="00EE1576" w:rsidRPr="00FE55D2">
        <w:t>100 people only need 600 m</w:t>
      </w:r>
      <w:r w:rsidR="00BA6F9B">
        <w:rPr>
          <w:vertAlign w:val="superscript"/>
        </w:rPr>
        <w:t>2</w:t>
      </w:r>
      <w:r w:rsidR="00EE1576" w:rsidRPr="00FE55D2">
        <w:t xml:space="preserve"> of space to flow</w:t>
      </w:r>
      <w:r w:rsidR="006829F8" w:rsidRPr="00FE55D2">
        <w:t xml:space="preserve"> if 20% of the trips are by car</w:t>
      </w:r>
      <w:r w:rsidR="00EE1576" w:rsidRPr="00FE55D2">
        <w:t xml:space="preserve"> (blue column). The space </w:t>
      </w:r>
      <w:r w:rsidR="006829F8" w:rsidRPr="00FE55D2">
        <w:t>that is freed</w:t>
      </w:r>
      <w:r w:rsidR="00EE1576" w:rsidRPr="00FE55D2">
        <w:t xml:space="preserve"> up can be used to move more people</w:t>
      </w:r>
      <w:r w:rsidR="006829F8" w:rsidRPr="00FE55D2">
        <w:t xml:space="preserve"> or used outside transport</w:t>
      </w:r>
      <w:r w:rsidR="00EE1576" w:rsidRPr="00FE55D2">
        <w:t>.</w:t>
      </w:r>
    </w:p>
    <w:p w14:paraId="4DDB48CF" w14:textId="438877AE" w:rsidR="00187257" w:rsidRPr="00FE55D2" w:rsidRDefault="00187257" w:rsidP="00291A0C">
      <w:pPr>
        <w:pStyle w:val="Heading1"/>
        <w:rPr>
          <w:rFonts w:hint="eastAsia"/>
        </w:rPr>
      </w:pPr>
      <w:bookmarkStart w:id="12" w:name="_Toc512597937"/>
      <w:r w:rsidRPr="00FE55D2">
        <w:lastRenderedPageBreak/>
        <w:t>What is happening today?</w:t>
      </w:r>
      <w:bookmarkEnd w:id="12"/>
    </w:p>
    <w:p w14:paraId="5A319232" w14:textId="24438B65" w:rsidR="000D3FBB" w:rsidRPr="00FE55D2" w:rsidRDefault="00595851" w:rsidP="00187257">
      <w:pPr>
        <w:pStyle w:val="Heading2"/>
        <w:rPr>
          <w:rFonts w:hint="eastAsia"/>
          <w:lang w:val="en-AU"/>
        </w:rPr>
      </w:pPr>
      <w:bookmarkStart w:id="13" w:name="_Toc512597938"/>
      <w:r w:rsidRPr="00FE55D2">
        <w:rPr>
          <w:lang w:val="en-AU"/>
        </w:rPr>
        <w:t>2</w:t>
      </w:r>
      <w:r w:rsidR="001B1AB2" w:rsidRPr="00FE55D2">
        <w:rPr>
          <w:lang w:val="en-AU"/>
        </w:rPr>
        <w:t>.1</w:t>
      </w:r>
      <w:r w:rsidR="00AF5890" w:rsidRPr="00FE55D2">
        <w:rPr>
          <w:lang w:val="en-AU"/>
        </w:rPr>
        <w:t xml:space="preserve"> </w:t>
      </w:r>
      <w:r w:rsidR="00187257" w:rsidRPr="00FE55D2">
        <w:rPr>
          <w:lang w:val="en-AU"/>
        </w:rPr>
        <w:t>Two types of bicycle trips</w:t>
      </w:r>
      <w:bookmarkEnd w:id="13"/>
    </w:p>
    <w:p w14:paraId="66D9384E" w14:textId="64187728" w:rsidR="00E57EB8" w:rsidRPr="00FE55D2" w:rsidRDefault="00622704" w:rsidP="008B0C70">
      <w:r w:rsidRPr="00FE55D2">
        <w:t xml:space="preserve">If we are going to </w:t>
      </w:r>
      <w:r w:rsidR="0096301F">
        <w:t>try</w:t>
      </w:r>
      <w:r w:rsidRPr="00FE55D2">
        <w:t xml:space="preserve"> to increase the level of bicycle riding for transport</w:t>
      </w:r>
      <w:r w:rsidR="009901B4" w:rsidRPr="00FE55D2">
        <w:t>,</w:t>
      </w:r>
      <w:r w:rsidRPr="00FE55D2">
        <w:t xml:space="preserve"> </w:t>
      </w:r>
      <w:r w:rsidR="00E57EB8" w:rsidRPr="00FE55D2">
        <w:t>it is useful to</w:t>
      </w:r>
      <w:r w:rsidRPr="00FE55D2">
        <w:t xml:space="preserve"> understand why people </w:t>
      </w:r>
      <w:r w:rsidR="002C3E32" w:rsidRPr="00FE55D2">
        <w:t>choose to ride</w:t>
      </w:r>
      <w:r w:rsidRPr="00FE55D2">
        <w:t xml:space="preserve">. The short </w:t>
      </w:r>
      <w:r w:rsidR="00E57EB8" w:rsidRPr="00FE55D2">
        <w:t>explanation</w:t>
      </w:r>
      <w:r w:rsidRPr="00FE55D2">
        <w:t xml:space="preserve"> is that people use a bicycle to get somewhere because for them, for that trip, at that time, to that place</w:t>
      </w:r>
      <w:r w:rsidR="007F2B80" w:rsidRPr="00FE55D2">
        <w:t>,</w:t>
      </w:r>
      <w:r w:rsidRPr="00FE55D2">
        <w:t xml:space="preserve"> the bicycle is the best option.</w:t>
      </w:r>
      <w:r w:rsidR="004E5BA4" w:rsidRPr="00FE55D2">
        <w:t xml:space="preserve"> If we step back</w:t>
      </w:r>
      <w:r w:rsidR="00363EE3" w:rsidRPr="00FE55D2">
        <w:t xml:space="preserve"> we can see that these varied individual choices begin to fall into a pattern. </w:t>
      </w:r>
      <w:r w:rsidR="009901B4" w:rsidRPr="00FE55D2">
        <w:t>The most obvious feature of th</w:t>
      </w:r>
      <w:r w:rsidR="0059306F" w:rsidRPr="00FE55D2">
        <w:t xml:space="preserve">e pattern is that there appear </w:t>
      </w:r>
      <w:r w:rsidR="009901B4" w:rsidRPr="00FE55D2">
        <w:t xml:space="preserve">to be two main types of trips: short and long. </w:t>
      </w:r>
      <w:r w:rsidR="00610D6B" w:rsidRPr="00FE55D2">
        <w:t>Generally,</w:t>
      </w:r>
      <w:r w:rsidR="00EC538E" w:rsidRPr="00FE55D2">
        <w:t xml:space="preserve"> the</w:t>
      </w:r>
      <w:r w:rsidR="009901B4" w:rsidRPr="00FE55D2">
        <w:t xml:space="preserve"> short trips are taken to many local destinations</w:t>
      </w:r>
      <w:r w:rsidR="00EC538E" w:rsidRPr="00FE55D2">
        <w:t xml:space="preserve"> and are taken at a slower speed.</w:t>
      </w:r>
      <w:r w:rsidR="009901B4" w:rsidRPr="00FE55D2">
        <w:t xml:space="preserve"> Most of the long trips can be categorised as trips to work and education. </w:t>
      </w:r>
    </w:p>
    <w:p w14:paraId="5424FC5D" w14:textId="6790E13C" w:rsidR="00EC538E" w:rsidRPr="00FE55D2" w:rsidRDefault="00F611F0" w:rsidP="00EC538E">
      <w:r w:rsidRPr="00FE55D2">
        <w:t>For the purposes of this discussion the two types of trip have been linked to their ‘complements’</w:t>
      </w:r>
      <w:r w:rsidR="00EC538E" w:rsidRPr="00FE55D2">
        <w:t xml:space="preserve"> – walking and transit. The longer transit-like bicycle trip is more familiar to people who do not use a bicycle. We have all seen the flows of people on bicycles into the central </w:t>
      </w:r>
      <w:r w:rsidR="00F3352D" w:rsidRPr="00FE55D2">
        <w:t xml:space="preserve">city </w:t>
      </w:r>
      <w:r w:rsidR="00EC538E" w:rsidRPr="00FE55D2">
        <w:t xml:space="preserve">area. </w:t>
      </w:r>
      <w:r w:rsidR="002C3E32" w:rsidRPr="00FE55D2">
        <w:t>When people think about bicycle transport, they tend to think of these</w:t>
      </w:r>
      <w:r w:rsidR="00F3352D" w:rsidRPr="00FE55D2">
        <w:t xml:space="preserve"> longer</w:t>
      </w:r>
      <w:r w:rsidR="002C3E32" w:rsidRPr="00FE55D2">
        <w:t xml:space="preserve"> trips. </w:t>
      </w:r>
      <w:r w:rsidR="00EC538E" w:rsidRPr="00FE55D2">
        <w:t xml:space="preserve">The shorter trips </w:t>
      </w:r>
      <w:r w:rsidR="002C3E32" w:rsidRPr="00FE55D2">
        <w:t xml:space="preserve">get less attention partly because they are hard to see. </w:t>
      </w:r>
      <w:r w:rsidR="00EC538E" w:rsidRPr="00FE55D2">
        <w:t>What can be observed is the bicycle that someone has parked at their destination.</w:t>
      </w:r>
      <w:r w:rsidR="00F3352D" w:rsidRPr="00FE55D2">
        <w:t xml:space="preserve"> If you look around you will see bicycles parked outside Council facilities, doctors’ surgeries, restaurants and places of entertainment – evidence of these short trips. </w:t>
      </w:r>
      <w:r w:rsidR="00610D6B" w:rsidRPr="00FE55D2">
        <w:t>Both types of trip need the attention and support of the City</w:t>
      </w:r>
      <w:r w:rsidR="00A77C1F" w:rsidRPr="00FE55D2">
        <w:t xml:space="preserve"> of Melbourne</w:t>
      </w:r>
      <w:r w:rsidR="00610D6B" w:rsidRPr="00FE55D2">
        <w:t>.</w:t>
      </w:r>
    </w:p>
    <w:p w14:paraId="10AE973B" w14:textId="7A11EBF3" w:rsidR="00EC538E" w:rsidRPr="00FE55D2" w:rsidRDefault="00EC538E" w:rsidP="00EC538E">
      <w:r w:rsidRPr="00FE55D2">
        <w:t>This paper focuses on</w:t>
      </w:r>
      <w:r w:rsidR="002C3E32" w:rsidRPr="00FE55D2">
        <w:t xml:space="preserve"> these</w:t>
      </w:r>
      <w:r w:rsidRPr="00FE55D2">
        <w:t xml:space="preserve"> two </w:t>
      </w:r>
      <w:r w:rsidR="002C3E32" w:rsidRPr="00FE55D2">
        <w:t>broad categories</w:t>
      </w:r>
      <w:r w:rsidRPr="00FE55D2">
        <w:t xml:space="preserve"> of bicycle transport trips:</w:t>
      </w:r>
    </w:p>
    <w:p w14:paraId="14EC6FF4" w14:textId="7DA8D8B7" w:rsidR="00EC538E" w:rsidRPr="00FE55D2" w:rsidRDefault="00EC538E" w:rsidP="00EC538E">
      <w:pPr>
        <w:numPr>
          <w:ilvl w:val="0"/>
          <w:numId w:val="1"/>
        </w:numPr>
      </w:pPr>
      <w:r w:rsidRPr="00FE55D2">
        <w:t xml:space="preserve">‘Walking trips’ which can be done on a bicycle. In this paper, this type of trip will be called ‘extended walking' as a bicycle enables an active transport trip to be faster and further than </w:t>
      </w:r>
      <w:r w:rsidR="0059306F" w:rsidRPr="00FE55D2">
        <w:t>when on foot</w:t>
      </w:r>
      <w:r w:rsidRPr="00FE55D2">
        <w:t xml:space="preserve">. In the City of Melbourne these trips are made in and around the municipality by residents, </w:t>
      </w:r>
      <w:r w:rsidR="00F3352D" w:rsidRPr="00FE55D2">
        <w:t xml:space="preserve">and </w:t>
      </w:r>
      <w:r w:rsidRPr="00FE55D2">
        <w:t xml:space="preserve">people working or visiting the </w:t>
      </w:r>
      <w:r w:rsidR="009B3302" w:rsidRPr="00FE55D2">
        <w:t>municipality</w:t>
      </w:r>
      <w:r w:rsidRPr="00FE55D2">
        <w:t>.</w:t>
      </w:r>
      <w:r w:rsidR="00EE669E" w:rsidRPr="00FE55D2">
        <w:rPr>
          <w:rStyle w:val="EndnoteReference"/>
        </w:rPr>
        <w:endnoteReference w:id="8"/>
      </w:r>
    </w:p>
    <w:p w14:paraId="4D8F9BFC" w14:textId="518ED09A" w:rsidR="00EC538E" w:rsidRPr="00FE55D2" w:rsidRDefault="00EC538E" w:rsidP="00EC538E">
      <w:pPr>
        <w:numPr>
          <w:ilvl w:val="0"/>
          <w:numId w:val="1"/>
        </w:numPr>
      </w:pPr>
      <w:r w:rsidRPr="00FE55D2">
        <w:t xml:space="preserve">‘Car or transit trips’ that can be done on a bicycle: In this paper, this type of trip will be called ‘congestion cutting’. These trips are </w:t>
      </w:r>
      <w:r w:rsidR="0059306F" w:rsidRPr="00FE55D2">
        <w:t xml:space="preserve">usually </w:t>
      </w:r>
      <w:r w:rsidRPr="00FE55D2">
        <w:t xml:space="preserve">made by people who live outside the </w:t>
      </w:r>
      <w:r w:rsidR="009B3302" w:rsidRPr="00FE55D2">
        <w:t>municipality</w:t>
      </w:r>
      <w:r w:rsidRPr="00FE55D2">
        <w:t xml:space="preserve">. These people use the bicycle to travel to and from the </w:t>
      </w:r>
      <w:r w:rsidR="009B3302" w:rsidRPr="00FE55D2">
        <w:t>municipality</w:t>
      </w:r>
      <w:r w:rsidRPr="00FE55D2">
        <w:t xml:space="preserve"> usually for work or study.</w:t>
      </w:r>
    </w:p>
    <w:p w14:paraId="15859B10" w14:textId="419A7B8C" w:rsidR="00EE669E" w:rsidRPr="00FE55D2" w:rsidRDefault="00EE669E">
      <w:pPr>
        <w:spacing w:after="0" w:line="240" w:lineRule="auto"/>
      </w:pPr>
      <w:r w:rsidRPr="00FE55D2">
        <w:br w:type="page"/>
      </w:r>
    </w:p>
    <w:p w14:paraId="322D39D2" w14:textId="77777777" w:rsidR="00607CD5" w:rsidRPr="00FE55D2" w:rsidRDefault="006D467E" w:rsidP="00607CD5">
      <w:pPr>
        <w:rPr>
          <w:i/>
          <w:sz w:val="16"/>
          <w:szCs w:val="16"/>
        </w:rPr>
      </w:pPr>
      <w:r w:rsidRPr="00FE55D2">
        <w:rPr>
          <w:noProof/>
          <w:lang w:eastAsia="en-AU"/>
        </w:rPr>
        <w:lastRenderedPageBreak/>
        <w:drawing>
          <wp:anchor distT="0" distB="0" distL="114300" distR="114300" simplePos="0" relativeHeight="251659264" behindDoc="0" locked="0" layoutInCell="1" allowOverlap="1" wp14:anchorId="061537B2" wp14:editId="72524969">
            <wp:simplePos x="0" y="0"/>
            <wp:positionH relativeFrom="margin">
              <wp:align>left</wp:align>
            </wp:positionH>
            <wp:positionV relativeFrom="margin">
              <wp:align>top</wp:align>
            </wp:positionV>
            <wp:extent cx="2786380" cy="3877310"/>
            <wp:effectExtent l="19050" t="19050" r="13970" b="27940"/>
            <wp:wrapSquare wrapText="bothSides"/>
            <wp:docPr id="1" name="Picture 1" descr="This image shows high bicycle usage and parking at Carlton B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0" y="0"/>
                      <a:ext cx="2798105" cy="389334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FE55D2">
        <w:rPr>
          <w:rFonts w:asciiTheme="minorHAnsi" w:eastAsiaTheme="minorEastAsia" w:hAnsiTheme="minorHAnsi" w:cstheme="minorBidi"/>
          <w:sz w:val="24"/>
          <w:lang w:eastAsia="en-GB"/>
        </w:rPr>
        <w:t xml:space="preserve"> </w:t>
      </w:r>
      <w:r w:rsidR="00607CD5" w:rsidRPr="00FE55D2">
        <w:rPr>
          <w:i/>
          <w:sz w:val="16"/>
          <w:szCs w:val="16"/>
        </w:rPr>
        <w:t xml:space="preserve">Figure 3: There are two key types of bicycle transport trips. </w:t>
      </w:r>
    </w:p>
    <w:p w14:paraId="5CE5DA8F" w14:textId="77777777" w:rsidR="00607CD5" w:rsidRPr="00FE55D2" w:rsidRDefault="00607CD5" w:rsidP="00607CD5">
      <w:pPr>
        <w:rPr>
          <w:i/>
          <w:sz w:val="16"/>
          <w:szCs w:val="16"/>
        </w:rPr>
      </w:pPr>
      <w:r w:rsidRPr="00FE55D2">
        <w:rPr>
          <w:i/>
          <w:sz w:val="16"/>
          <w:szCs w:val="16"/>
        </w:rPr>
        <w:t xml:space="preserve">Top: People who have used bicycles to get to the Carlton Baths on a Wednesday morning. </w:t>
      </w:r>
    </w:p>
    <w:p w14:paraId="3721A83A" w14:textId="171B01B2" w:rsidR="00607CD5" w:rsidRPr="00FE55D2" w:rsidRDefault="00607CD5" w:rsidP="00607CD5">
      <w:pPr>
        <w:rPr>
          <w:i/>
          <w:sz w:val="16"/>
          <w:szCs w:val="16"/>
        </w:rPr>
      </w:pPr>
      <w:r w:rsidRPr="00FE55D2">
        <w:rPr>
          <w:i/>
          <w:sz w:val="16"/>
          <w:szCs w:val="16"/>
        </w:rPr>
        <w:t>Source: PBA</w:t>
      </w:r>
    </w:p>
    <w:p w14:paraId="18346B1F" w14:textId="40E03EE1" w:rsidR="001C2FA2" w:rsidRPr="00FE55D2" w:rsidRDefault="001C2FA2">
      <w:pPr>
        <w:spacing w:after="0" w:line="240" w:lineRule="auto"/>
      </w:pPr>
    </w:p>
    <w:p w14:paraId="10D78F5B" w14:textId="77777777" w:rsidR="001C2FA2" w:rsidRPr="00FE55D2" w:rsidRDefault="001C2FA2">
      <w:pPr>
        <w:spacing w:after="0" w:line="240" w:lineRule="auto"/>
      </w:pPr>
    </w:p>
    <w:p w14:paraId="74A5B9AB" w14:textId="77777777" w:rsidR="00C31CAD" w:rsidRPr="00FE55D2" w:rsidRDefault="00C31CAD">
      <w:pPr>
        <w:spacing w:after="0" w:line="240" w:lineRule="auto"/>
      </w:pPr>
    </w:p>
    <w:p w14:paraId="60F0D849" w14:textId="4FBBF4E6" w:rsidR="00607CD5" w:rsidRPr="00FE55D2" w:rsidRDefault="00607CD5" w:rsidP="00A11282">
      <w:pPr>
        <w:rPr>
          <w:i/>
          <w:sz w:val="16"/>
          <w:szCs w:val="16"/>
        </w:rPr>
      </w:pPr>
      <w:bookmarkStart w:id="14" w:name="OLE_LINK3"/>
    </w:p>
    <w:p w14:paraId="46182E78" w14:textId="77777777" w:rsidR="00C31CAD" w:rsidRPr="00FE55D2" w:rsidRDefault="00C31CAD" w:rsidP="00A11282">
      <w:pPr>
        <w:rPr>
          <w:i/>
          <w:sz w:val="16"/>
          <w:szCs w:val="16"/>
        </w:rPr>
      </w:pPr>
    </w:p>
    <w:p w14:paraId="78AEEA3A" w14:textId="77777777" w:rsidR="00C31CAD" w:rsidRPr="00FE55D2" w:rsidRDefault="00C31CAD" w:rsidP="00A11282">
      <w:pPr>
        <w:rPr>
          <w:i/>
          <w:sz w:val="16"/>
          <w:szCs w:val="16"/>
        </w:rPr>
      </w:pPr>
    </w:p>
    <w:p w14:paraId="7426203A" w14:textId="77777777" w:rsidR="00C31CAD" w:rsidRPr="00FE55D2" w:rsidRDefault="00C31CAD" w:rsidP="00A11282">
      <w:pPr>
        <w:rPr>
          <w:i/>
          <w:sz w:val="16"/>
          <w:szCs w:val="16"/>
        </w:rPr>
      </w:pPr>
    </w:p>
    <w:p w14:paraId="7953EF68" w14:textId="77777777" w:rsidR="00C31CAD" w:rsidRPr="00FE55D2" w:rsidRDefault="00C31CAD" w:rsidP="00A11282">
      <w:pPr>
        <w:rPr>
          <w:i/>
          <w:sz w:val="16"/>
          <w:szCs w:val="16"/>
        </w:rPr>
      </w:pPr>
    </w:p>
    <w:p w14:paraId="076BB065" w14:textId="77777777" w:rsidR="00C31CAD" w:rsidRPr="00FE55D2" w:rsidRDefault="00C31CAD" w:rsidP="00A11282">
      <w:pPr>
        <w:rPr>
          <w:i/>
          <w:sz w:val="16"/>
          <w:szCs w:val="16"/>
        </w:rPr>
      </w:pPr>
    </w:p>
    <w:p w14:paraId="5259683D" w14:textId="77777777" w:rsidR="00C31CAD" w:rsidRPr="00FE55D2" w:rsidRDefault="00C31CAD" w:rsidP="00A11282">
      <w:pPr>
        <w:rPr>
          <w:i/>
          <w:sz w:val="16"/>
          <w:szCs w:val="16"/>
        </w:rPr>
      </w:pPr>
    </w:p>
    <w:p w14:paraId="11A2ECCB" w14:textId="77777777" w:rsidR="00C31CAD" w:rsidRDefault="00C31CAD" w:rsidP="00A11282">
      <w:pPr>
        <w:rPr>
          <w:i/>
          <w:sz w:val="16"/>
          <w:szCs w:val="16"/>
        </w:rPr>
      </w:pPr>
    </w:p>
    <w:p w14:paraId="6B2A49DA" w14:textId="77777777" w:rsidR="00067C49" w:rsidRPr="00FE55D2" w:rsidRDefault="00067C49" w:rsidP="00A11282">
      <w:pPr>
        <w:rPr>
          <w:i/>
          <w:sz w:val="16"/>
          <w:szCs w:val="16"/>
        </w:rPr>
      </w:pPr>
    </w:p>
    <w:p w14:paraId="1EF0C634" w14:textId="219F6EFF" w:rsidR="00C31CAD" w:rsidRPr="00FE55D2" w:rsidRDefault="005E2C4A" w:rsidP="00A11282">
      <w:pPr>
        <w:rPr>
          <w:i/>
          <w:sz w:val="16"/>
          <w:szCs w:val="16"/>
        </w:rPr>
      </w:pPr>
      <w:r>
        <w:rPr>
          <w:i/>
          <w:sz w:val="16"/>
          <w:szCs w:val="16"/>
        </w:rPr>
        <w:t>Below: People who travelling into the centre of the municipality</w:t>
      </w:r>
      <w:r w:rsidR="008635DE">
        <w:rPr>
          <w:i/>
          <w:sz w:val="16"/>
          <w:szCs w:val="16"/>
        </w:rPr>
        <w:t xml:space="preserve"> on Royal Parade, Parkville</w:t>
      </w:r>
      <w:r>
        <w:rPr>
          <w:i/>
          <w:sz w:val="16"/>
          <w:szCs w:val="16"/>
        </w:rPr>
        <w:t xml:space="preserve">. </w:t>
      </w:r>
    </w:p>
    <w:bookmarkEnd w:id="14"/>
    <w:p w14:paraId="7B1500D8" w14:textId="6FCE56BA" w:rsidR="00C31CAD" w:rsidRPr="00FE55D2" w:rsidRDefault="00C31CAD" w:rsidP="00067C49">
      <w:pPr>
        <w:jc w:val="center"/>
        <w:rPr>
          <w:b/>
          <w:bCs/>
        </w:rPr>
      </w:pPr>
      <w:r w:rsidRPr="00FE55D2">
        <w:rPr>
          <w:noProof/>
          <w:lang w:eastAsia="en-AU"/>
        </w:rPr>
        <w:drawing>
          <wp:inline distT="0" distB="0" distL="0" distR="0" wp14:anchorId="59E20BF0" wp14:editId="01AFB79A">
            <wp:extent cx="5187462" cy="2662590"/>
            <wp:effectExtent l="19050" t="19050" r="13335" b="23495"/>
            <wp:docPr id="46" name="Picture 1" descr="Bottom: Many 'congestion cutter’ trips come in from the north down Royal Parade. 17% of journey to work trips to Parkville are by bicy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0" y="0"/>
                      <a:ext cx="5222631" cy="2680641"/>
                    </a:xfrm>
                    <a:prstGeom prst="rect">
                      <a:avLst/>
                    </a:prstGeom>
                    <a:ln>
                      <a:solidFill>
                        <a:schemeClr val="tx1"/>
                      </a:solidFill>
                    </a:ln>
                  </pic:spPr>
                </pic:pic>
              </a:graphicData>
            </a:graphic>
          </wp:inline>
        </w:drawing>
      </w:r>
    </w:p>
    <w:p w14:paraId="7C459927" w14:textId="7C7201FA" w:rsidR="00EE669E" w:rsidRPr="00FE55D2" w:rsidRDefault="00EE669E" w:rsidP="00EE669E">
      <w:pPr>
        <w:rPr>
          <w:b/>
          <w:bCs/>
        </w:rPr>
      </w:pPr>
      <w:r w:rsidRPr="00FE55D2">
        <w:rPr>
          <w:b/>
          <w:bCs/>
        </w:rPr>
        <w:t xml:space="preserve">Table </w:t>
      </w:r>
      <w:r w:rsidR="004D7EE3">
        <w:rPr>
          <w:b/>
          <w:bCs/>
        </w:rPr>
        <w:t>2</w:t>
      </w:r>
      <w:r w:rsidRPr="00FE55D2">
        <w:rPr>
          <w:b/>
          <w:bCs/>
        </w:rPr>
        <w:t xml:space="preserve"> – Two types of bicycle trip</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620" w:firstRow="1" w:lastRow="0" w:firstColumn="0" w:lastColumn="0" w:noHBand="1" w:noVBand="1"/>
      </w:tblPr>
      <w:tblGrid>
        <w:gridCol w:w="3077"/>
        <w:gridCol w:w="1832"/>
        <w:gridCol w:w="4927"/>
      </w:tblGrid>
      <w:tr w:rsidR="00EE669E" w:rsidRPr="00FE55D2" w14:paraId="3B862AB7" w14:textId="77777777" w:rsidTr="007235FD">
        <w:trPr>
          <w:tblHeader/>
        </w:trPr>
        <w:tc>
          <w:tcPr>
            <w:tcW w:w="3077" w:type="dxa"/>
            <w:shd w:val="clear" w:color="auto" w:fill="auto"/>
          </w:tcPr>
          <w:p w14:paraId="15116EF2" w14:textId="77777777" w:rsidR="00EE669E" w:rsidRPr="00FE55D2" w:rsidRDefault="00EE669E" w:rsidP="007235FD">
            <w:r w:rsidRPr="00FE55D2">
              <w:t>Audiences</w:t>
            </w:r>
          </w:p>
        </w:tc>
        <w:tc>
          <w:tcPr>
            <w:tcW w:w="1832" w:type="dxa"/>
            <w:shd w:val="clear" w:color="auto" w:fill="auto"/>
          </w:tcPr>
          <w:p w14:paraId="58DA0477" w14:textId="77777777" w:rsidR="00EE669E" w:rsidRPr="00FE55D2" w:rsidRDefault="00EE669E" w:rsidP="007235FD">
            <w:r w:rsidRPr="00FE55D2">
              <w:t>Trip Types</w:t>
            </w:r>
          </w:p>
        </w:tc>
        <w:tc>
          <w:tcPr>
            <w:tcW w:w="4927" w:type="dxa"/>
            <w:shd w:val="clear" w:color="auto" w:fill="auto"/>
          </w:tcPr>
          <w:p w14:paraId="3EEA3F2B" w14:textId="77777777" w:rsidR="00EE669E" w:rsidRPr="00FE55D2" w:rsidRDefault="00EE669E" w:rsidP="007235FD">
            <w:r w:rsidRPr="00FE55D2">
              <w:t>Transport benefits</w:t>
            </w:r>
          </w:p>
        </w:tc>
      </w:tr>
      <w:tr w:rsidR="00EE669E" w:rsidRPr="00FE55D2" w14:paraId="03E7A697" w14:textId="77777777" w:rsidTr="007235FD">
        <w:tc>
          <w:tcPr>
            <w:tcW w:w="3077" w:type="dxa"/>
            <w:shd w:val="clear" w:color="auto" w:fill="auto"/>
          </w:tcPr>
          <w:p w14:paraId="25217D02" w14:textId="77777777" w:rsidR="00EE669E" w:rsidRPr="00FE55D2" w:rsidRDefault="00EE669E" w:rsidP="007235FD">
            <w:r w:rsidRPr="00FE55D2">
              <w:t>People based in town or visiting</w:t>
            </w:r>
          </w:p>
        </w:tc>
        <w:tc>
          <w:tcPr>
            <w:tcW w:w="1832" w:type="dxa"/>
            <w:shd w:val="clear" w:color="auto" w:fill="auto"/>
          </w:tcPr>
          <w:p w14:paraId="10C576FE" w14:textId="77777777" w:rsidR="00EE669E" w:rsidRPr="00FE55D2" w:rsidRDefault="00EE669E" w:rsidP="007235FD">
            <w:r w:rsidRPr="00FE55D2">
              <w:t>Extended walking</w:t>
            </w:r>
          </w:p>
        </w:tc>
        <w:tc>
          <w:tcPr>
            <w:tcW w:w="4927" w:type="dxa"/>
            <w:shd w:val="clear" w:color="auto" w:fill="auto"/>
          </w:tcPr>
          <w:p w14:paraId="0272A9C5" w14:textId="77777777" w:rsidR="00EE669E" w:rsidRPr="00FE55D2" w:rsidRDefault="00EE669E" w:rsidP="007235FD">
            <w:r w:rsidRPr="00FE55D2">
              <w:t>Take pressure off public transport and motor vehicle congestion and parking Reduce car use, reduce and avoid car ownership</w:t>
            </w:r>
          </w:p>
        </w:tc>
      </w:tr>
      <w:tr w:rsidR="00EE669E" w:rsidRPr="00FE55D2" w14:paraId="7429C5FD" w14:textId="77777777" w:rsidTr="007235FD">
        <w:tc>
          <w:tcPr>
            <w:tcW w:w="3077" w:type="dxa"/>
            <w:shd w:val="clear" w:color="auto" w:fill="auto"/>
          </w:tcPr>
          <w:p w14:paraId="68EE8EED" w14:textId="77777777" w:rsidR="00EE669E" w:rsidRPr="00FE55D2" w:rsidRDefault="00EE669E" w:rsidP="007235FD">
            <w:r w:rsidRPr="00FE55D2">
              <w:t>People travelling into the centre of the municipality regularly</w:t>
            </w:r>
          </w:p>
        </w:tc>
        <w:tc>
          <w:tcPr>
            <w:tcW w:w="1832" w:type="dxa"/>
            <w:shd w:val="clear" w:color="auto" w:fill="auto"/>
          </w:tcPr>
          <w:p w14:paraId="22EE010B" w14:textId="77777777" w:rsidR="00EE669E" w:rsidRPr="00FE55D2" w:rsidRDefault="00EE669E" w:rsidP="007235FD">
            <w:r w:rsidRPr="00FE55D2">
              <w:t>Congestion cutter</w:t>
            </w:r>
          </w:p>
        </w:tc>
        <w:tc>
          <w:tcPr>
            <w:tcW w:w="4927" w:type="dxa"/>
            <w:shd w:val="clear" w:color="auto" w:fill="auto"/>
          </w:tcPr>
          <w:p w14:paraId="1FAABD38" w14:textId="77777777" w:rsidR="00EE669E" w:rsidRPr="00FE55D2" w:rsidRDefault="00EE669E" w:rsidP="007235FD">
            <w:r w:rsidRPr="00FE55D2">
              <w:t>Take pressure off public transport and motor vehicle congestion and parking</w:t>
            </w:r>
          </w:p>
        </w:tc>
      </w:tr>
    </w:tbl>
    <w:p w14:paraId="019D610B" w14:textId="77777777" w:rsidR="00EE669E" w:rsidRPr="00FE55D2" w:rsidRDefault="00EE669E" w:rsidP="00EE669E">
      <w:r w:rsidRPr="00FE55D2">
        <w:rPr>
          <w:i/>
          <w:sz w:val="16"/>
        </w:rPr>
        <w:t>PBA</w:t>
      </w:r>
    </w:p>
    <w:p w14:paraId="42EA7832" w14:textId="4462ED42" w:rsidR="000D3FBB" w:rsidRPr="00FE55D2" w:rsidRDefault="000D3FBB" w:rsidP="00187257">
      <w:pPr>
        <w:pStyle w:val="Heading3"/>
        <w:rPr>
          <w:rFonts w:hint="eastAsia"/>
          <w:lang w:val="en-AU"/>
        </w:rPr>
      </w:pPr>
      <w:bookmarkStart w:id="15" w:name="_Toc512597939"/>
      <w:bookmarkStart w:id="16" w:name="OLE_LINK15"/>
      <w:r w:rsidRPr="00FE55D2">
        <w:rPr>
          <w:lang w:val="en-AU"/>
        </w:rPr>
        <w:lastRenderedPageBreak/>
        <w:t>Extended walking</w:t>
      </w:r>
      <w:bookmarkEnd w:id="15"/>
    </w:p>
    <w:bookmarkEnd w:id="16"/>
    <w:p w14:paraId="3811F15A" w14:textId="7AC8958C" w:rsidR="000D3FBB" w:rsidRPr="00FE55D2" w:rsidRDefault="000D3FBB" w:rsidP="000D3FBB">
      <w:r w:rsidRPr="00FE55D2">
        <w:t xml:space="preserve">‘Extended walking’ refers to the bicycle’s ability to </w:t>
      </w:r>
      <w:r w:rsidR="00A15244" w:rsidRPr="00FE55D2">
        <w:t xml:space="preserve">move people at 15kph – </w:t>
      </w:r>
      <w:r w:rsidRPr="00FE55D2">
        <w:t xml:space="preserve">double or triple walking speed and </w:t>
      </w:r>
      <w:r w:rsidR="00A15244" w:rsidRPr="00FE55D2">
        <w:t>for less</w:t>
      </w:r>
      <w:r w:rsidRPr="00FE55D2">
        <w:t xml:space="preserve"> effort. When a long walking trip is taken by bicycle, the user can </w:t>
      </w:r>
      <w:r w:rsidR="00074646" w:rsidRPr="00FE55D2">
        <w:t>travel to fu</w:t>
      </w:r>
      <w:r w:rsidR="008B0C70" w:rsidRPr="00FE55D2">
        <w:t xml:space="preserve">rther </w:t>
      </w:r>
      <w:r w:rsidRPr="00FE55D2">
        <w:t>destinations in the same time or reach ‘walkable’ destinations in less time with less effort.</w:t>
      </w:r>
    </w:p>
    <w:p w14:paraId="2364E5B6" w14:textId="4366CA01" w:rsidR="000D3FBB" w:rsidRPr="00FE55D2" w:rsidRDefault="000D3FBB" w:rsidP="000D3FBB">
      <w:r w:rsidRPr="00FE55D2">
        <w:t xml:space="preserve">The transport competition for these ‘extended walking’ trips in inner Melbourne includes free tram rides, traditional taxis and the subsidised taxi trips provided by </w:t>
      </w:r>
      <w:r w:rsidR="008B0C70" w:rsidRPr="00FE55D2">
        <w:t xml:space="preserve">companies such as </w:t>
      </w:r>
      <w:r w:rsidRPr="00FE55D2">
        <w:t>Uber.</w:t>
      </w:r>
    </w:p>
    <w:p w14:paraId="70CD2CB0" w14:textId="51FD0D26" w:rsidR="000D3FBB" w:rsidRPr="00FE55D2" w:rsidRDefault="00A15244" w:rsidP="000D3FBB">
      <w:r w:rsidRPr="00FE55D2">
        <w:t xml:space="preserve">An </w:t>
      </w:r>
      <w:r w:rsidR="000D3FBB" w:rsidRPr="00FE55D2">
        <w:t>‘</w:t>
      </w:r>
      <w:r w:rsidRPr="00FE55D2">
        <w:t>e</w:t>
      </w:r>
      <w:r w:rsidR="000D3FBB" w:rsidRPr="00FE55D2">
        <w:t xml:space="preserve">xtended walking’ </w:t>
      </w:r>
      <w:r w:rsidRPr="00FE55D2">
        <w:t xml:space="preserve">trip is usually longer than </w:t>
      </w:r>
      <w:r w:rsidR="000D3FBB" w:rsidRPr="00FE55D2">
        <w:t xml:space="preserve">600m. </w:t>
      </w:r>
      <w:r w:rsidRPr="00FE55D2">
        <w:t xml:space="preserve">Any shorter than this distance and it is less trouble to walk. </w:t>
      </w:r>
      <w:r w:rsidR="000D3FBB" w:rsidRPr="00FE55D2">
        <w:t xml:space="preserve">Extended walking trips </w:t>
      </w:r>
      <w:r w:rsidRPr="00FE55D2">
        <w:t xml:space="preserve">do not </w:t>
      </w:r>
      <w:r w:rsidR="00F3352D" w:rsidRPr="00FE55D2">
        <w:t>go further</w:t>
      </w:r>
      <w:r w:rsidRPr="00FE55D2">
        <w:t xml:space="preserve"> than a couple of</w:t>
      </w:r>
      <w:r w:rsidR="000D3FBB" w:rsidRPr="00FE55D2">
        <w:t xml:space="preserve"> kilometres. </w:t>
      </w:r>
      <w:r w:rsidR="00742476" w:rsidRPr="00FE55D2">
        <w:t>When f</w:t>
      </w:r>
      <w:r w:rsidR="00971260" w:rsidRPr="00FE55D2">
        <w:t xml:space="preserve">aced with a </w:t>
      </w:r>
      <w:r w:rsidR="00742476" w:rsidRPr="00FE55D2">
        <w:t>5km trip to meet a friend or to pick something up</w:t>
      </w:r>
      <w:r w:rsidR="001F41DB" w:rsidRPr="00FE55D2">
        <w:t>,</w:t>
      </w:r>
      <w:r w:rsidR="00742476" w:rsidRPr="00FE55D2">
        <w:t xml:space="preserve"> many people who will happily make a shorter trip on a bicycle</w:t>
      </w:r>
      <w:r w:rsidR="001F41DB" w:rsidRPr="00FE55D2">
        <w:t>,</w:t>
      </w:r>
      <w:r w:rsidR="00742476" w:rsidRPr="00FE55D2">
        <w:t xml:space="preserve"> will switch to another mode.</w:t>
      </w:r>
    </w:p>
    <w:p w14:paraId="2E78CB4F" w14:textId="07D57AA5" w:rsidR="000D3FBB" w:rsidRPr="00FE55D2" w:rsidRDefault="000D3FBB" w:rsidP="000D3FBB">
      <w:r w:rsidRPr="00FE55D2">
        <w:t>When someone chooses an ‘extended walking trip’ they generate private value. The rider saves time and cost and experiences convenience (and enjoyment). The exercise they get is valuable in preventing disease</w:t>
      </w:r>
      <w:r w:rsidR="001B7D88" w:rsidRPr="00FE55D2">
        <w:t>.</w:t>
      </w:r>
      <w:r w:rsidRPr="00FE55D2">
        <w:t xml:space="preserve"> ‘Efficient walkers’ who also use public transport will be able to reduce the amount they use their car and may be able to reduce or avoid car ownership altogether. This might save them $8,000 a year.</w:t>
      </w:r>
    </w:p>
    <w:p w14:paraId="6B1C55FC" w14:textId="243E7CBD" w:rsidR="000D3FBB" w:rsidRPr="00FE55D2" w:rsidRDefault="00EC471A" w:rsidP="000D3FBB">
      <w:r w:rsidRPr="00FE55D2">
        <w:t xml:space="preserve">Extended walking also creates public </w:t>
      </w:r>
      <w:r w:rsidR="000D3FBB" w:rsidRPr="00FE55D2">
        <w:t xml:space="preserve">value. </w:t>
      </w:r>
      <w:r w:rsidRPr="00FE55D2">
        <w:t xml:space="preserve">By choosing to cycle, </w:t>
      </w:r>
      <w:r w:rsidR="000932AB">
        <w:t>people</w:t>
      </w:r>
      <w:r w:rsidRPr="00FE55D2">
        <w:t xml:space="preserve"> reduce demand </w:t>
      </w:r>
      <w:r w:rsidR="000D3FBB" w:rsidRPr="00FE55D2">
        <w:t>for limited seats on public transport or space on the road to drive</w:t>
      </w:r>
      <w:r w:rsidRPr="00FE55D2">
        <w:t xml:space="preserve">, </w:t>
      </w:r>
      <w:r w:rsidR="000D3FBB" w:rsidRPr="00FE55D2">
        <w:t xml:space="preserve">park </w:t>
      </w:r>
      <w:r w:rsidRPr="00FE55D2">
        <w:t xml:space="preserve">and store </w:t>
      </w:r>
      <w:r w:rsidR="000D3FBB" w:rsidRPr="00FE55D2">
        <w:t>a car. This supports the strategic aim of increasing people-flow</w:t>
      </w:r>
      <w:r w:rsidRPr="00FE55D2">
        <w:t xml:space="preserve"> in the limited space available</w:t>
      </w:r>
      <w:r w:rsidR="000D3FBB" w:rsidRPr="00FE55D2">
        <w:t>.</w:t>
      </w:r>
    </w:p>
    <w:p w14:paraId="4D52FE1B" w14:textId="3B3FDEB8" w:rsidR="00F3352D" w:rsidRPr="00FE55D2" w:rsidRDefault="00EC471A" w:rsidP="00F3352D">
      <w:r w:rsidRPr="00FE55D2">
        <w:t>E</w:t>
      </w:r>
      <w:r w:rsidR="000D3FBB" w:rsidRPr="00FE55D2">
        <w:t xml:space="preserve">xtended walking trips </w:t>
      </w:r>
      <w:r w:rsidRPr="00FE55D2">
        <w:t xml:space="preserve">also </w:t>
      </w:r>
      <w:r w:rsidR="000D3FBB" w:rsidRPr="00FE55D2">
        <w:t>strengthen the customer base of the services at the destination – more people are in easy reach of the service. People who can get to the service by ‘extended walking’ are also likely to be</w:t>
      </w:r>
      <w:r w:rsidRPr="00FE55D2">
        <w:t>come</w:t>
      </w:r>
      <w:r w:rsidR="000D3FBB" w:rsidRPr="00FE55D2">
        <w:t xml:space="preserve"> regular and frequent customers. </w:t>
      </w:r>
      <w:r w:rsidRPr="00FE55D2">
        <w:t>P</w:t>
      </w:r>
      <w:r w:rsidR="000D3FBB" w:rsidRPr="00FE55D2">
        <w:t xml:space="preserve">eople who cut their transport budget, have more to spend locally on other things </w:t>
      </w:r>
      <w:r w:rsidRPr="00FE55D2">
        <w:t xml:space="preserve">and </w:t>
      </w:r>
      <w:r w:rsidR="000D3FBB" w:rsidRPr="00FE55D2">
        <w:t>accelerate local econom</w:t>
      </w:r>
      <w:r w:rsidRPr="00FE55D2">
        <w:t>ic activity</w:t>
      </w:r>
      <w:r w:rsidR="000D3FBB" w:rsidRPr="00FE55D2">
        <w:t xml:space="preserve">. </w:t>
      </w:r>
      <w:r w:rsidR="00F3352D" w:rsidRPr="00FE55D2">
        <w:t>Of $0.50 of benefits per kilometre travelled figure mentioned above, a third of the benefit is direct financial savings to the cyclist. Analysis shows that 80% of those savings tend to be spent in the local economy.</w:t>
      </w:r>
      <w:r w:rsidR="0059306F" w:rsidRPr="00FE55D2">
        <w:rPr>
          <w:rStyle w:val="EndnoteReference"/>
        </w:rPr>
        <w:endnoteReference w:id="9"/>
      </w:r>
      <w:r w:rsidR="00F3352D" w:rsidRPr="00FE55D2">
        <w:t xml:space="preserve"> </w:t>
      </w:r>
    </w:p>
    <w:p w14:paraId="391B9EE8" w14:textId="6A24EA6B" w:rsidR="000D3FBB" w:rsidRPr="00FE55D2" w:rsidRDefault="000D3FBB" w:rsidP="000D3FBB">
      <w:r w:rsidRPr="00FE55D2">
        <w:t>When many people can avoid car ownership</w:t>
      </w:r>
      <w:r w:rsidR="0059306F" w:rsidRPr="00FE55D2">
        <w:t>,</w:t>
      </w:r>
      <w:r w:rsidRPr="00FE55D2">
        <w:t xml:space="preserve"> then housing prices can be lower and the scale of buildings can be reduced</w:t>
      </w:r>
      <w:r w:rsidR="00EC471A" w:rsidRPr="00FE55D2">
        <w:t xml:space="preserve"> (as fewer car storage spaces are required)</w:t>
      </w:r>
      <w:r w:rsidRPr="00FE55D2">
        <w:t>.</w:t>
      </w:r>
    </w:p>
    <w:p w14:paraId="73ABF595" w14:textId="0E2D04E6" w:rsidR="000D3FBB" w:rsidRPr="00FE55D2" w:rsidRDefault="000D3FBB" w:rsidP="000D3FBB">
      <w:r w:rsidRPr="00FE55D2">
        <w:t xml:space="preserve">There are two audiences in the City of Melbourne for ‘extended walking’ – people who live in the municipality and people who </w:t>
      </w:r>
      <w:r w:rsidR="00742476" w:rsidRPr="00FE55D2">
        <w:t>spend</w:t>
      </w:r>
      <w:r w:rsidRPr="00FE55D2">
        <w:t xml:space="preserve"> time in the municipality at work or play. Both groups need to be sure that they are not increasing their risk by choosing to use a bicycle. Otherwise they will walk and lose </w:t>
      </w:r>
      <w:r w:rsidR="00A56333" w:rsidRPr="00FE55D2">
        <w:t>time or</w:t>
      </w:r>
      <w:r w:rsidRPr="00FE55D2">
        <w:t xml:space="preserve"> join the competition for seat space </w:t>
      </w:r>
      <w:r w:rsidR="00742476" w:rsidRPr="00FE55D2">
        <w:t xml:space="preserve">on transit </w:t>
      </w:r>
      <w:r w:rsidRPr="00FE55D2">
        <w:t>and road space</w:t>
      </w:r>
      <w:r w:rsidR="00742476" w:rsidRPr="00FE55D2">
        <w:t xml:space="preserve"> in a motor vehicle</w:t>
      </w:r>
      <w:r w:rsidRPr="00FE55D2">
        <w:t>.</w:t>
      </w:r>
    </w:p>
    <w:p w14:paraId="26F94406" w14:textId="0C44161C" w:rsidR="000D3FBB" w:rsidRPr="00FE55D2" w:rsidRDefault="000D3FBB" w:rsidP="000D3FBB">
      <w:r w:rsidRPr="00FE55D2">
        <w:t xml:space="preserve">The local resident will make their ‘extended walking’ trips from home. They will need to be able to quickly and easily </w:t>
      </w:r>
      <w:r w:rsidR="00742476" w:rsidRPr="00FE55D2">
        <w:t>get on</w:t>
      </w:r>
      <w:r w:rsidRPr="00FE55D2">
        <w:t xml:space="preserve"> their bike and get under way. The visitor will be away from home and </w:t>
      </w:r>
      <w:r w:rsidR="00C354E8" w:rsidRPr="00FE55D2">
        <w:t>may</w:t>
      </w:r>
      <w:r w:rsidRPr="00FE55D2">
        <w:t xml:space="preserve"> not have a bicycle with them. They will need to be able to </w:t>
      </w:r>
      <w:r w:rsidR="00C354E8" w:rsidRPr="00FE55D2">
        <w:t>obtain</w:t>
      </w:r>
      <w:r w:rsidR="00F5176F" w:rsidRPr="00FE55D2">
        <w:t xml:space="preserve"> </w:t>
      </w:r>
      <w:r w:rsidRPr="00FE55D2">
        <w:t>a bicycle easily otherwise they may choose to use public transport</w:t>
      </w:r>
      <w:r w:rsidR="00F5176F" w:rsidRPr="00FE55D2">
        <w:t xml:space="preserve">, </w:t>
      </w:r>
      <w:r w:rsidRPr="00FE55D2">
        <w:t>catch a taxi</w:t>
      </w:r>
      <w:r w:rsidR="00F5176F" w:rsidRPr="00FE55D2">
        <w:t xml:space="preserve"> or not make the trip at all</w:t>
      </w:r>
      <w:r w:rsidRPr="00FE55D2">
        <w:t>.</w:t>
      </w:r>
    </w:p>
    <w:p w14:paraId="43B36D6D" w14:textId="5DFEA722" w:rsidR="000D3FBB" w:rsidRPr="00FE55D2" w:rsidRDefault="000D3FBB" w:rsidP="00187257">
      <w:pPr>
        <w:pStyle w:val="Heading3"/>
        <w:rPr>
          <w:rFonts w:hint="eastAsia"/>
          <w:lang w:val="en-AU"/>
        </w:rPr>
      </w:pPr>
      <w:bookmarkStart w:id="17" w:name="_Toc512597940"/>
      <w:r w:rsidRPr="00FE55D2">
        <w:rPr>
          <w:lang w:val="en-AU"/>
        </w:rPr>
        <w:t>Congestion cutting</w:t>
      </w:r>
      <w:bookmarkEnd w:id="17"/>
    </w:p>
    <w:p w14:paraId="2AA8F83B" w14:textId="77777777" w:rsidR="006F680F" w:rsidRDefault="006F680F" w:rsidP="000D3FBB"/>
    <w:p w14:paraId="2C2885EB" w14:textId="77777777" w:rsidR="00035EC5" w:rsidRDefault="006F680F" w:rsidP="000D3FBB">
      <w:r>
        <w:rPr>
          <w:noProof/>
          <w:lang w:eastAsia="en-AU"/>
        </w:rPr>
        <w:lastRenderedPageBreak/>
        <w:drawing>
          <wp:inline distT="0" distB="0" distL="0" distR="0" wp14:anchorId="0CA2B783" wp14:editId="5E77F97D">
            <wp:extent cx="5943600" cy="5943600"/>
            <wp:effectExtent l="0" t="0" r="0" b="0"/>
            <wp:docPr id="5" name="Picture 5" descr="Map showing the radial and inner city-focussed tram network of Melbourne. For more information visit: https://www.ptv.vic.gov.au/" title="Melbourne Tram Networ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Pr="00FE55D2">
        <w:t xml:space="preserve"> </w:t>
      </w:r>
    </w:p>
    <w:p w14:paraId="5DA31FBE" w14:textId="34BDC0E5" w:rsidR="00C31CAD" w:rsidRPr="00FE55D2" w:rsidRDefault="00035EC5" w:rsidP="000D3FBB">
      <w:r w:rsidRPr="00FE55D2">
        <w:rPr>
          <w:i/>
          <w:sz w:val="16"/>
          <w:szCs w:val="16"/>
        </w:rPr>
        <w:t>Figure 4: Melbourne Tram network</w:t>
      </w:r>
      <w:r>
        <w:rPr>
          <w:i/>
          <w:sz w:val="16"/>
          <w:szCs w:val="16"/>
        </w:rPr>
        <w:t>.</w:t>
      </w:r>
      <w:r w:rsidRPr="00FE55D2">
        <w:rPr>
          <w:i/>
          <w:sz w:val="16"/>
          <w:szCs w:val="16"/>
        </w:rPr>
        <w:t xml:space="preserve"> Source: Public Transport Victoria (PTV)</w:t>
      </w:r>
      <w:r w:rsidR="000D3FBB" w:rsidRPr="00FE55D2">
        <w:t xml:space="preserve">‘Congestion cutting’ refers to the </w:t>
      </w:r>
      <w:r w:rsidR="00C354E8" w:rsidRPr="00FE55D2">
        <w:t>bicycle’s</w:t>
      </w:r>
      <w:r w:rsidR="000D3FBB" w:rsidRPr="00FE55D2">
        <w:t xml:space="preserve"> ability in congestion to match the speed of other modes </w:t>
      </w:r>
      <w:r w:rsidR="00A15244" w:rsidRPr="00FE55D2">
        <w:t>– these</w:t>
      </w:r>
      <w:r w:rsidR="000932AB">
        <w:t xml:space="preserve"> bicycle</w:t>
      </w:r>
      <w:r w:rsidR="00A15244" w:rsidRPr="00FE55D2">
        <w:t xml:space="preserve"> trips are done at 20 to 25kph –  </w:t>
      </w:r>
      <w:r w:rsidR="000D3FBB" w:rsidRPr="00FE55D2">
        <w:t xml:space="preserve">while providing excellent travel time reliability and destination access. In the inner city, </w:t>
      </w:r>
      <w:r w:rsidR="00564D76" w:rsidRPr="00FE55D2">
        <w:t xml:space="preserve">bicycle use has </w:t>
      </w:r>
      <w:r w:rsidR="000D3FBB" w:rsidRPr="00FE55D2">
        <w:t xml:space="preserve">an equivalent average speed to transit and motor vehicles </w:t>
      </w:r>
      <w:r w:rsidR="00B977E2" w:rsidRPr="00FE55D2">
        <w:t xml:space="preserve">because it </w:t>
      </w:r>
      <w:r w:rsidR="000D3FBB" w:rsidRPr="00FE55D2">
        <w:t xml:space="preserve">does not get stuck </w:t>
      </w:r>
      <w:r w:rsidR="00C31CAD" w:rsidRPr="00FE55D2">
        <w:t>i</w:t>
      </w:r>
      <w:r w:rsidR="000D3FBB" w:rsidRPr="00FE55D2">
        <w:t xml:space="preserve">n congestion. E-bikes offer increased speed and significantly less effort, making them even more competitive with transit and motor vehicles. At the destination the bicycle offers convenient, high quality and low-priced access. </w:t>
      </w:r>
      <w:r w:rsidR="00973C94" w:rsidRPr="00FE55D2">
        <w:t xml:space="preserve">While </w:t>
      </w:r>
      <w:r w:rsidR="000D3FBB" w:rsidRPr="00FE55D2">
        <w:t>transit passenger</w:t>
      </w:r>
      <w:r w:rsidR="00973C94" w:rsidRPr="00FE55D2">
        <w:t>s</w:t>
      </w:r>
      <w:r w:rsidR="000D3FBB" w:rsidRPr="00FE55D2">
        <w:t xml:space="preserve"> and driver</w:t>
      </w:r>
      <w:r w:rsidR="00973C94" w:rsidRPr="00FE55D2">
        <w:t>s</w:t>
      </w:r>
      <w:r w:rsidR="000D3FBB" w:rsidRPr="00FE55D2">
        <w:t xml:space="preserve"> </w:t>
      </w:r>
      <w:r w:rsidR="00973C94" w:rsidRPr="00FE55D2">
        <w:t>typically require a significant walk</w:t>
      </w:r>
      <w:r w:rsidR="000D3FBB" w:rsidRPr="00FE55D2">
        <w:t xml:space="preserve"> to </w:t>
      </w:r>
      <w:r w:rsidR="00973C94" w:rsidRPr="00FE55D2">
        <w:t xml:space="preserve">reach </w:t>
      </w:r>
      <w:r w:rsidR="000D3FBB" w:rsidRPr="00FE55D2">
        <w:t>the</w:t>
      </w:r>
      <w:r w:rsidR="00973C94" w:rsidRPr="00FE55D2">
        <w:t>ir</w:t>
      </w:r>
      <w:r w:rsidR="000D3FBB" w:rsidRPr="00FE55D2">
        <w:t xml:space="preserve"> </w:t>
      </w:r>
      <w:r w:rsidR="00973C94" w:rsidRPr="00FE55D2">
        <w:t>destination</w:t>
      </w:r>
      <w:r w:rsidR="000D3FBB" w:rsidRPr="00FE55D2">
        <w:t xml:space="preserve">. </w:t>
      </w:r>
      <w:r w:rsidR="00C81C73" w:rsidRPr="00FE55D2">
        <w:t>D</w:t>
      </w:r>
      <w:r w:rsidR="000D3FBB" w:rsidRPr="00FE55D2">
        <w:t>river</w:t>
      </w:r>
      <w:r w:rsidR="00C81C73" w:rsidRPr="00FE55D2">
        <w:t>s typically</w:t>
      </w:r>
      <w:r w:rsidR="000D3FBB" w:rsidRPr="00FE55D2">
        <w:t xml:space="preserve"> also </w:t>
      </w:r>
      <w:r w:rsidR="00C81C73" w:rsidRPr="00FE55D2">
        <w:t xml:space="preserve">need </w:t>
      </w:r>
      <w:r w:rsidR="000D3FBB" w:rsidRPr="00FE55D2">
        <w:t xml:space="preserve">to </w:t>
      </w:r>
      <w:r w:rsidR="0072512C" w:rsidRPr="00FE55D2">
        <w:t xml:space="preserve">pay </w:t>
      </w:r>
      <w:r w:rsidR="003E6FD7" w:rsidRPr="00FE55D2">
        <w:t>for</w:t>
      </w:r>
      <w:r w:rsidR="0072512C" w:rsidRPr="00FE55D2">
        <w:t xml:space="preserve"> </w:t>
      </w:r>
      <w:r w:rsidR="000D3FBB" w:rsidRPr="00FE55D2">
        <w:t xml:space="preserve">parking </w:t>
      </w:r>
      <w:r w:rsidR="003E6FD7" w:rsidRPr="00FE55D2">
        <w:t xml:space="preserve">either with their </w:t>
      </w:r>
      <w:r w:rsidR="000D3FBB" w:rsidRPr="00FE55D2">
        <w:t xml:space="preserve">time </w:t>
      </w:r>
      <w:r w:rsidR="003E6FD7" w:rsidRPr="00FE55D2">
        <w:t>or money</w:t>
      </w:r>
      <w:r w:rsidR="000D3FBB" w:rsidRPr="00FE55D2">
        <w:t>.</w:t>
      </w:r>
    </w:p>
    <w:p w14:paraId="74910A41" w14:textId="6E9DD406" w:rsidR="00C31CAD" w:rsidRPr="00FE55D2" w:rsidRDefault="000D3FBB" w:rsidP="000D3FBB">
      <w:r w:rsidRPr="00FE55D2">
        <w:t>‘Congestion cutting’ trips are generally used to reach jobs or education destinations and occur on weekdays. ‘Congestion cutting’ is practiced in a catchment that reaches from around 7km (push bikes) to 15km (e-bikes and high</w:t>
      </w:r>
      <w:r w:rsidR="00035EC5">
        <w:t>-</w:t>
      </w:r>
      <w:r w:rsidRPr="00FE55D2">
        <w:t xml:space="preserve">intensity riders) from the </w:t>
      </w:r>
      <w:r w:rsidR="00C530FD" w:rsidRPr="00FE55D2">
        <w:t>destinations</w:t>
      </w:r>
      <w:r w:rsidRPr="00FE55D2">
        <w:t xml:space="preserve">. </w:t>
      </w:r>
      <w:r w:rsidR="00C530FD" w:rsidRPr="00FE55D2">
        <w:t xml:space="preserve">For Melbourne, this </w:t>
      </w:r>
      <w:r w:rsidRPr="00FE55D2">
        <w:t xml:space="preserve">is broadly </w:t>
      </w:r>
      <w:r w:rsidR="00A41512" w:rsidRPr="00FE55D2">
        <w:t>equivalent</w:t>
      </w:r>
      <w:r w:rsidRPr="00FE55D2">
        <w:t xml:space="preserve"> to the area covered by </w:t>
      </w:r>
      <w:r w:rsidR="00D75415" w:rsidRPr="00FE55D2">
        <w:t>the tram network</w:t>
      </w:r>
      <w:r w:rsidR="00CA7B1E" w:rsidRPr="00FE55D2">
        <w:t xml:space="preserve"> (excluding longer routes that have been extended since the 1980s)</w:t>
      </w:r>
      <w:r w:rsidRPr="00FE55D2">
        <w:t xml:space="preserve">. </w:t>
      </w:r>
    </w:p>
    <w:p w14:paraId="5E9DD643" w14:textId="77777777" w:rsidR="00C31CAD" w:rsidRPr="00FE55D2" w:rsidRDefault="00C31CAD" w:rsidP="000D3FBB"/>
    <w:p w14:paraId="6831BD27" w14:textId="77777777" w:rsidR="00C31CAD" w:rsidRPr="00FE55D2" w:rsidRDefault="00C31CAD" w:rsidP="000D3FBB"/>
    <w:p w14:paraId="573261D3" w14:textId="77777777" w:rsidR="00C31CAD" w:rsidRPr="00FE55D2" w:rsidRDefault="00C31CAD" w:rsidP="000D3FBB"/>
    <w:p w14:paraId="42DFC1A1" w14:textId="77777777" w:rsidR="00C31CAD" w:rsidRPr="00FE55D2" w:rsidRDefault="00C31CAD" w:rsidP="000D3FBB"/>
    <w:p w14:paraId="3AE8EF6C" w14:textId="38A1DD90" w:rsidR="000D3FBB" w:rsidRPr="00FE55D2" w:rsidRDefault="000D3FBB" w:rsidP="000D3FBB">
      <w:r w:rsidRPr="00FE55D2">
        <w:t xml:space="preserve">‘Congestion cutting’ </w:t>
      </w:r>
      <w:r w:rsidR="0074571F" w:rsidRPr="00FE55D2">
        <w:t xml:space="preserve">bicycle travel typically </w:t>
      </w:r>
      <w:r w:rsidRPr="00FE55D2">
        <w:t>occurs in corridors rich with other options including trains, trams and freeways.</w:t>
      </w:r>
      <w:r w:rsidR="0074571F" w:rsidRPr="00FE55D2">
        <w:t xml:space="preserve"> Bicycle riders in this area are cutting the congestion </w:t>
      </w:r>
      <w:r w:rsidR="00D1017C" w:rsidRPr="00FE55D2">
        <w:t>which</w:t>
      </w:r>
      <w:r w:rsidR="0074571F" w:rsidRPr="00FE55D2">
        <w:t xml:space="preserve"> would otherwise occur on roads and inside transit vehicles.</w:t>
      </w:r>
    </w:p>
    <w:p w14:paraId="4D5A014F" w14:textId="045353D9" w:rsidR="000D3FBB" w:rsidRPr="00FE55D2" w:rsidRDefault="000D3FBB" w:rsidP="000D3FBB">
      <w:r w:rsidRPr="00FE55D2">
        <w:t xml:space="preserve">When someone chooses ‘congestion cutting’ they generate private value. Travel time anxiety is </w:t>
      </w:r>
      <w:r w:rsidR="0074571F" w:rsidRPr="00FE55D2">
        <w:t>reduced</w:t>
      </w:r>
      <w:r w:rsidRPr="00FE55D2">
        <w:t xml:space="preserve">. </w:t>
      </w:r>
      <w:r w:rsidR="00D1017C" w:rsidRPr="00FE55D2">
        <w:t>Some</w:t>
      </w:r>
      <w:r w:rsidRPr="00FE55D2">
        <w:t xml:space="preserve"> rider</w:t>
      </w:r>
      <w:r w:rsidR="00D1017C" w:rsidRPr="00FE55D2">
        <w:t>s</w:t>
      </w:r>
      <w:r w:rsidRPr="00FE55D2">
        <w:t xml:space="preserve"> may</w:t>
      </w:r>
      <w:r w:rsidR="00D1017C" w:rsidRPr="00FE55D2">
        <w:t xml:space="preserve"> save time door-to-door</w:t>
      </w:r>
      <w:r w:rsidRPr="00FE55D2">
        <w:t xml:space="preserve"> </w:t>
      </w:r>
      <w:r w:rsidR="00D1017C" w:rsidRPr="00FE55D2">
        <w:t>but all gain</w:t>
      </w:r>
      <w:r w:rsidRPr="00FE55D2">
        <w:t xml:space="preserve"> a high level of reliability in journey time and protection from system faults such as closed lanes and cancelled transit services. They get some exercise which is valuable in preventing disease. Financial savings are also </w:t>
      </w:r>
      <w:r w:rsidR="0074571F" w:rsidRPr="00FE55D2">
        <w:t>possible</w:t>
      </w:r>
      <w:r w:rsidRPr="00FE55D2">
        <w:t>.</w:t>
      </w:r>
    </w:p>
    <w:p w14:paraId="6AFA86BF" w14:textId="26B224F5" w:rsidR="00BA61BC" w:rsidRPr="00FE55D2" w:rsidRDefault="00BA61BC" w:rsidP="000D3FBB">
      <w:r w:rsidRPr="00FE55D2">
        <w:t>T</w:t>
      </w:r>
      <w:r w:rsidR="000D3FBB" w:rsidRPr="00FE55D2">
        <w:t xml:space="preserve">he public value </w:t>
      </w:r>
      <w:r w:rsidRPr="00FE55D2">
        <w:t xml:space="preserve">generated by people who switch to bicycle transport </w:t>
      </w:r>
      <w:r w:rsidR="00ED37E7" w:rsidRPr="00FE55D2">
        <w:t>for</w:t>
      </w:r>
      <w:r w:rsidRPr="00FE55D2">
        <w:t xml:space="preserve"> </w:t>
      </w:r>
      <w:r w:rsidR="000D3FBB" w:rsidRPr="00FE55D2">
        <w:t xml:space="preserve">‘congestion cutting’ is substantial. People who switch from car or transit trips release space on the road and passenger space. </w:t>
      </w:r>
      <w:r w:rsidRPr="00FE55D2">
        <w:t xml:space="preserve">While these benefits occur in a specific space and time, they are accrued by all, as people from further away </w:t>
      </w:r>
      <w:r w:rsidR="00DC384B" w:rsidRPr="00FE55D2">
        <w:t>can</w:t>
      </w:r>
      <w:r w:rsidRPr="00FE55D2">
        <w:t xml:space="preserve"> </w:t>
      </w:r>
      <w:r w:rsidR="00D1017C" w:rsidRPr="00FE55D2">
        <w:t>use</w:t>
      </w:r>
      <w:r w:rsidRPr="00FE55D2">
        <w:t xml:space="preserve"> the space (and experience less congestion). </w:t>
      </w:r>
    </w:p>
    <w:p w14:paraId="137217B5" w14:textId="3B0D5F58" w:rsidR="00BA61BC" w:rsidRPr="00FE55D2" w:rsidRDefault="00D1017C" w:rsidP="000D3FBB">
      <w:r w:rsidRPr="00FE55D2">
        <w:t xml:space="preserve">The Transport Strategy 2012 included a </w:t>
      </w:r>
      <w:r w:rsidR="00DD434C" w:rsidRPr="00FE55D2">
        <w:t xml:space="preserve">2030 </w:t>
      </w:r>
      <w:r w:rsidR="000D3FBB" w:rsidRPr="00FE55D2">
        <w:t xml:space="preserve">scenario </w:t>
      </w:r>
      <w:r w:rsidRPr="00FE55D2">
        <w:t>that envisaged</w:t>
      </w:r>
      <w:r w:rsidR="000D3FBB" w:rsidRPr="00FE55D2">
        <w:t xml:space="preserve"> an increased transit load of 600,000 people each day and an increased bicycle load of 250,000 people a day. If the bicycle does not pick up this additional load</w:t>
      </w:r>
      <w:r w:rsidRPr="00FE55D2">
        <w:t>,</w:t>
      </w:r>
      <w:r w:rsidR="000D3FBB" w:rsidRPr="00FE55D2">
        <w:t xml:space="preserve"> then investments would have to be made to move even more people by transit. </w:t>
      </w:r>
      <w:r w:rsidR="00BA61BC" w:rsidRPr="00FE55D2">
        <w:t xml:space="preserve">Bicycle transport can </w:t>
      </w:r>
      <w:r w:rsidR="00AA24C0" w:rsidRPr="00FE55D2">
        <w:t>have</w:t>
      </w:r>
      <w:r w:rsidR="00BA61BC" w:rsidRPr="00FE55D2">
        <w:t xml:space="preserve"> a significant impact on </w:t>
      </w:r>
      <w:r w:rsidR="003A35F9">
        <w:t>Victorian Government</w:t>
      </w:r>
      <w:r w:rsidR="00BA61BC" w:rsidRPr="00FE55D2">
        <w:t xml:space="preserve"> budget allocations to transport.</w:t>
      </w:r>
    </w:p>
    <w:p w14:paraId="6E85D257" w14:textId="7FA97C78" w:rsidR="00BA61BC" w:rsidRPr="00FE55D2" w:rsidRDefault="000D3FBB" w:rsidP="00BA61BC">
      <w:r w:rsidRPr="00FE55D2">
        <w:t>The ability of the bicycle to provide high volume routes away from main roads and in ways not supported by the road grid is also valuable. One example is the bicycle</w:t>
      </w:r>
      <w:r w:rsidR="00AA24C0" w:rsidRPr="00FE55D2">
        <w:t xml:space="preserve"> route</w:t>
      </w:r>
      <w:r w:rsidRPr="00FE55D2">
        <w:t xml:space="preserve"> through Fawkner Park that adds to the people-flow capacity of the bicycle and transit routes on Toorak and St Kilda Roads. </w:t>
      </w:r>
    </w:p>
    <w:p w14:paraId="3FD6DE96" w14:textId="5E0AC6DF" w:rsidR="00672760" w:rsidRPr="00FE55D2" w:rsidRDefault="00715A48" w:rsidP="000D3FBB">
      <w:r w:rsidRPr="00FE55D2">
        <w:t xml:space="preserve">The </w:t>
      </w:r>
      <w:r w:rsidR="000D3FBB" w:rsidRPr="00FE55D2">
        <w:t xml:space="preserve">‘congestion cutting’ </w:t>
      </w:r>
      <w:r w:rsidRPr="00FE55D2">
        <w:t xml:space="preserve">type of </w:t>
      </w:r>
      <w:r w:rsidR="000D3FBB" w:rsidRPr="00FE55D2">
        <w:t xml:space="preserve">trip </w:t>
      </w:r>
      <w:r w:rsidRPr="00FE55D2">
        <w:t>grows significantly as development and travel demand intensifies</w:t>
      </w:r>
      <w:r w:rsidR="000D3FBB" w:rsidRPr="00FE55D2">
        <w:t xml:space="preserve">. </w:t>
      </w:r>
      <w:r w:rsidR="00AA24C0" w:rsidRPr="00FE55D2">
        <w:t>Each year</w:t>
      </w:r>
      <w:r w:rsidR="00FB6390" w:rsidRPr="00FE55D2">
        <w:t xml:space="preserve"> in spring and autumn</w:t>
      </w:r>
      <w:r w:rsidR="00AA24C0" w:rsidRPr="00FE55D2">
        <w:t xml:space="preserve"> the </w:t>
      </w:r>
      <w:r w:rsidR="003A4DE3" w:rsidRPr="00FE55D2">
        <w:t>City of Melbourne</w:t>
      </w:r>
      <w:r w:rsidR="00AA24C0" w:rsidRPr="00FE55D2">
        <w:t xml:space="preserve"> conducts a</w:t>
      </w:r>
      <w:r w:rsidRPr="00FE55D2">
        <w:t xml:space="preserve"> </w:t>
      </w:r>
      <w:r w:rsidR="00AA24C0" w:rsidRPr="00FE55D2">
        <w:t>‘</w:t>
      </w:r>
      <w:r w:rsidR="000D3FBB" w:rsidRPr="00FE55D2">
        <w:t>cordon count</w:t>
      </w:r>
      <w:r w:rsidR="00AA24C0" w:rsidRPr="00FE55D2">
        <w:t>’ around the central area. The number of vehicles including bicycles are recorded. In 2006 the first year the count was conducted</w:t>
      </w:r>
      <w:r w:rsidR="000D3FBB" w:rsidRPr="00FE55D2">
        <w:t xml:space="preserve"> </w:t>
      </w:r>
      <w:r w:rsidR="00FB6390" w:rsidRPr="00FE55D2">
        <w:t>4,369</w:t>
      </w:r>
      <w:r w:rsidR="000D3FBB" w:rsidRPr="00FE55D2">
        <w:t xml:space="preserve"> bicycle riders </w:t>
      </w:r>
      <w:r w:rsidR="00AA24C0" w:rsidRPr="00FE55D2">
        <w:t xml:space="preserve">were </w:t>
      </w:r>
      <w:r w:rsidR="00FB6390" w:rsidRPr="00FE55D2">
        <w:t xml:space="preserve">observed </w:t>
      </w:r>
      <w:r w:rsidR="000D3FBB" w:rsidRPr="00FE55D2">
        <w:t>and 11,</w:t>
      </w:r>
      <w:r w:rsidR="006F14A8" w:rsidRPr="00FE55D2">
        <w:t>889 in</w:t>
      </w:r>
      <w:r w:rsidR="00FB6390" w:rsidRPr="00FE55D2">
        <w:t xml:space="preserve"> March</w:t>
      </w:r>
      <w:r w:rsidR="006F14A8" w:rsidRPr="00FE55D2">
        <w:t xml:space="preserve"> 2017</w:t>
      </w:r>
      <w:r w:rsidR="000D3FBB" w:rsidRPr="00FE55D2">
        <w:t xml:space="preserve">. This </w:t>
      </w:r>
      <w:r w:rsidR="00FB6390" w:rsidRPr="00FE55D2">
        <w:t>threefold</w:t>
      </w:r>
      <w:r w:rsidR="000D3FBB" w:rsidRPr="00FE55D2">
        <w:t xml:space="preserve"> growth occurred over a period in which the number of jobs and students in the </w:t>
      </w:r>
      <w:r w:rsidR="009B3302" w:rsidRPr="00FE55D2">
        <w:t>municipality</w:t>
      </w:r>
      <w:r w:rsidR="000D3FBB" w:rsidRPr="00FE55D2">
        <w:t xml:space="preserve"> increased by 21%.</w:t>
      </w:r>
    </w:p>
    <w:p w14:paraId="7C98F55B" w14:textId="27C3A429" w:rsidR="000D3FBB" w:rsidRPr="00FE55D2" w:rsidRDefault="000D3FBB" w:rsidP="000D3FBB">
      <w:r w:rsidRPr="00FE55D2">
        <w:t xml:space="preserve">Research suggests that the number of riders </w:t>
      </w:r>
      <w:r w:rsidR="00715A48" w:rsidRPr="00FE55D2">
        <w:t xml:space="preserve">will </w:t>
      </w:r>
      <w:r w:rsidRPr="00FE55D2">
        <w:t>increase</w:t>
      </w:r>
      <w:r w:rsidR="00715A48" w:rsidRPr="00FE55D2">
        <w:t xml:space="preserve"> further as congestion constrains other modes</w:t>
      </w:r>
      <w:r w:rsidRPr="00FE55D2">
        <w:t xml:space="preserve">. </w:t>
      </w:r>
      <w:r w:rsidR="006F14A8" w:rsidRPr="00FE55D2">
        <w:t>The Near-Market research</w:t>
      </w:r>
      <w:r w:rsidR="000932AB">
        <w:t xml:space="preserve"> discussed below</w:t>
      </w:r>
      <w:r w:rsidR="00715A48" w:rsidRPr="00FE55D2">
        <w:t xml:space="preserve"> </w:t>
      </w:r>
      <w:r w:rsidR="006F14A8" w:rsidRPr="00FE55D2">
        <w:t>found that</w:t>
      </w:r>
      <w:r w:rsidRPr="00FE55D2">
        <w:t xml:space="preserve"> </w:t>
      </w:r>
      <w:r w:rsidR="00715A48" w:rsidRPr="00FE55D2">
        <w:t xml:space="preserve">25% </w:t>
      </w:r>
      <w:r w:rsidRPr="00FE55D2">
        <w:t xml:space="preserve">of people who </w:t>
      </w:r>
      <w:r w:rsidR="00FB6625" w:rsidRPr="00FE55D2">
        <w:t xml:space="preserve">ride bicycles recreationally and therefore </w:t>
      </w:r>
      <w:r w:rsidR="00715A48" w:rsidRPr="00FE55D2">
        <w:t xml:space="preserve">could </w:t>
      </w:r>
      <w:r w:rsidRPr="00FE55D2">
        <w:t xml:space="preserve">use the bicycle for </w:t>
      </w:r>
      <w:r w:rsidR="00715A48" w:rsidRPr="00FE55D2">
        <w:t xml:space="preserve">travel </w:t>
      </w:r>
      <w:r w:rsidRPr="00FE55D2">
        <w:t xml:space="preserve">to the </w:t>
      </w:r>
      <w:r w:rsidR="009B3302" w:rsidRPr="00FE55D2">
        <w:t>municipality</w:t>
      </w:r>
      <w:r w:rsidR="00715A48" w:rsidRPr="00FE55D2">
        <w:t xml:space="preserve"> (but currently do not)</w:t>
      </w:r>
      <w:r w:rsidRPr="00FE55D2">
        <w:t xml:space="preserve">, would </w:t>
      </w:r>
      <w:r w:rsidR="00715A48" w:rsidRPr="00FE55D2">
        <w:t xml:space="preserve">consider </w:t>
      </w:r>
      <w:r w:rsidRPr="00FE55D2">
        <w:t xml:space="preserve">using </w:t>
      </w:r>
      <w:r w:rsidR="00715A48" w:rsidRPr="00FE55D2">
        <w:t xml:space="preserve">a </w:t>
      </w:r>
      <w:r w:rsidRPr="00FE55D2">
        <w:t xml:space="preserve">bicycle to reach the </w:t>
      </w:r>
      <w:r w:rsidR="009B3302" w:rsidRPr="00FE55D2">
        <w:t>municipality</w:t>
      </w:r>
      <w:r w:rsidR="00D0666A" w:rsidRPr="00FE55D2">
        <w:t xml:space="preserve">. </w:t>
      </w:r>
      <w:r w:rsidRPr="00FE55D2">
        <w:t xml:space="preserve">The survey </w:t>
      </w:r>
      <w:r w:rsidR="00B5624D" w:rsidRPr="00FE55D2">
        <w:t xml:space="preserve">also highlighted </w:t>
      </w:r>
      <w:r w:rsidRPr="00FE55D2">
        <w:t xml:space="preserve">that these potential ‘congestion cutters’ have a key need. </w:t>
      </w:r>
      <w:r w:rsidR="00B5624D" w:rsidRPr="00FE55D2">
        <w:t>T</w:t>
      </w:r>
      <w:r w:rsidRPr="00FE55D2">
        <w:t xml:space="preserve">hey must be </w:t>
      </w:r>
      <w:r w:rsidR="00B5624D" w:rsidRPr="00FE55D2">
        <w:t xml:space="preserve">confident </w:t>
      </w:r>
      <w:r w:rsidR="00050951" w:rsidRPr="00FE55D2">
        <w:t>they would face</w:t>
      </w:r>
      <w:r w:rsidRPr="00FE55D2">
        <w:t xml:space="preserve"> a low risk of a crash or collision. </w:t>
      </w:r>
      <w:r w:rsidR="00B5624D" w:rsidRPr="00FE55D2">
        <w:t xml:space="preserve">Without this </w:t>
      </w:r>
      <w:r w:rsidR="00FB6390" w:rsidRPr="00FE55D2">
        <w:t>confidence,</w:t>
      </w:r>
      <w:r w:rsidR="00B5624D" w:rsidRPr="00FE55D2">
        <w:t xml:space="preserve"> </w:t>
      </w:r>
      <w:r w:rsidRPr="00FE55D2">
        <w:t>they will remain in the competition for space in transit and on the road.</w:t>
      </w:r>
      <w:r w:rsidR="0075697E" w:rsidRPr="00FE55D2">
        <w:t xml:space="preserve"> (See </w:t>
      </w:r>
      <w:r w:rsidR="0059306F" w:rsidRPr="00FE55D2">
        <w:t>below</w:t>
      </w:r>
      <w:r w:rsidR="0075697E" w:rsidRPr="00FE55D2">
        <w:t>)</w:t>
      </w:r>
    </w:p>
    <w:p w14:paraId="1309A949" w14:textId="54FD7E53" w:rsidR="000D3FBB" w:rsidRPr="00FE55D2" w:rsidRDefault="00FB6625" w:rsidP="000D3FBB">
      <w:r w:rsidRPr="00FE55D2">
        <w:t xml:space="preserve">The ‘congestion cutter’ </w:t>
      </w:r>
      <w:r w:rsidR="000D3FBB" w:rsidRPr="00FE55D2">
        <w:t xml:space="preserve">group will use push bikes and e-bikes. It is likely that the current level of use of e-bikes will increase as price comes down, the machines become easier to use and awareness of their capabilities becomes more widely </w:t>
      </w:r>
      <w:r w:rsidR="0059306F" w:rsidRPr="00FE55D2">
        <w:t>understood</w:t>
      </w:r>
      <w:r w:rsidR="000D3FBB" w:rsidRPr="00FE55D2">
        <w:t>.</w:t>
      </w:r>
    </w:p>
    <w:p w14:paraId="4184F63D" w14:textId="77777777" w:rsidR="00073D05" w:rsidRPr="00FE55D2" w:rsidRDefault="00073D05">
      <w:pPr>
        <w:spacing w:after="0" w:line="240" w:lineRule="auto"/>
        <w:rPr>
          <w:rFonts w:ascii="Arial Bold" w:eastAsia="MS Gothic" w:hAnsi="Arial Bold" w:hint="eastAsia"/>
          <w:bCs/>
          <w:sz w:val="24"/>
          <w:szCs w:val="26"/>
          <w:u w:val="single"/>
        </w:rPr>
      </w:pPr>
      <w:bookmarkStart w:id="18" w:name="_Toc497038320"/>
      <w:bookmarkStart w:id="19" w:name="_Toc497040038"/>
      <w:bookmarkStart w:id="20" w:name="_Toc497747639"/>
      <w:r w:rsidRPr="00FE55D2">
        <w:br w:type="page"/>
      </w:r>
    </w:p>
    <w:p w14:paraId="4BE956D1" w14:textId="2381B18B" w:rsidR="000D3FBB" w:rsidRPr="00FE55D2" w:rsidRDefault="00187257" w:rsidP="00187257">
      <w:pPr>
        <w:pStyle w:val="Heading2"/>
        <w:rPr>
          <w:rFonts w:hint="eastAsia"/>
          <w:lang w:val="en-AU"/>
        </w:rPr>
      </w:pPr>
      <w:bookmarkStart w:id="21" w:name="_Toc512597941"/>
      <w:r w:rsidRPr="00FE55D2">
        <w:rPr>
          <w:lang w:val="en-AU"/>
        </w:rPr>
        <w:lastRenderedPageBreak/>
        <w:t xml:space="preserve">2.2 </w:t>
      </w:r>
      <w:r w:rsidR="00A80643" w:rsidRPr="00FE55D2">
        <w:rPr>
          <w:lang w:val="en-AU"/>
        </w:rPr>
        <w:t>The number of</w:t>
      </w:r>
      <w:r w:rsidR="00185F13" w:rsidRPr="00FE55D2">
        <w:rPr>
          <w:lang w:val="en-AU"/>
        </w:rPr>
        <w:t xml:space="preserve"> people</w:t>
      </w:r>
      <w:r w:rsidR="00856ED4" w:rsidRPr="00FE55D2">
        <w:rPr>
          <w:lang w:val="en-AU"/>
        </w:rPr>
        <w:t xml:space="preserve"> who</w:t>
      </w:r>
      <w:r w:rsidR="00185F13" w:rsidRPr="00FE55D2">
        <w:rPr>
          <w:lang w:val="en-AU"/>
        </w:rPr>
        <w:t xml:space="preserve"> ride bicycles for transport</w:t>
      </w:r>
      <w:bookmarkEnd w:id="18"/>
      <w:bookmarkEnd w:id="19"/>
      <w:bookmarkEnd w:id="20"/>
      <w:bookmarkEnd w:id="21"/>
    </w:p>
    <w:p w14:paraId="37B05547" w14:textId="3B18DFFF" w:rsidR="00324988" w:rsidRPr="00FE55D2" w:rsidRDefault="00383223" w:rsidP="005F34F4">
      <w:r w:rsidRPr="00FE55D2">
        <w:t>Some data is available on the</w:t>
      </w:r>
      <w:r w:rsidR="00324988" w:rsidRPr="00FE55D2">
        <w:t xml:space="preserve"> two types of bicycle trip.</w:t>
      </w:r>
      <w:r w:rsidR="00BE1C68" w:rsidRPr="00FE55D2">
        <w:t xml:space="preserve"> </w:t>
      </w:r>
    </w:p>
    <w:p w14:paraId="7E01DB75" w14:textId="43393262" w:rsidR="00B470B3" w:rsidRDefault="00B470B3" w:rsidP="00187257">
      <w:pPr>
        <w:pStyle w:val="Heading3"/>
        <w:rPr>
          <w:rFonts w:hint="eastAsia"/>
          <w:lang w:val="en-AU"/>
        </w:rPr>
      </w:pPr>
      <w:bookmarkStart w:id="22" w:name="_Toc512597942"/>
      <w:r w:rsidRPr="00FE55D2">
        <w:rPr>
          <w:lang w:val="en-AU"/>
        </w:rPr>
        <w:t xml:space="preserve">Travel within the </w:t>
      </w:r>
      <w:r w:rsidR="009B3302" w:rsidRPr="00FE55D2">
        <w:rPr>
          <w:lang w:val="en-AU"/>
        </w:rPr>
        <w:t>municipality</w:t>
      </w:r>
      <w:r w:rsidRPr="00FE55D2">
        <w:rPr>
          <w:lang w:val="en-AU"/>
        </w:rPr>
        <w:t xml:space="preserve"> (Bicycles as Extended Walking)</w:t>
      </w:r>
      <w:bookmarkEnd w:id="22"/>
    </w:p>
    <w:p w14:paraId="704CAA71" w14:textId="5AC33DF3" w:rsidR="006948D4" w:rsidRPr="006948D4" w:rsidRDefault="006948D4" w:rsidP="008635DE">
      <w:r>
        <w:rPr>
          <w:noProof/>
          <w:lang w:eastAsia="en-AU"/>
        </w:rPr>
        <w:drawing>
          <wp:inline distT="0" distB="0" distL="0" distR="0" wp14:anchorId="0F2C699A" wp14:editId="502C66DD">
            <wp:extent cx="5943600" cy="4861560"/>
            <wp:effectExtent l="0" t="0" r="0" b="0"/>
            <wp:docPr id="6" name="Picture 6" descr="This graph from VISTA weekday trips within the City of Melbourne show that cycling trips have decreased from 14,141 in 2009-2010 to 12,409 in 201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943600" cy="4861560"/>
                    </a:xfrm>
                    <a:prstGeom prst="rect">
                      <a:avLst/>
                    </a:prstGeom>
                  </pic:spPr>
                </pic:pic>
              </a:graphicData>
            </a:graphic>
          </wp:inline>
        </w:drawing>
      </w:r>
    </w:p>
    <w:p w14:paraId="2E8D3896" w14:textId="0ADE01CD" w:rsidR="00B470B3" w:rsidRPr="00FE55D2" w:rsidRDefault="00B470B3" w:rsidP="00B470B3"/>
    <w:p w14:paraId="7B59BC80" w14:textId="0B0F8A1D" w:rsidR="00B470B3" w:rsidRPr="00FE55D2" w:rsidRDefault="00BA6F9B" w:rsidP="00B470B3">
      <w:pPr>
        <w:tabs>
          <w:tab w:val="left" w:pos="993"/>
        </w:tabs>
        <w:rPr>
          <w:i/>
          <w:sz w:val="16"/>
        </w:rPr>
      </w:pPr>
      <w:r w:rsidRPr="00FE55D2">
        <w:rPr>
          <w:i/>
          <w:sz w:val="16"/>
        </w:rPr>
        <w:t>Figure 5:</w:t>
      </w:r>
      <w:r w:rsidRPr="00FE55D2">
        <w:rPr>
          <w:i/>
          <w:sz w:val="16"/>
        </w:rPr>
        <w:tab/>
        <w:t>Number of weekday trips within the City of Melbourne</w:t>
      </w:r>
      <w:r>
        <w:rPr>
          <w:i/>
          <w:sz w:val="16"/>
        </w:rPr>
        <w:t>.</w:t>
      </w:r>
      <w:r w:rsidRPr="00FE55D2">
        <w:rPr>
          <w:i/>
          <w:sz w:val="16"/>
        </w:rPr>
        <w:t xml:space="preserve"> Source: VISTA data presented by Sift Research</w:t>
      </w:r>
    </w:p>
    <w:p w14:paraId="284D104A" w14:textId="06184DCB" w:rsidR="00B470B3" w:rsidRPr="00FE55D2" w:rsidRDefault="000F41AF" w:rsidP="00B470B3">
      <w:bookmarkStart w:id="23" w:name="OLE_LINK4"/>
      <w:r w:rsidRPr="00FE55D2">
        <w:t xml:space="preserve">In the </w:t>
      </w:r>
      <w:r w:rsidR="009B3302" w:rsidRPr="00FE55D2">
        <w:t>municipality</w:t>
      </w:r>
      <w:r w:rsidRPr="00FE55D2">
        <w:t xml:space="preserve">, the </w:t>
      </w:r>
      <w:r w:rsidR="00DB659C" w:rsidRPr="00FE55D2">
        <w:t>places where people live and work</w:t>
      </w:r>
      <w:r w:rsidRPr="00FE55D2">
        <w:t xml:space="preserve"> </w:t>
      </w:r>
      <w:r w:rsidR="00DB659C" w:rsidRPr="00FE55D2">
        <w:t xml:space="preserve">are close to </w:t>
      </w:r>
      <w:r w:rsidRPr="00FE55D2">
        <w:t>the destinations</w:t>
      </w:r>
      <w:r w:rsidR="00DB659C" w:rsidRPr="00FE55D2">
        <w:t xml:space="preserve"> they travel to</w:t>
      </w:r>
      <w:r w:rsidRPr="00FE55D2">
        <w:t>. This makes walking trips (and extended walking trips</w:t>
      </w:r>
      <w:r w:rsidR="00DB659C" w:rsidRPr="00FE55D2">
        <w:t xml:space="preserve"> by bicycle</w:t>
      </w:r>
      <w:r w:rsidRPr="00FE55D2">
        <w:t xml:space="preserve">) achievable. </w:t>
      </w:r>
      <w:r w:rsidR="00B470B3" w:rsidRPr="00FE55D2">
        <w:t xml:space="preserve">Around the </w:t>
      </w:r>
      <w:r w:rsidR="009B3302" w:rsidRPr="00FE55D2">
        <w:t>municipality</w:t>
      </w:r>
      <w:r w:rsidR="00B470B3" w:rsidRPr="00FE55D2">
        <w:t xml:space="preserve"> we can see signs of </w:t>
      </w:r>
      <w:bookmarkEnd w:id="23"/>
      <w:r w:rsidR="00B470B3" w:rsidRPr="00FE55D2">
        <w:t>bicycles used for ‘extended walking’:</w:t>
      </w:r>
    </w:p>
    <w:p w14:paraId="2F76B93B" w14:textId="77777777" w:rsidR="00B470B3" w:rsidRPr="00FE55D2" w:rsidRDefault="00B470B3" w:rsidP="00674B37">
      <w:pPr>
        <w:numPr>
          <w:ilvl w:val="0"/>
          <w:numId w:val="6"/>
        </w:numPr>
      </w:pPr>
      <w:r w:rsidRPr="00FE55D2">
        <w:t>Bicycles parked outside popular destinations such as gyms, pools, libraries and cinemas</w:t>
      </w:r>
    </w:p>
    <w:p w14:paraId="78ACD7CF" w14:textId="77777777" w:rsidR="00B470B3" w:rsidRPr="00FE55D2" w:rsidRDefault="00B470B3" w:rsidP="00674B37">
      <w:pPr>
        <w:numPr>
          <w:ilvl w:val="0"/>
          <w:numId w:val="6"/>
        </w:numPr>
      </w:pPr>
      <w:r w:rsidRPr="00FE55D2">
        <w:t xml:space="preserve">Bicycles in apartment basements and on apartment balconies. </w:t>
      </w:r>
    </w:p>
    <w:p w14:paraId="19E01610" w14:textId="59E42062" w:rsidR="00B470B3" w:rsidRPr="00FE55D2" w:rsidRDefault="00B470B3" w:rsidP="00674B37">
      <w:pPr>
        <w:numPr>
          <w:ilvl w:val="0"/>
          <w:numId w:val="6"/>
        </w:numPr>
      </w:pPr>
      <w:r w:rsidRPr="00FE55D2">
        <w:t xml:space="preserve">The blue (and other coloured) public bikes around the </w:t>
      </w:r>
      <w:r w:rsidR="009B3302" w:rsidRPr="00FE55D2">
        <w:t>municipality</w:t>
      </w:r>
      <w:r w:rsidRPr="00FE55D2">
        <w:t xml:space="preserve"> </w:t>
      </w:r>
    </w:p>
    <w:p w14:paraId="44BB3303" w14:textId="77777777" w:rsidR="00B470B3" w:rsidRPr="00FE55D2" w:rsidRDefault="00B470B3" w:rsidP="00674B37">
      <w:pPr>
        <w:numPr>
          <w:ilvl w:val="0"/>
          <w:numId w:val="6"/>
        </w:numPr>
      </w:pPr>
      <w:r w:rsidRPr="00FE55D2">
        <w:t xml:space="preserve">Bicycles ‘at work’ for example micro load couriers, food delivery bikes and ‘pool bikes’ like the e-bikes in the Council headquarters. </w:t>
      </w:r>
    </w:p>
    <w:p w14:paraId="3D702FF7" w14:textId="631853A7" w:rsidR="00DB1A30" w:rsidRPr="00FE55D2" w:rsidRDefault="00B470B3" w:rsidP="00B470B3">
      <w:r w:rsidRPr="00FE55D2">
        <w:t xml:space="preserve">These sights might suggest that the ‘extended walking’ type of bicycle use is growing in popularity in the </w:t>
      </w:r>
      <w:r w:rsidR="009B3302" w:rsidRPr="00FE55D2">
        <w:t>municipality</w:t>
      </w:r>
      <w:r w:rsidRPr="00FE55D2">
        <w:t xml:space="preserve">. It </w:t>
      </w:r>
      <w:r w:rsidR="00DB1A30" w:rsidRPr="00FE55D2">
        <w:t xml:space="preserve">also </w:t>
      </w:r>
      <w:r w:rsidRPr="00FE55D2">
        <w:t xml:space="preserve">might be expected that as the number of employees, visitors and residents in the </w:t>
      </w:r>
      <w:r w:rsidR="009B3302" w:rsidRPr="00FE55D2">
        <w:t>municipality</w:t>
      </w:r>
      <w:r w:rsidRPr="00FE55D2">
        <w:t xml:space="preserve"> increases, and congestion increases, that we would see an increase in the use of alternatives to </w:t>
      </w:r>
      <w:r w:rsidRPr="00FE55D2">
        <w:lastRenderedPageBreak/>
        <w:t xml:space="preserve">the motor vehicle. This has occurred in London over </w:t>
      </w:r>
      <w:r w:rsidR="00DB1A30" w:rsidRPr="00FE55D2">
        <w:t>the last ten years where the share of m</w:t>
      </w:r>
      <w:r w:rsidRPr="00FE55D2">
        <w:t xml:space="preserve">otor vehicle </w:t>
      </w:r>
      <w:r w:rsidR="00DB1A30" w:rsidRPr="00FE55D2">
        <w:t>trips</w:t>
      </w:r>
      <w:r w:rsidRPr="00FE55D2">
        <w:t xml:space="preserve"> </w:t>
      </w:r>
      <w:r w:rsidR="00DB1A30" w:rsidRPr="00FE55D2">
        <w:t>has gone down</w:t>
      </w:r>
      <w:r w:rsidRPr="00FE55D2">
        <w:t xml:space="preserve">, while </w:t>
      </w:r>
      <w:r w:rsidR="00DB1A30" w:rsidRPr="00FE55D2">
        <w:t xml:space="preserve">the </w:t>
      </w:r>
      <w:r w:rsidRPr="00FE55D2">
        <w:t xml:space="preserve">transit </w:t>
      </w:r>
      <w:r w:rsidR="00DB1A30" w:rsidRPr="00FE55D2">
        <w:t>share has grown</w:t>
      </w:r>
      <w:r w:rsidRPr="00FE55D2">
        <w:t xml:space="preserve">. Walking and riding </w:t>
      </w:r>
      <w:r w:rsidR="00026B19" w:rsidRPr="00FE55D2">
        <w:t xml:space="preserve">have </w:t>
      </w:r>
      <w:r w:rsidRPr="00FE55D2">
        <w:t>held a steady share.</w:t>
      </w:r>
      <w:r w:rsidR="000932AB">
        <w:rPr>
          <w:rStyle w:val="EndnoteReference"/>
        </w:rPr>
        <w:endnoteReference w:id="10"/>
      </w:r>
      <w:r w:rsidRPr="00FE55D2">
        <w:t xml:space="preserve"> </w:t>
      </w:r>
    </w:p>
    <w:p w14:paraId="3FF94141" w14:textId="36427F57" w:rsidR="00421574" w:rsidRPr="00FE55D2" w:rsidRDefault="00421574" w:rsidP="00A52B98">
      <w:r w:rsidRPr="00FE55D2">
        <w:t xml:space="preserve">In Melbourne, this growing </w:t>
      </w:r>
      <w:r w:rsidR="00B470B3" w:rsidRPr="00FE55D2">
        <w:t xml:space="preserve">congestion </w:t>
      </w:r>
      <w:r w:rsidR="00A52B98" w:rsidRPr="00FE55D2">
        <w:t>does not appear to have caused an increase in t</w:t>
      </w:r>
      <w:r w:rsidRPr="00FE55D2">
        <w:t>he space efficient modes</w:t>
      </w:r>
      <w:r w:rsidR="00026B19" w:rsidRPr="00FE55D2">
        <w:t xml:space="preserve">. </w:t>
      </w:r>
      <w:r w:rsidR="00A52B98" w:rsidRPr="00FE55D2">
        <w:t>Two</w:t>
      </w:r>
      <w:r w:rsidR="00383223" w:rsidRPr="00FE55D2">
        <w:t xml:space="preserve"> VISTA</w:t>
      </w:r>
      <w:r w:rsidR="00A52B98" w:rsidRPr="00FE55D2">
        <w:rPr>
          <w:rStyle w:val="EndnoteReference"/>
        </w:rPr>
        <w:endnoteReference w:id="11"/>
      </w:r>
      <w:r w:rsidR="00383223" w:rsidRPr="00FE55D2">
        <w:t xml:space="preserve"> diary surveys 2009-10 and 2015-16</w:t>
      </w:r>
      <w:r w:rsidR="00A52B98" w:rsidRPr="00FE55D2">
        <w:t xml:space="preserve"> show that between these periods</w:t>
      </w:r>
      <w:r w:rsidRPr="00FE55D2">
        <w:t xml:space="preserve"> the overall number of trips taken within the </w:t>
      </w:r>
      <w:r w:rsidR="009B3302" w:rsidRPr="00FE55D2">
        <w:t>municipality</w:t>
      </w:r>
      <w:r w:rsidRPr="00FE55D2">
        <w:t xml:space="preserve"> grew by </w:t>
      </w:r>
      <w:r w:rsidR="00DF7941">
        <w:t>11%</w:t>
      </w:r>
      <w:r w:rsidRPr="00FE55D2">
        <w:t>. During this period, trips by private car (including passengers) grew twice as fast.</w:t>
      </w:r>
      <w:r w:rsidR="005926D1" w:rsidRPr="00FE55D2">
        <w:t xml:space="preserve"> Some space efficient modes (bus and train) grew strongly but others (trams and bicycles) lost ground. The number of walking trips grew, but walking did not take a larger share. </w:t>
      </w:r>
      <w:r w:rsidR="0062336F" w:rsidRPr="00FE55D2">
        <w:t xml:space="preserve">Over this period the ‘extended walking’ bicycle trips fell in number and share. </w:t>
      </w:r>
      <w:r w:rsidR="005926D1" w:rsidRPr="00FE55D2">
        <w:t xml:space="preserve">Overall the space efficient modes lost </w:t>
      </w:r>
      <w:r w:rsidR="004706AD">
        <w:t xml:space="preserve">negligible </w:t>
      </w:r>
      <w:r w:rsidR="005926D1" w:rsidRPr="00FE55D2">
        <w:t>share, down from 8</w:t>
      </w:r>
      <w:r w:rsidR="00916ABA">
        <w:t>4</w:t>
      </w:r>
      <w:r w:rsidR="005926D1" w:rsidRPr="00FE55D2">
        <w:t>% of trips to 8</w:t>
      </w:r>
      <w:r w:rsidR="00982524">
        <w:t>2.5</w:t>
      </w:r>
      <w:r w:rsidR="005926D1" w:rsidRPr="00FE55D2">
        <w:t>%.</w:t>
      </w:r>
    </w:p>
    <w:p w14:paraId="4858FB29" w14:textId="435A049B" w:rsidR="00B470B3" w:rsidRPr="00FE55D2" w:rsidRDefault="0062336F" w:rsidP="00B470B3">
      <w:r w:rsidRPr="00FE55D2">
        <w:t>The fall in share of ‘extended walking’ bicycle trips was not prevented by the launch of the first bike s</w:t>
      </w:r>
      <w:r w:rsidR="00FB6625" w:rsidRPr="00FE55D2">
        <w:t xml:space="preserve">hare network in 2010 even though these services </w:t>
      </w:r>
      <w:r w:rsidRPr="00FE55D2">
        <w:t xml:space="preserve">have proven successful in other </w:t>
      </w:r>
      <w:r w:rsidR="00A52B98" w:rsidRPr="00FE55D2">
        <w:t>cities</w:t>
      </w:r>
      <w:r w:rsidRPr="00FE55D2">
        <w:t>. In Melbourne, bike share probably has a role linking</w:t>
      </w:r>
      <w:r w:rsidR="00B470B3" w:rsidRPr="00FE55D2">
        <w:t xml:space="preserve"> destinations poorly served by transit around the edge of the </w:t>
      </w:r>
      <w:r w:rsidR="00D87BC1" w:rsidRPr="00FE55D2">
        <w:t>central city area</w:t>
      </w:r>
      <w:r w:rsidR="00B470B3" w:rsidRPr="00FE55D2">
        <w:t xml:space="preserve">. </w:t>
      </w:r>
      <w:r w:rsidR="00F27452" w:rsidRPr="00FE55D2">
        <w:t>However,</w:t>
      </w:r>
      <w:r w:rsidR="00026B19" w:rsidRPr="00FE55D2">
        <w:t xml:space="preserve"> these</w:t>
      </w:r>
      <w:r w:rsidR="00B470B3" w:rsidRPr="00FE55D2">
        <w:t xml:space="preserve"> ‘transport tasks’ for bike share will not be revealed while the fleet is so small, so widely dispersed and the pick-up and drop-off points are poorly located.</w:t>
      </w:r>
      <w:r w:rsidR="00A52B98" w:rsidRPr="00FE55D2">
        <w:t xml:space="preserve"> </w:t>
      </w:r>
      <w:r w:rsidR="007235FD" w:rsidRPr="00FE55D2">
        <w:t xml:space="preserve">It appears that the alternative system </w:t>
      </w:r>
      <w:r w:rsidR="00A52B98" w:rsidRPr="00FE55D2">
        <w:t xml:space="preserve">of </w:t>
      </w:r>
      <w:r w:rsidR="000932AB">
        <w:t>randomly-</w:t>
      </w:r>
      <w:r w:rsidR="007235FD" w:rsidRPr="00FE55D2">
        <w:t>located</w:t>
      </w:r>
      <w:r w:rsidR="000932AB">
        <w:t>,</w:t>
      </w:r>
      <w:r w:rsidR="007235FD" w:rsidRPr="00FE55D2">
        <w:t xml:space="preserve"> short-term-hire bicycles has not been able to fill gaps in the transport system either.</w:t>
      </w:r>
    </w:p>
    <w:p w14:paraId="21EE5DF7" w14:textId="5B1C7CCD" w:rsidR="0062336F" w:rsidRPr="00FE55D2" w:rsidRDefault="0062336F" w:rsidP="00B470B3">
      <w:r w:rsidRPr="00FE55D2">
        <w:t xml:space="preserve">Despite </w:t>
      </w:r>
      <w:r w:rsidR="007235FD" w:rsidRPr="00FE55D2">
        <w:t>the</w:t>
      </w:r>
      <w:r w:rsidRPr="00FE55D2">
        <w:t xml:space="preserve"> </w:t>
      </w:r>
      <w:r w:rsidR="007235FD" w:rsidRPr="00FE55D2">
        <w:t>fall in number and share</w:t>
      </w:r>
      <w:r w:rsidR="00F27452" w:rsidRPr="00FE55D2">
        <w:t>, the VISTA data above show that</w:t>
      </w:r>
      <w:r w:rsidRPr="00FE55D2">
        <w:t xml:space="preserve"> ‘extended walking’ bicycle trips within the </w:t>
      </w:r>
      <w:r w:rsidR="009B3302" w:rsidRPr="00FE55D2">
        <w:t>municipality</w:t>
      </w:r>
      <w:r w:rsidRPr="00FE55D2">
        <w:t xml:space="preserve"> still support </w:t>
      </w:r>
      <w:r w:rsidR="0088469F">
        <w:t>9</w:t>
      </w:r>
      <w:r w:rsidRPr="00FE55D2">
        <w:t>,</w:t>
      </w:r>
      <w:r w:rsidR="0088469F">
        <w:t>5</w:t>
      </w:r>
      <w:r w:rsidRPr="00FE55D2">
        <w:t>00 trips a day (2.</w:t>
      </w:r>
      <w:r w:rsidR="0088469F">
        <w:t>0</w:t>
      </w:r>
      <w:r w:rsidRPr="00FE55D2">
        <w:t xml:space="preserve">% of mode share) – equivalent to around a </w:t>
      </w:r>
      <w:r w:rsidR="0088469F">
        <w:t>fifth</w:t>
      </w:r>
      <w:r w:rsidR="0088469F" w:rsidRPr="00FE55D2">
        <w:t xml:space="preserve"> </w:t>
      </w:r>
      <w:r w:rsidRPr="00FE55D2">
        <w:t>of the tram service.</w:t>
      </w:r>
    </w:p>
    <w:p w14:paraId="18A82BB7" w14:textId="509796D5" w:rsidR="00B470B3" w:rsidRPr="00FE55D2" w:rsidRDefault="00B470B3" w:rsidP="00B470B3">
      <w:r w:rsidRPr="00FE55D2">
        <w:t>The current contribution of the bicycle as ‘extended walking’ to the growth challenge faced by the City of Melbourne could be rated as ‘worthwhile’. The report card related to bicycle use for extended waking would read ‘could do better’.</w:t>
      </w:r>
    </w:p>
    <w:p w14:paraId="4F78D284" w14:textId="3C7A8CE9" w:rsidR="005242ED" w:rsidRPr="00FE55D2" w:rsidRDefault="005242ED" w:rsidP="00187257">
      <w:pPr>
        <w:pStyle w:val="Heading3"/>
        <w:rPr>
          <w:rFonts w:hint="eastAsia"/>
          <w:lang w:val="en-AU"/>
        </w:rPr>
      </w:pPr>
      <w:bookmarkStart w:id="24" w:name="_Toc512597943"/>
      <w:r w:rsidRPr="00FE55D2">
        <w:rPr>
          <w:lang w:val="en-AU"/>
        </w:rPr>
        <w:t xml:space="preserve">Travel to the </w:t>
      </w:r>
      <w:r w:rsidR="009B3302" w:rsidRPr="00FE55D2">
        <w:rPr>
          <w:lang w:val="en-AU"/>
        </w:rPr>
        <w:t>municipality</w:t>
      </w:r>
      <w:r w:rsidRPr="00FE55D2">
        <w:rPr>
          <w:lang w:val="en-AU"/>
        </w:rPr>
        <w:t xml:space="preserve"> (Bicycles as Congestion Cutters)</w:t>
      </w:r>
      <w:bookmarkEnd w:id="24"/>
    </w:p>
    <w:p w14:paraId="6DC35D48" w14:textId="6EECB862" w:rsidR="005F34F4" w:rsidRPr="00FE55D2" w:rsidRDefault="0062336F" w:rsidP="005F34F4">
      <w:r w:rsidRPr="00FE55D2">
        <w:t xml:space="preserve">People who live within </w:t>
      </w:r>
      <w:r w:rsidR="009101AD" w:rsidRPr="00FE55D2">
        <w:t xml:space="preserve">5 – 7km of the Melbourne CBD are within riding distance of the jobs and other destinations in the </w:t>
      </w:r>
      <w:r w:rsidR="009B3302" w:rsidRPr="00FE55D2">
        <w:t>municipality</w:t>
      </w:r>
      <w:r w:rsidR="009101AD" w:rsidRPr="00FE55D2">
        <w:t xml:space="preserve"> – especially if they use an e-bike. These trips are competitive with the transit and motor vehicle alternatives. It is not surprising that l</w:t>
      </w:r>
      <w:r w:rsidR="005F34F4" w:rsidRPr="00FE55D2">
        <w:t>arge ‘tidal’ flows of ‘congestion cutter’ bicycles can be seen in the morning and evening peaks following routes on main roads, minor roads and open space corridors such as the along the Yarra River.</w:t>
      </w:r>
    </w:p>
    <w:p w14:paraId="3894C4CE" w14:textId="71F93379" w:rsidR="008243FA" w:rsidRPr="00FE55D2" w:rsidRDefault="005F34F4" w:rsidP="005F34F4">
      <w:r w:rsidRPr="00FE55D2">
        <w:t xml:space="preserve">These flows have been tracked over </w:t>
      </w:r>
      <w:r w:rsidR="00FB6625" w:rsidRPr="00FE55D2">
        <w:t>several</w:t>
      </w:r>
      <w:r w:rsidRPr="00FE55D2">
        <w:t xml:space="preserve"> years by the City </w:t>
      </w:r>
      <w:r w:rsidR="00A77C1F" w:rsidRPr="00FE55D2">
        <w:t xml:space="preserve">of Melbourne </w:t>
      </w:r>
      <w:r w:rsidR="007235FD" w:rsidRPr="00FE55D2">
        <w:t xml:space="preserve">in biannual visual counts </w:t>
      </w:r>
      <w:r w:rsidR="00612AA8" w:rsidRPr="00FE55D2">
        <w:t>in a</w:t>
      </w:r>
      <w:r w:rsidR="007235FD" w:rsidRPr="00FE55D2">
        <w:t xml:space="preserve"> cordon around the CBD</w:t>
      </w:r>
      <w:r w:rsidRPr="00FE55D2">
        <w:t xml:space="preserve"> and by VicRoads using in-ground automatic counters. </w:t>
      </w:r>
    </w:p>
    <w:p w14:paraId="19F0FA7E" w14:textId="77777777" w:rsidR="00586A5C" w:rsidRPr="00FE55D2" w:rsidRDefault="007F65E5" w:rsidP="00586A5C">
      <w:r w:rsidRPr="00FE55D2">
        <w:t>The data from the 24-hour counters below shows that m</w:t>
      </w:r>
      <w:r w:rsidR="005F34F4" w:rsidRPr="00FE55D2">
        <w:t xml:space="preserve">ajor corridors cater for around 2,000 trips each day (total of inbound and outbound). </w:t>
      </w:r>
      <w:r w:rsidR="00D504D6" w:rsidRPr="00FE55D2">
        <w:t>The</w:t>
      </w:r>
      <w:r w:rsidR="0035284C" w:rsidRPr="00FE55D2">
        <w:t xml:space="preserve"> long-term trend is increasing use, but </w:t>
      </w:r>
      <w:r w:rsidR="005F34F4" w:rsidRPr="00FE55D2">
        <w:t xml:space="preserve">growth in the last few years </w:t>
      </w:r>
      <w:r w:rsidR="00026B19" w:rsidRPr="00FE55D2">
        <w:t>has not been</w:t>
      </w:r>
      <w:r w:rsidR="005F34F4" w:rsidRPr="00FE55D2">
        <w:t xml:space="preserve"> as strong.</w:t>
      </w:r>
    </w:p>
    <w:p w14:paraId="3F6C5EB0" w14:textId="7DA935AD" w:rsidR="00586A5C" w:rsidRPr="00FE55D2" w:rsidRDefault="00586A5C" w:rsidP="00586A5C">
      <w:r w:rsidRPr="00FE55D2">
        <w:t xml:space="preserve">Some of the </w:t>
      </w:r>
      <w:r w:rsidR="007235FD" w:rsidRPr="00FE55D2">
        <w:t xml:space="preserve">rise and fall in the </w:t>
      </w:r>
      <w:r w:rsidRPr="00FE55D2">
        <w:t xml:space="preserve">counts </w:t>
      </w:r>
      <w:r w:rsidR="007235FD" w:rsidRPr="00FE55D2">
        <w:t>can be explained by</w:t>
      </w:r>
      <w:r w:rsidR="00491185" w:rsidRPr="00FE55D2">
        <w:t xml:space="preserve"> major construction and o</w:t>
      </w:r>
      <w:r w:rsidRPr="00FE55D2">
        <w:t>ther interruptions of the route</w:t>
      </w:r>
      <w:r w:rsidR="007235FD" w:rsidRPr="00FE55D2">
        <w:t>s</w:t>
      </w:r>
      <w:r w:rsidR="00491185" w:rsidRPr="00FE55D2">
        <w:t>.</w:t>
      </w:r>
      <w:r w:rsidRPr="00FE55D2">
        <w:t xml:space="preserve"> Data is not available </w:t>
      </w:r>
      <w:r w:rsidR="007235FD" w:rsidRPr="00FE55D2">
        <w:t xml:space="preserve">for </w:t>
      </w:r>
      <w:r w:rsidRPr="00FE55D2">
        <w:t xml:space="preserve">2014. Consistency of data collection is a critical issue that needs to be addressed. </w:t>
      </w:r>
    </w:p>
    <w:p w14:paraId="140CB8DB" w14:textId="0D3E367E" w:rsidR="00E351E3" w:rsidRPr="00FE55D2" w:rsidRDefault="00E351E3" w:rsidP="00491185">
      <w:r w:rsidRPr="00FE55D2">
        <w:br w:type="page"/>
      </w:r>
    </w:p>
    <w:p w14:paraId="70E0AD05" w14:textId="6427356C" w:rsidR="0035284C" w:rsidRPr="00FE55D2" w:rsidRDefault="00F06BC1" w:rsidP="0035284C">
      <w:r w:rsidRPr="00F06BC1">
        <w:rPr>
          <w:noProof/>
          <w:lang w:eastAsia="en-AU"/>
        </w:rPr>
        <w:lastRenderedPageBreak/>
        <w:drawing>
          <wp:inline distT="0" distB="0" distL="0" distR="0" wp14:anchorId="4F395D2E" wp14:editId="66B88B98">
            <wp:extent cx="5943600" cy="3121660"/>
            <wp:effectExtent l="19050" t="19050" r="19050" b="21590"/>
            <wp:docPr id="56"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40E2A2C-738F-1E4B-B701-AE46CF969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40E2A2C-738F-1E4B-B701-AE46CF969A21}"/>
                        </a:ext>
                      </a:extLst>
                    </pic:cNvPr>
                    <pic:cNvPicPr>
                      <a:picLocks noChangeAspect="1"/>
                    </pic:cNvPicPr>
                  </pic:nvPicPr>
                  <pic:blipFill rotWithShape="1">
                    <a:blip r:embed="rId16" cstate="email">
                      <a:extLst>
                        <a:ext uri="{28A0092B-C50C-407E-A947-70E740481C1C}">
                          <a14:useLocalDpi xmlns:a14="http://schemas.microsoft.com/office/drawing/2010/main"/>
                        </a:ext>
                      </a:extLst>
                    </a:blip>
                    <a:srcRect/>
                    <a:stretch/>
                  </pic:blipFill>
                  <pic:spPr>
                    <a:xfrm>
                      <a:off x="0" y="0"/>
                      <a:ext cx="5943600" cy="3121660"/>
                    </a:xfrm>
                    <a:prstGeom prst="rect">
                      <a:avLst/>
                    </a:prstGeom>
                    <a:ln>
                      <a:solidFill>
                        <a:schemeClr val="tx1"/>
                      </a:solidFill>
                    </a:ln>
                  </pic:spPr>
                </pic:pic>
              </a:graphicData>
            </a:graphic>
          </wp:inline>
        </w:drawing>
      </w:r>
    </w:p>
    <w:p w14:paraId="684E2693" w14:textId="71A555FE" w:rsidR="00E351E3" w:rsidRPr="00FE55D2" w:rsidRDefault="00F06BC1" w:rsidP="0035284C">
      <w:r>
        <w:rPr>
          <w:noProof/>
          <w:lang w:eastAsia="en-AU"/>
        </w:rPr>
        <w:drawing>
          <wp:inline distT="0" distB="0" distL="0" distR="0" wp14:anchorId="79D3BAC6" wp14:editId="56848EAC">
            <wp:extent cx="6011410" cy="4037610"/>
            <wp:effectExtent l="0" t="0" r="889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6008297" cy="4035519"/>
                    </a:xfrm>
                    <a:prstGeom prst="rect">
                      <a:avLst/>
                    </a:prstGeom>
                    <a:noFill/>
                  </pic:spPr>
                </pic:pic>
              </a:graphicData>
            </a:graphic>
          </wp:inline>
        </w:drawing>
      </w:r>
    </w:p>
    <w:p w14:paraId="4CE6FD94" w14:textId="0ED496A6" w:rsidR="007F65E5" w:rsidRPr="00FE55D2" w:rsidRDefault="0035284C" w:rsidP="0035284C">
      <w:pPr>
        <w:rPr>
          <w:i/>
          <w:sz w:val="16"/>
        </w:rPr>
      </w:pPr>
      <w:r w:rsidRPr="00FE55D2">
        <w:rPr>
          <w:i/>
          <w:sz w:val="16"/>
        </w:rPr>
        <w:t xml:space="preserve">Figure </w:t>
      </w:r>
      <w:r w:rsidR="00510E20" w:rsidRPr="00FE55D2">
        <w:rPr>
          <w:i/>
          <w:sz w:val="16"/>
        </w:rPr>
        <w:t>6</w:t>
      </w:r>
      <w:r w:rsidRPr="00FE55D2">
        <w:rPr>
          <w:i/>
          <w:sz w:val="16"/>
        </w:rPr>
        <w:t xml:space="preserve">: </w:t>
      </w:r>
      <w:r w:rsidR="001251FC" w:rsidRPr="00FE55D2">
        <w:rPr>
          <w:i/>
          <w:sz w:val="16"/>
        </w:rPr>
        <w:t>Results from</w:t>
      </w:r>
      <w:r w:rsidRPr="00FE55D2">
        <w:rPr>
          <w:i/>
          <w:sz w:val="16"/>
        </w:rPr>
        <w:t xml:space="preserve"> 24-hour in-ground counters</w:t>
      </w:r>
      <w:r w:rsidR="0078401E" w:rsidRPr="00FE55D2">
        <w:rPr>
          <w:i/>
          <w:sz w:val="16"/>
        </w:rPr>
        <w:t xml:space="preserve"> (top)</w:t>
      </w:r>
      <w:r w:rsidRPr="00FE55D2">
        <w:rPr>
          <w:i/>
          <w:sz w:val="16"/>
        </w:rPr>
        <w:t>.</w:t>
      </w:r>
      <w:r w:rsidR="0078401E" w:rsidRPr="00FE55D2">
        <w:rPr>
          <w:i/>
          <w:sz w:val="16"/>
        </w:rPr>
        <w:t xml:space="preserve"> Location of counters (bottom)</w:t>
      </w:r>
      <w:r w:rsidRPr="00FE55D2">
        <w:rPr>
          <w:i/>
          <w:sz w:val="16"/>
        </w:rPr>
        <w:t xml:space="preserve">. </w:t>
      </w:r>
    </w:p>
    <w:p w14:paraId="0C3A2BBD" w14:textId="1427D9BA" w:rsidR="0035284C" w:rsidRPr="00FE55D2" w:rsidRDefault="0035284C" w:rsidP="0035284C">
      <w:pPr>
        <w:rPr>
          <w:i/>
          <w:sz w:val="16"/>
        </w:rPr>
      </w:pPr>
      <w:r w:rsidRPr="00FE55D2">
        <w:rPr>
          <w:i/>
          <w:sz w:val="16"/>
        </w:rPr>
        <w:t>Source:</w:t>
      </w:r>
      <w:r w:rsidR="00E351E3" w:rsidRPr="00FE55D2">
        <w:rPr>
          <w:i/>
          <w:sz w:val="16"/>
        </w:rPr>
        <w:t xml:space="preserve"> </w:t>
      </w:r>
      <w:r w:rsidR="00BE1C68" w:rsidRPr="00FE55D2">
        <w:rPr>
          <w:i/>
          <w:sz w:val="16"/>
        </w:rPr>
        <w:t>VicRoads 24-hour in-ground counters. Charts and data sourced from CDM Researc</w:t>
      </w:r>
      <w:r w:rsidR="00E168AF">
        <w:rPr>
          <w:i/>
          <w:sz w:val="16"/>
        </w:rPr>
        <w:t>h</w:t>
      </w:r>
      <w:r w:rsidR="006A33E5">
        <w:rPr>
          <w:i/>
          <w:sz w:val="16"/>
        </w:rPr>
        <w:t>.</w:t>
      </w:r>
    </w:p>
    <w:p w14:paraId="16D16C69" w14:textId="77777777" w:rsidR="00586A5C" w:rsidRPr="00FE55D2" w:rsidRDefault="007F65E5" w:rsidP="00586A5C">
      <w:r w:rsidRPr="00FE55D2">
        <w:t xml:space="preserve">The in-ground counters can be compared to the </w:t>
      </w:r>
      <w:r w:rsidR="005242ED" w:rsidRPr="00FE55D2">
        <w:t>City of Melbourne cordon counts</w:t>
      </w:r>
      <w:r w:rsidR="005B6BF6" w:rsidRPr="00FE55D2">
        <w:t xml:space="preserve">. These observations are made on a day in autumn and a day in spring each year. The </w:t>
      </w:r>
      <w:r w:rsidR="00BE1C68" w:rsidRPr="00FE55D2">
        <w:t xml:space="preserve">2007 – 2017 </w:t>
      </w:r>
      <w:r w:rsidR="005B6BF6" w:rsidRPr="00FE55D2">
        <w:t>results are shown in the figure below. More people are riding in the autumn (top two lines) than in the spring. The riders on the road are recorded separately from those using off-road facilities. Results from the roads are in blue and share</w:t>
      </w:r>
      <w:r w:rsidR="00FB6625" w:rsidRPr="00FE55D2">
        <w:t>d</w:t>
      </w:r>
      <w:r w:rsidR="005B6BF6" w:rsidRPr="00FE55D2">
        <w:t xml:space="preserve"> paths in grey.</w:t>
      </w:r>
      <w:r w:rsidR="00586A5C" w:rsidRPr="00FE55D2">
        <w:t xml:space="preserve"> </w:t>
      </w:r>
    </w:p>
    <w:p w14:paraId="3674C8CB" w14:textId="7B38ABC4" w:rsidR="00586A5C" w:rsidRPr="00FE55D2" w:rsidRDefault="00586A5C" w:rsidP="00586A5C">
      <w:r w:rsidRPr="00FE55D2">
        <w:lastRenderedPageBreak/>
        <w:t>The long-term trend is positive, but the recent years have recorded a fall in the number of riders. (These counts can be affected by the weather conditions on the day of the survey).</w:t>
      </w:r>
    </w:p>
    <w:p w14:paraId="0C668B4A" w14:textId="19AF3C63" w:rsidR="005242ED" w:rsidRPr="00FE55D2" w:rsidRDefault="00291A0C" w:rsidP="005242ED">
      <w:r>
        <w:rPr>
          <w:noProof/>
          <w:lang w:eastAsia="en-AU"/>
        </w:rPr>
        <w:pict w14:anchorId="3BBEF6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85pt;height:352.55pt">
            <v:imagedata r:id="rId18" o:title="Congestion cutters Large Type"/>
          </v:shape>
        </w:pict>
      </w:r>
    </w:p>
    <w:p w14:paraId="22726DDC" w14:textId="10BD6FA1" w:rsidR="005242ED" w:rsidRPr="00FE55D2" w:rsidRDefault="005242ED" w:rsidP="005242ED">
      <w:pPr>
        <w:rPr>
          <w:i/>
          <w:sz w:val="16"/>
        </w:rPr>
      </w:pPr>
      <w:r w:rsidRPr="00FE55D2">
        <w:rPr>
          <w:sz w:val="16"/>
        </w:rPr>
        <w:t xml:space="preserve">Figure </w:t>
      </w:r>
      <w:r w:rsidR="00510E20" w:rsidRPr="00FE55D2">
        <w:rPr>
          <w:sz w:val="16"/>
        </w:rPr>
        <w:t>7</w:t>
      </w:r>
      <w:r w:rsidRPr="00FE55D2">
        <w:rPr>
          <w:sz w:val="16"/>
        </w:rPr>
        <w:t xml:space="preserve">: </w:t>
      </w:r>
      <w:r w:rsidRPr="00FE55D2">
        <w:rPr>
          <w:i/>
          <w:sz w:val="16"/>
        </w:rPr>
        <w:t xml:space="preserve">City of Melbourne cordon counts 2007 </w:t>
      </w:r>
      <w:r w:rsidR="008D260A" w:rsidRPr="00FE55D2">
        <w:rPr>
          <w:i/>
          <w:sz w:val="16"/>
        </w:rPr>
        <w:t>to</w:t>
      </w:r>
      <w:r w:rsidRPr="00FE55D2">
        <w:rPr>
          <w:i/>
          <w:sz w:val="16"/>
        </w:rPr>
        <w:t xml:space="preserve"> 2017. </w:t>
      </w:r>
      <w:r w:rsidR="001251FC" w:rsidRPr="00FE55D2">
        <w:rPr>
          <w:i/>
          <w:sz w:val="16"/>
        </w:rPr>
        <w:t xml:space="preserve"> The top two lines are from the observations in March. Bicycles on the road (blue) on off-road facilities (grey). The bottom two lines are from observations in September. Bicycles on the road (blue) on off-road facilities (grey). </w:t>
      </w:r>
      <w:r w:rsidR="00586A5C" w:rsidRPr="00FE55D2">
        <w:rPr>
          <w:i/>
          <w:sz w:val="16"/>
        </w:rPr>
        <w:t xml:space="preserve"> </w:t>
      </w:r>
      <w:r w:rsidR="001251FC" w:rsidRPr="00FE55D2">
        <w:rPr>
          <w:i/>
          <w:sz w:val="16"/>
        </w:rPr>
        <w:t xml:space="preserve">Source: City of Melbourne </w:t>
      </w:r>
    </w:p>
    <w:p w14:paraId="1C612D8A" w14:textId="36311E6E" w:rsidR="00135E29" w:rsidRPr="00FE55D2" w:rsidRDefault="00135E29" w:rsidP="00135E29">
      <w:r w:rsidRPr="00FE55D2">
        <w:t xml:space="preserve">VISTA data provides a snapshot of travel changes over a </w:t>
      </w:r>
      <w:r w:rsidR="008D260A" w:rsidRPr="00FE55D2">
        <w:t>six-year</w:t>
      </w:r>
      <w:r w:rsidRPr="00FE55D2">
        <w:t xml:space="preserve"> period. This survey is more comprehensive than the cordon count or VicRoads counter data. The figure below shows that bicycle trips increased by 4,600 to 28,600 increasing the share slightly to</w:t>
      </w:r>
      <w:r w:rsidR="009E2664" w:rsidRPr="00FE55D2">
        <w:t xml:space="preserve"> 4.5%. For these to-and-</w:t>
      </w:r>
      <w:r w:rsidRPr="00FE55D2">
        <w:t xml:space="preserve">from journeys the bicycle is </w:t>
      </w:r>
      <w:r w:rsidR="009E2664" w:rsidRPr="00FE55D2">
        <w:t>transporting</w:t>
      </w:r>
      <w:r w:rsidRPr="00FE55D2">
        <w:t xml:space="preserve"> around half the number of people using trams and slightly less than the number of people walking. </w:t>
      </w:r>
    </w:p>
    <w:p w14:paraId="6DA9EF6F" w14:textId="7F5E6C6A" w:rsidR="00135E29" w:rsidRDefault="00BE7EF9" w:rsidP="00135E29">
      <w:pPr>
        <w:rPr>
          <w:b/>
        </w:rPr>
      </w:pPr>
      <w:r w:rsidRPr="00BE7EF9">
        <w:rPr>
          <w:b/>
        </w:rPr>
        <w:lastRenderedPageBreak/>
        <w:t xml:space="preserve"> </w:t>
      </w:r>
      <w:r>
        <w:rPr>
          <w:b/>
          <w:noProof/>
          <w:lang w:eastAsia="en-AU"/>
        </w:rPr>
        <w:drawing>
          <wp:inline distT="0" distB="0" distL="0" distR="0" wp14:anchorId="12FB9CAC" wp14:editId="28DDF00B">
            <wp:extent cx="6209665" cy="3428841"/>
            <wp:effectExtent l="0" t="0" r="635" b="635"/>
            <wp:docPr id="8" name="Picture 8" descr="This graph from VISTA weekday trips to the City of Melbourne shows 23,991 trips were made by cycling in 2009-2010. This has grown to 25,444 trips made by cycling in 201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6209665" cy="3428841"/>
                    </a:xfrm>
                    <a:prstGeom prst="rect">
                      <a:avLst/>
                    </a:prstGeom>
                    <a:noFill/>
                    <a:ln>
                      <a:noFill/>
                    </a:ln>
                  </pic:spPr>
                </pic:pic>
              </a:graphicData>
            </a:graphic>
          </wp:inline>
        </w:drawing>
      </w:r>
    </w:p>
    <w:p w14:paraId="3A551EDD" w14:textId="3FA202C2" w:rsidR="00135E29" w:rsidRPr="00FE55D2" w:rsidRDefault="00135E29" w:rsidP="00135E29">
      <w:pPr>
        <w:tabs>
          <w:tab w:val="left" w:pos="993"/>
        </w:tabs>
        <w:rPr>
          <w:i/>
          <w:sz w:val="16"/>
        </w:rPr>
      </w:pPr>
      <w:r w:rsidRPr="00FE55D2">
        <w:rPr>
          <w:i/>
          <w:sz w:val="16"/>
        </w:rPr>
        <w:t xml:space="preserve">Figure </w:t>
      </w:r>
      <w:r w:rsidR="00510E20" w:rsidRPr="00FE55D2">
        <w:rPr>
          <w:i/>
          <w:sz w:val="16"/>
        </w:rPr>
        <w:t>8</w:t>
      </w:r>
      <w:r w:rsidRPr="00FE55D2">
        <w:rPr>
          <w:i/>
          <w:sz w:val="16"/>
        </w:rPr>
        <w:t>:</w:t>
      </w:r>
      <w:r w:rsidRPr="00FE55D2">
        <w:rPr>
          <w:i/>
          <w:sz w:val="16"/>
        </w:rPr>
        <w:tab/>
      </w:r>
      <w:r w:rsidR="00E649B5" w:rsidRPr="00FE55D2">
        <w:rPr>
          <w:i/>
          <w:sz w:val="16"/>
        </w:rPr>
        <w:t xml:space="preserve">Number </w:t>
      </w:r>
      <w:r w:rsidR="00F27452" w:rsidRPr="00FE55D2">
        <w:rPr>
          <w:i/>
          <w:sz w:val="16"/>
        </w:rPr>
        <w:t>of weekday</w:t>
      </w:r>
      <w:r w:rsidRPr="00FE55D2">
        <w:rPr>
          <w:i/>
          <w:sz w:val="16"/>
        </w:rPr>
        <w:t xml:space="preserve"> trips to City of Melbourne</w:t>
      </w:r>
      <w:r w:rsidR="00BE1C68" w:rsidRPr="00FE55D2">
        <w:rPr>
          <w:i/>
          <w:sz w:val="16"/>
        </w:rPr>
        <w:t xml:space="preserve"> </w:t>
      </w:r>
      <w:r w:rsidRPr="00FE55D2">
        <w:rPr>
          <w:i/>
          <w:sz w:val="16"/>
        </w:rPr>
        <w:t>Source:</w:t>
      </w:r>
      <w:r w:rsidRPr="00FE55D2">
        <w:rPr>
          <w:i/>
          <w:sz w:val="16"/>
        </w:rPr>
        <w:tab/>
        <w:t>VISTA data presented by Sift Research</w:t>
      </w:r>
    </w:p>
    <w:p w14:paraId="3393F0F0" w14:textId="57D8826B" w:rsidR="00033718" w:rsidRPr="00FE55D2" w:rsidRDefault="00033718" w:rsidP="00E649B5">
      <w:pPr>
        <w:keepNext/>
        <w:spacing w:after="0" w:line="240" w:lineRule="auto"/>
        <w:rPr>
          <w:b/>
          <w:bCs/>
        </w:rPr>
      </w:pPr>
      <w:r w:rsidRPr="00FE55D2">
        <w:rPr>
          <w:b/>
          <w:bCs/>
        </w:rPr>
        <w:t xml:space="preserve">Table </w:t>
      </w:r>
      <w:r w:rsidR="004D7EE3">
        <w:rPr>
          <w:b/>
          <w:bCs/>
        </w:rPr>
        <w:t>3</w:t>
      </w:r>
      <w:r w:rsidRPr="00FE55D2">
        <w:rPr>
          <w:b/>
          <w:bCs/>
        </w:rPr>
        <w:t xml:space="preserve"> – The contribution made by the two types of bicycle riding</w:t>
      </w:r>
    </w:p>
    <w:tbl>
      <w:tblPr>
        <w:tblW w:w="983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620" w:firstRow="1" w:lastRow="0" w:firstColumn="0" w:lastColumn="0" w:noHBand="1" w:noVBand="1"/>
      </w:tblPr>
      <w:tblGrid>
        <w:gridCol w:w="1832"/>
        <w:gridCol w:w="5965"/>
        <w:gridCol w:w="2039"/>
      </w:tblGrid>
      <w:tr w:rsidR="00033718" w:rsidRPr="00FE55D2" w14:paraId="18ED9F8A" w14:textId="77777777" w:rsidTr="00C03B93">
        <w:trPr>
          <w:tblHeader/>
        </w:trPr>
        <w:tc>
          <w:tcPr>
            <w:tcW w:w="1832" w:type="dxa"/>
          </w:tcPr>
          <w:p w14:paraId="4D8EE5FA" w14:textId="77777777" w:rsidR="00033718" w:rsidRPr="00FE55D2" w:rsidRDefault="00033718" w:rsidP="00E649B5">
            <w:pPr>
              <w:keepNext/>
            </w:pPr>
            <w:r w:rsidRPr="00FE55D2">
              <w:t>Trip Types</w:t>
            </w:r>
          </w:p>
        </w:tc>
        <w:tc>
          <w:tcPr>
            <w:tcW w:w="5965" w:type="dxa"/>
            <w:shd w:val="clear" w:color="auto" w:fill="auto"/>
          </w:tcPr>
          <w:p w14:paraId="7E1989E6" w14:textId="77777777" w:rsidR="00033718" w:rsidRPr="00FE55D2" w:rsidRDefault="00033718" w:rsidP="00E649B5">
            <w:pPr>
              <w:keepNext/>
            </w:pPr>
            <w:r w:rsidRPr="00FE55D2">
              <w:t>Contribution (based on VISTA data)</w:t>
            </w:r>
          </w:p>
        </w:tc>
        <w:tc>
          <w:tcPr>
            <w:tcW w:w="2039" w:type="dxa"/>
            <w:shd w:val="clear" w:color="auto" w:fill="auto"/>
          </w:tcPr>
          <w:p w14:paraId="34CC33D7" w14:textId="77777777" w:rsidR="00033718" w:rsidRPr="00FE55D2" w:rsidRDefault="00033718" w:rsidP="00E649B5">
            <w:pPr>
              <w:keepNext/>
            </w:pPr>
            <w:r w:rsidRPr="00FE55D2">
              <w:t>Report card</w:t>
            </w:r>
          </w:p>
        </w:tc>
      </w:tr>
      <w:tr w:rsidR="00033718" w:rsidRPr="00FE55D2" w14:paraId="657ABCD4" w14:textId="77777777" w:rsidTr="00C03B93">
        <w:tc>
          <w:tcPr>
            <w:tcW w:w="1832" w:type="dxa"/>
          </w:tcPr>
          <w:p w14:paraId="6F0E4234" w14:textId="2EC123FD" w:rsidR="00033718" w:rsidRPr="00FE55D2" w:rsidRDefault="00033718" w:rsidP="00E649B5">
            <w:pPr>
              <w:keepNext/>
            </w:pPr>
            <w:r w:rsidRPr="00FE55D2">
              <w:t xml:space="preserve">Extended walking trips within the </w:t>
            </w:r>
            <w:r w:rsidR="009B3302" w:rsidRPr="00FE55D2">
              <w:t>municipality</w:t>
            </w:r>
            <w:r w:rsidRPr="00FE55D2">
              <w:t xml:space="preserve"> </w:t>
            </w:r>
          </w:p>
        </w:tc>
        <w:tc>
          <w:tcPr>
            <w:tcW w:w="5965" w:type="dxa"/>
            <w:shd w:val="clear" w:color="auto" w:fill="auto"/>
          </w:tcPr>
          <w:p w14:paraId="7BFFDA3E" w14:textId="1154B3D0" w:rsidR="00033718" w:rsidRPr="00FE55D2" w:rsidRDefault="00033718" w:rsidP="00E649B5">
            <w:pPr>
              <w:keepNext/>
            </w:pPr>
            <w:r w:rsidRPr="00FE55D2">
              <w:t>2.</w:t>
            </w:r>
            <w:r w:rsidR="00E168AF">
              <w:t>0</w:t>
            </w:r>
            <w:r w:rsidRPr="00FE55D2">
              <w:t>% of trips</w:t>
            </w:r>
          </w:p>
          <w:p w14:paraId="2164729D" w14:textId="7982EB35" w:rsidR="00033718" w:rsidRPr="00FE55D2" w:rsidRDefault="00985EC3" w:rsidP="00E649B5">
            <w:pPr>
              <w:keepNext/>
            </w:pPr>
            <w:r>
              <w:t>9,500</w:t>
            </w:r>
            <w:r w:rsidR="00033718" w:rsidRPr="00FE55D2">
              <w:t xml:space="preserve"> trips</w:t>
            </w:r>
          </w:p>
          <w:p w14:paraId="258DAEB4" w14:textId="77777777" w:rsidR="00033718" w:rsidRPr="00FE55D2" w:rsidRDefault="00033718" w:rsidP="00E649B5">
            <w:pPr>
              <w:keepNext/>
            </w:pPr>
            <w:r w:rsidRPr="00FE55D2">
              <w:t>Equivalent to one third of all tram journeys for this purpose</w:t>
            </w:r>
          </w:p>
        </w:tc>
        <w:tc>
          <w:tcPr>
            <w:tcW w:w="2039" w:type="dxa"/>
            <w:shd w:val="clear" w:color="auto" w:fill="auto"/>
          </w:tcPr>
          <w:p w14:paraId="4773F5AC" w14:textId="77777777" w:rsidR="00033718" w:rsidRPr="00FE55D2" w:rsidRDefault="00033718" w:rsidP="00E649B5">
            <w:pPr>
              <w:keepNext/>
            </w:pPr>
            <w:r w:rsidRPr="00FE55D2">
              <w:t>Trending down in numbers and share</w:t>
            </w:r>
          </w:p>
          <w:p w14:paraId="36FB65BC" w14:textId="77777777" w:rsidR="00033718" w:rsidRPr="00FE55D2" w:rsidRDefault="00033718" w:rsidP="00E649B5">
            <w:pPr>
              <w:keepNext/>
            </w:pPr>
            <w:r w:rsidRPr="00FE55D2">
              <w:t>Could do better</w:t>
            </w:r>
          </w:p>
        </w:tc>
      </w:tr>
      <w:tr w:rsidR="00033718" w:rsidRPr="00FE55D2" w14:paraId="40C83CE6" w14:textId="77777777" w:rsidTr="00C03B93">
        <w:tc>
          <w:tcPr>
            <w:tcW w:w="1832" w:type="dxa"/>
          </w:tcPr>
          <w:p w14:paraId="30AB018F" w14:textId="6D13BFEC" w:rsidR="00033718" w:rsidRPr="00FE55D2" w:rsidRDefault="00033718" w:rsidP="00E649B5">
            <w:pPr>
              <w:keepNext/>
            </w:pPr>
            <w:r w:rsidRPr="00FE55D2">
              <w:t xml:space="preserve">Congestion cutter trips to the </w:t>
            </w:r>
            <w:r w:rsidR="009B3302" w:rsidRPr="00FE55D2">
              <w:t>municipality</w:t>
            </w:r>
            <w:r w:rsidRPr="00FE55D2">
              <w:t xml:space="preserve"> </w:t>
            </w:r>
          </w:p>
        </w:tc>
        <w:tc>
          <w:tcPr>
            <w:tcW w:w="5965" w:type="dxa"/>
            <w:shd w:val="clear" w:color="auto" w:fill="auto"/>
          </w:tcPr>
          <w:p w14:paraId="4126F6B2" w14:textId="6DE11741" w:rsidR="00033718" w:rsidRPr="00FE55D2" w:rsidRDefault="00033718" w:rsidP="00E649B5">
            <w:pPr>
              <w:keepNext/>
            </w:pPr>
            <w:r w:rsidRPr="00FE55D2">
              <w:t>4.</w:t>
            </w:r>
            <w:r w:rsidR="00E168AF">
              <w:t>1</w:t>
            </w:r>
            <w:r w:rsidRPr="00FE55D2">
              <w:t>% of all trips</w:t>
            </w:r>
          </w:p>
          <w:p w14:paraId="0ED2D752" w14:textId="6F4607A8" w:rsidR="00033718" w:rsidRPr="00FE55D2" w:rsidRDefault="00033718" w:rsidP="00E649B5">
            <w:pPr>
              <w:keepNext/>
            </w:pPr>
            <w:r w:rsidRPr="00FE55D2">
              <w:t>2</w:t>
            </w:r>
            <w:r w:rsidR="00E168AF">
              <w:t>6,090</w:t>
            </w:r>
            <w:r w:rsidRPr="00FE55D2">
              <w:t xml:space="preserve"> trips</w:t>
            </w:r>
          </w:p>
          <w:p w14:paraId="499B114C" w14:textId="77777777" w:rsidR="00033718" w:rsidRPr="00FE55D2" w:rsidRDefault="00033718" w:rsidP="00E649B5">
            <w:pPr>
              <w:keepNext/>
            </w:pPr>
            <w:r w:rsidRPr="00FE55D2">
              <w:t>Equivalent to more than half of all tram journeys for this purpose</w:t>
            </w:r>
          </w:p>
        </w:tc>
        <w:tc>
          <w:tcPr>
            <w:tcW w:w="2039" w:type="dxa"/>
            <w:shd w:val="clear" w:color="auto" w:fill="auto"/>
          </w:tcPr>
          <w:p w14:paraId="5CF36667" w14:textId="742ED228" w:rsidR="00033718" w:rsidRPr="00FE55D2" w:rsidRDefault="00033718" w:rsidP="00E649B5">
            <w:pPr>
              <w:keepNext/>
            </w:pPr>
            <w:r w:rsidRPr="00FE55D2">
              <w:t>Trending up in numbers and share</w:t>
            </w:r>
          </w:p>
          <w:p w14:paraId="6E7CB212" w14:textId="77777777" w:rsidR="00033718" w:rsidRPr="00FE55D2" w:rsidRDefault="00033718" w:rsidP="00E649B5">
            <w:pPr>
              <w:keepNext/>
            </w:pPr>
            <w:r w:rsidRPr="00FE55D2">
              <w:t>Could do better</w:t>
            </w:r>
          </w:p>
        </w:tc>
      </w:tr>
    </w:tbl>
    <w:p w14:paraId="5CD51932" w14:textId="37F46C2D" w:rsidR="00033718" w:rsidRPr="00FE55D2" w:rsidRDefault="006F1A0F" w:rsidP="00E649B5">
      <w:pPr>
        <w:keepNext/>
        <w:rPr>
          <w:b/>
        </w:rPr>
      </w:pPr>
      <w:r w:rsidRPr="00FE55D2">
        <w:rPr>
          <w:i/>
          <w:sz w:val="16"/>
        </w:rPr>
        <w:t>Source:</w:t>
      </w:r>
      <w:r w:rsidRPr="00FE55D2">
        <w:rPr>
          <w:i/>
          <w:sz w:val="16"/>
        </w:rPr>
        <w:tab/>
      </w:r>
      <w:r w:rsidR="00E649B5" w:rsidRPr="00FE55D2">
        <w:rPr>
          <w:i/>
          <w:sz w:val="16"/>
        </w:rPr>
        <w:t>PBA</w:t>
      </w:r>
      <w:r w:rsidRPr="00FE55D2">
        <w:rPr>
          <w:i/>
          <w:sz w:val="16"/>
        </w:rPr>
        <w:t xml:space="preserve"> Analysis</w:t>
      </w:r>
    </w:p>
    <w:p w14:paraId="6F35837E" w14:textId="77777777" w:rsidR="00586A5C" w:rsidRPr="00FE55D2" w:rsidRDefault="00586A5C">
      <w:pPr>
        <w:spacing w:after="0" w:line="240" w:lineRule="auto"/>
        <w:rPr>
          <w:color w:val="000000" w:themeColor="text1"/>
        </w:rPr>
      </w:pPr>
      <w:r w:rsidRPr="00FE55D2">
        <w:rPr>
          <w:color w:val="000000" w:themeColor="text1"/>
        </w:rPr>
        <w:br w:type="page"/>
      </w:r>
    </w:p>
    <w:p w14:paraId="1A36F501" w14:textId="4B45CF82" w:rsidR="00BE1C68" w:rsidRPr="00FE55D2" w:rsidRDefault="00BE1C68" w:rsidP="00BE1C68">
      <w:r w:rsidRPr="00FE55D2">
        <w:rPr>
          <w:color w:val="000000" w:themeColor="text1"/>
        </w:rPr>
        <w:lastRenderedPageBreak/>
        <w:t xml:space="preserve">For trips to the municipality congestion has benefited the space efficient modes. </w:t>
      </w:r>
      <w:r w:rsidRPr="00FE55D2">
        <w:t xml:space="preserve">In 2016, most trips to the municipality </w:t>
      </w:r>
      <w:r w:rsidR="00D0611E" w:rsidRPr="00FE55D2">
        <w:t>were</w:t>
      </w:r>
      <w:r w:rsidRPr="00FE55D2">
        <w:t xml:space="preserve"> by alternatives to the car. The space efficient modes support</w:t>
      </w:r>
      <w:r w:rsidR="00D0611E" w:rsidRPr="00FE55D2">
        <w:t>ed</w:t>
      </w:r>
      <w:r w:rsidRPr="00FE55D2">
        <w:t xml:space="preserve"> 57% of the trips and </w:t>
      </w:r>
      <w:r w:rsidR="00D0611E" w:rsidRPr="00FE55D2">
        <w:t xml:space="preserve">the </w:t>
      </w:r>
      <w:r w:rsidRPr="00FE55D2">
        <w:t xml:space="preserve">motor vehicle 43%. Over the period, the motor vehicle share shrank by 3%. Walking grew by 89% and increased to a mode share of 4.8%. Bus (0.2%) and bicycle (0.3%) added users and increased their share. </w:t>
      </w:r>
    </w:p>
    <w:p w14:paraId="4961ECBF" w14:textId="77777777" w:rsidR="00BE1C68" w:rsidRPr="00FE55D2" w:rsidRDefault="00BE1C68" w:rsidP="00BE1C68">
      <w:r w:rsidRPr="00FE55D2">
        <w:t>Despite the increases in other modes, the number of tram trips and mode share fell over the six-year period. The reasons for this are unclear.</w:t>
      </w:r>
    </w:p>
    <w:p w14:paraId="4CC43CDE" w14:textId="77777777" w:rsidR="00BE1C68" w:rsidRPr="00FE55D2" w:rsidRDefault="00BE1C68" w:rsidP="00BE1C68">
      <w:r w:rsidRPr="00FE55D2">
        <w:t xml:space="preserve">The current contribution of the bicycle as ‘congestion cutter’ in the growth challenge faced by the City of Melbourne could be rated as ‘valuable’, increasing the capacity of the tram service by 50%. </w:t>
      </w:r>
    </w:p>
    <w:p w14:paraId="1F5FF68E" w14:textId="77777777" w:rsidR="00BE1C68" w:rsidRPr="00FE55D2" w:rsidRDefault="00BE1C68" w:rsidP="00BE1C68">
      <w:r w:rsidRPr="00FE55D2">
        <w:t>The 2016 report card for bicycle transport to the municipality would still read ‘could do better’.</w:t>
      </w:r>
    </w:p>
    <w:p w14:paraId="616CAC98" w14:textId="77777777" w:rsidR="00033718" w:rsidRPr="00FE55D2" w:rsidRDefault="00033718" w:rsidP="00033718">
      <w:pPr>
        <w:rPr>
          <w:bCs/>
        </w:rPr>
      </w:pPr>
      <w:r w:rsidRPr="00FE55D2">
        <w:br w:type="page"/>
      </w:r>
    </w:p>
    <w:p w14:paraId="212620F5" w14:textId="2C574E10" w:rsidR="00033718" w:rsidRPr="00FE55D2" w:rsidRDefault="00187257" w:rsidP="00187257">
      <w:pPr>
        <w:pStyle w:val="Heading2"/>
        <w:rPr>
          <w:rFonts w:hint="eastAsia"/>
          <w:lang w:val="en-AU"/>
        </w:rPr>
      </w:pPr>
      <w:bookmarkStart w:id="25" w:name="_Toc512597944"/>
      <w:r w:rsidRPr="00FE55D2">
        <w:rPr>
          <w:lang w:val="en-AU"/>
        </w:rPr>
        <w:lastRenderedPageBreak/>
        <w:t xml:space="preserve">2.3 </w:t>
      </w:r>
      <w:r w:rsidR="00BC6198" w:rsidRPr="00FE55D2">
        <w:rPr>
          <w:lang w:val="en-AU"/>
        </w:rPr>
        <w:t>Why people do not ride bicycles for transport</w:t>
      </w:r>
      <w:bookmarkEnd w:id="25"/>
    </w:p>
    <w:p w14:paraId="59FFE09B" w14:textId="6F6F8AD8" w:rsidR="00511FBD" w:rsidRPr="00FE55D2" w:rsidRDefault="00903360" w:rsidP="0073735E">
      <w:r w:rsidRPr="00FE55D2">
        <w:t xml:space="preserve">Both types of bicycle use for transport should be booming. For many people and many trips in a </w:t>
      </w:r>
      <w:r w:rsidR="00712317" w:rsidRPr="00FE55D2">
        <w:t xml:space="preserve">high density urban environment the </w:t>
      </w:r>
      <w:r w:rsidRPr="00FE55D2">
        <w:t xml:space="preserve">bicycle </w:t>
      </w:r>
      <w:r w:rsidR="008166B5" w:rsidRPr="00FE55D2">
        <w:t xml:space="preserve">offers </w:t>
      </w:r>
      <w:r w:rsidR="009D56E3" w:rsidRPr="00FE55D2">
        <w:t xml:space="preserve">faster and more reliable </w:t>
      </w:r>
      <w:r w:rsidR="008166B5" w:rsidRPr="00FE55D2">
        <w:t xml:space="preserve">trips </w:t>
      </w:r>
      <w:r w:rsidR="009D56E3" w:rsidRPr="00FE55D2">
        <w:t xml:space="preserve">than any other mode. Trips by bicycle also offer </w:t>
      </w:r>
      <w:r w:rsidRPr="00FE55D2">
        <w:t xml:space="preserve">the rider </w:t>
      </w:r>
      <w:r w:rsidR="009D56E3" w:rsidRPr="00FE55D2">
        <w:t xml:space="preserve">other benefits such as physical activity and cost savings. </w:t>
      </w:r>
    </w:p>
    <w:p w14:paraId="299BC526" w14:textId="156924F3" w:rsidR="00511FBD" w:rsidRPr="00FE55D2" w:rsidRDefault="0073735E" w:rsidP="0073735E">
      <w:r w:rsidRPr="00FE55D2">
        <w:t>However, as we have seen above, despite its advantages</w:t>
      </w:r>
      <w:r w:rsidR="00511FBD" w:rsidRPr="00FE55D2">
        <w:t xml:space="preserve"> and benefits and despite the</w:t>
      </w:r>
      <w:r w:rsidRPr="00FE55D2">
        <w:t xml:space="preserve"> favourable context, the </w:t>
      </w:r>
      <w:r w:rsidR="00934093" w:rsidRPr="00FE55D2">
        <w:t xml:space="preserve">proportion </w:t>
      </w:r>
      <w:r w:rsidRPr="00FE55D2">
        <w:t xml:space="preserve">of </w:t>
      </w:r>
      <w:r w:rsidR="00934093" w:rsidRPr="00FE55D2">
        <w:t xml:space="preserve">local bicycle </w:t>
      </w:r>
      <w:r w:rsidRPr="00FE55D2">
        <w:t xml:space="preserve">trips is low and </w:t>
      </w:r>
      <w:r w:rsidR="00934093" w:rsidRPr="00FE55D2">
        <w:t>recently shrank</w:t>
      </w:r>
      <w:r w:rsidR="00324988" w:rsidRPr="00FE55D2">
        <w:t>,</w:t>
      </w:r>
      <w:r w:rsidR="004B5AF2" w:rsidRPr="00FE55D2">
        <w:t xml:space="preserve"> while the growth in ‘congestion cutter’ trips has been </w:t>
      </w:r>
      <w:r w:rsidR="00511FBD" w:rsidRPr="00FE55D2">
        <w:t>modest</w:t>
      </w:r>
      <w:r w:rsidR="009E2664" w:rsidRPr="00FE55D2">
        <w:t>,</w:t>
      </w:r>
      <w:r w:rsidR="00511FBD" w:rsidRPr="00FE55D2">
        <w:t xml:space="preserve"> growing slightly faster than the population. </w:t>
      </w:r>
    </w:p>
    <w:p w14:paraId="427EA1CA" w14:textId="64BA678A" w:rsidR="0073735E" w:rsidRPr="00FE55D2" w:rsidRDefault="00821CCB" w:rsidP="0073735E">
      <w:r w:rsidRPr="00FE55D2">
        <w:t xml:space="preserve">The main reason for the modest results are that the ‘plus’ of a </w:t>
      </w:r>
      <w:r w:rsidR="0073735E" w:rsidRPr="00FE55D2">
        <w:t>favourable context</w:t>
      </w:r>
      <w:r w:rsidRPr="00FE55D2">
        <w:t xml:space="preserve"> is counterbalanced by the ‘minus’ of a number of </w:t>
      </w:r>
      <w:r w:rsidR="00102276" w:rsidRPr="00FE55D2">
        <w:t>barriers</w:t>
      </w:r>
      <w:r w:rsidR="005B47FB" w:rsidRPr="00FE55D2">
        <w:t xml:space="preserve">, the most </w:t>
      </w:r>
      <w:r w:rsidRPr="00FE55D2">
        <w:t>significant</w:t>
      </w:r>
      <w:r w:rsidR="005B47FB" w:rsidRPr="00FE55D2">
        <w:t xml:space="preserve"> of which is risk.</w:t>
      </w:r>
    </w:p>
    <w:p w14:paraId="7D27281E" w14:textId="77777777" w:rsidR="00DC0F47" w:rsidRPr="00FE55D2" w:rsidRDefault="00DC0F47" w:rsidP="00187257">
      <w:pPr>
        <w:pStyle w:val="Heading3"/>
        <w:rPr>
          <w:rFonts w:hint="eastAsia"/>
          <w:lang w:val="en-AU"/>
        </w:rPr>
      </w:pPr>
      <w:bookmarkStart w:id="26" w:name="_Toc512597945"/>
      <w:r w:rsidRPr="00FE55D2">
        <w:rPr>
          <w:lang w:val="en-AU"/>
        </w:rPr>
        <w:t>Risk</w:t>
      </w:r>
      <w:bookmarkEnd w:id="26"/>
    </w:p>
    <w:p w14:paraId="623B0048" w14:textId="17AC804C" w:rsidR="00DC0F47" w:rsidRPr="00FE55D2" w:rsidRDefault="00DC0F47" w:rsidP="00DC0F47">
      <w:r w:rsidRPr="00FE55D2">
        <w:t>The main barrier to participation in bicycle trips is the fear of being hit by a motor vehicle. For some</w:t>
      </w:r>
      <w:r w:rsidR="009E2664" w:rsidRPr="00FE55D2">
        <w:t xml:space="preserve"> people</w:t>
      </w:r>
      <w:r w:rsidRPr="00FE55D2">
        <w:t xml:space="preserve"> this fear, and the actual degree of risk, can be reduced by simple measures such as a painted line on the road. But most people will not ride on the roads unless the separation from motor vehicles is physical and substantial.</w:t>
      </w:r>
      <w:r w:rsidR="00584707" w:rsidRPr="00FE55D2">
        <w:rPr>
          <w:rStyle w:val="EndnoteReference"/>
        </w:rPr>
        <w:endnoteReference w:id="12"/>
      </w:r>
      <w:r w:rsidRPr="00FE55D2">
        <w:t xml:space="preserve"> </w:t>
      </w:r>
    </w:p>
    <w:p w14:paraId="1B15CFA5" w14:textId="5F364781" w:rsidR="00DC0F47" w:rsidRPr="00FE55D2" w:rsidRDefault="00511FBD" w:rsidP="00DC0F47">
      <w:r w:rsidRPr="00FE55D2">
        <w:t xml:space="preserve">Research by the </w:t>
      </w:r>
      <w:r w:rsidR="00A77C1F" w:rsidRPr="00FE55D2">
        <w:t>City of Melbourne</w:t>
      </w:r>
      <w:r w:rsidRPr="00FE55D2">
        <w:t xml:space="preserve"> </w:t>
      </w:r>
      <w:r w:rsidR="00584707" w:rsidRPr="00FE55D2">
        <w:t xml:space="preserve">on the Near Market </w:t>
      </w:r>
      <w:r w:rsidRPr="00FE55D2">
        <w:t xml:space="preserve">has confirmed </w:t>
      </w:r>
      <w:r w:rsidR="00DC0F47" w:rsidRPr="00FE55D2">
        <w:t xml:space="preserve">that </w:t>
      </w:r>
      <w:r w:rsidR="00584707" w:rsidRPr="00FE55D2">
        <w:t xml:space="preserve">the key barrier is </w:t>
      </w:r>
      <w:r w:rsidR="00DC0F47" w:rsidRPr="00FE55D2">
        <w:t>risk</w:t>
      </w:r>
      <w:r w:rsidR="00584707" w:rsidRPr="00FE55D2">
        <w:t>.</w:t>
      </w:r>
      <w:r w:rsidR="00584707" w:rsidRPr="00FE55D2">
        <w:rPr>
          <w:rStyle w:val="EndnoteReference"/>
        </w:rPr>
        <w:endnoteReference w:id="13"/>
      </w:r>
      <w:r w:rsidRPr="00FE55D2">
        <w:t xml:space="preserve"> </w:t>
      </w:r>
      <w:r w:rsidR="00821CCB" w:rsidRPr="00FE55D2">
        <w:t>This project surveyed</w:t>
      </w:r>
      <w:r w:rsidRPr="00FE55D2">
        <w:t xml:space="preserve"> people </w:t>
      </w:r>
      <w:r w:rsidR="00821CCB" w:rsidRPr="00FE55D2">
        <w:t xml:space="preserve">who live near the municipality – the ‘near market’ – who </w:t>
      </w:r>
      <w:r w:rsidRPr="00FE55D2">
        <w:t xml:space="preserve">ride a bicycle </w:t>
      </w:r>
      <w:r w:rsidR="00821CCB" w:rsidRPr="00FE55D2">
        <w:t xml:space="preserve">and make regular trips to the City of Melbourne </w:t>
      </w:r>
      <w:r w:rsidRPr="00FE55D2">
        <w:t xml:space="preserve">but </w:t>
      </w:r>
      <w:r w:rsidR="00821CCB" w:rsidRPr="00FE55D2">
        <w:t>do not use their bicycles for these trips</w:t>
      </w:r>
      <w:r w:rsidRPr="00FE55D2">
        <w:t xml:space="preserve">. </w:t>
      </w:r>
      <w:r w:rsidR="00821CCB" w:rsidRPr="00FE55D2">
        <w:t>T</w:t>
      </w:r>
      <w:r w:rsidRPr="00FE55D2">
        <w:t xml:space="preserve">hese people describe themselves as </w:t>
      </w:r>
      <w:r w:rsidR="00E83453" w:rsidRPr="00FE55D2">
        <w:t>‘caut</w:t>
      </w:r>
      <w:r w:rsidRPr="00FE55D2">
        <w:t xml:space="preserve">ious’. </w:t>
      </w:r>
      <w:r w:rsidR="00925C26" w:rsidRPr="00FE55D2">
        <w:t>They prefer</w:t>
      </w:r>
      <w:r w:rsidR="00E83453" w:rsidRPr="00FE55D2">
        <w:t xml:space="preserve"> off-road paths and low stress roads</w:t>
      </w:r>
      <w:r w:rsidR="00925C26" w:rsidRPr="00FE55D2">
        <w:t xml:space="preserve"> and will</w:t>
      </w:r>
      <w:r w:rsidR="00E83453" w:rsidRPr="00FE55D2">
        <w:t xml:space="preserve"> take a longer route if it keeps them away from motor vehicle traffic.</w:t>
      </w:r>
      <w:r w:rsidR="00584707" w:rsidRPr="00FE55D2">
        <w:rPr>
          <w:rStyle w:val="EndnoteReference"/>
        </w:rPr>
        <w:endnoteReference w:id="14"/>
      </w:r>
      <w:r w:rsidR="00DC0F47" w:rsidRPr="00FE55D2">
        <w:t xml:space="preserve"> </w:t>
      </w:r>
    </w:p>
    <w:p w14:paraId="5012F5B7" w14:textId="71D856C5" w:rsidR="00DC0F47" w:rsidRPr="00FE55D2" w:rsidRDefault="00DC0F47" w:rsidP="00DC0F47">
      <w:r w:rsidRPr="00FE55D2">
        <w:t xml:space="preserve">These cautious riders can be convinced to ride for transport by providing separated bicycle facilities in the midblock and at intersections. </w:t>
      </w:r>
      <w:r w:rsidR="00821CCB" w:rsidRPr="00FE55D2">
        <w:t xml:space="preserve">In </w:t>
      </w:r>
      <w:r w:rsidR="00612AA8" w:rsidRPr="00FE55D2">
        <w:t>fact,</w:t>
      </w:r>
      <w:r w:rsidR="00821CCB" w:rsidRPr="00FE55D2">
        <w:t xml:space="preserve"> such</w:t>
      </w:r>
      <w:r w:rsidRPr="00FE55D2">
        <w:t xml:space="preserve"> facilities would make a significant proportion of the group feel ‘extremely confident’.</w:t>
      </w:r>
    </w:p>
    <w:p w14:paraId="4ECB1365" w14:textId="77777777" w:rsidR="00033718" w:rsidRPr="00FE55D2" w:rsidRDefault="00033718" w:rsidP="00033718">
      <w:r w:rsidRPr="00FE55D2">
        <w:rPr>
          <w:noProof/>
          <w:lang w:eastAsia="en-AU"/>
        </w:rPr>
        <w:drawing>
          <wp:inline distT="0" distB="0" distL="0" distR="0" wp14:anchorId="32B46414" wp14:editId="48C9C536">
            <wp:extent cx="5586641" cy="3493008"/>
            <wp:effectExtent l="19050" t="19050" r="14605" b="12700"/>
            <wp:docPr id="35" name="Picture 35" descr="This chart from the Near Market Research shows the self-assessment of the respondents own cycling ability. Only 8 percent are confident, 9 percent of respondent say it varies and 77 percent are cauti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12-07%20at%203.59.35%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817545" cy="3637379"/>
                    </a:xfrm>
                    <a:prstGeom prst="rect">
                      <a:avLst/>
                    </a:prstGeom>
                    <a:noFill/>
                    <a:ln>
                      <a:solidFill>
                        <a:schemeClr val="tx1"/>
                      </a:solidFill>
                    </a:ln>
                  </pic:spPr>
                </pic:pic>
              </a:graphicData>
            </a:graphic>
          </wp:inline>
        </w:drawing>
      </w:r>
    </w:p>
    <w:p w14:paraId="5FB3F2F7" w14:textId="2DB1BF94" w:rsidR="00033718" w:rsidRDefault="00322916" w:rsidP="00033718">
      <w:pPr>
        <w:rPr>
          <w:sz w:val="16"/>
          <w:szCs w:val="16"/>
        </w:rPr>
      </w:pPr>
      <w:r w:rsidRPr="00FE55D2">
        <w:rPr>
          <w:sz w:val="16"/>
          <w:szCs w:val="16"/>
        </w:rPr>
        <w:t xml:space="preserve">Figure </w:t>
      </w:r>
      <w:r w:rsidR="00FF77F6">
        <w:rPr>
          <w:sz w:val="16"/>
          <w:szCs w:val="16"/>
        </w:rPr>
        <w:t>9</w:t>
      </w:r>
      <w:r w:rsidR="00033718" w:rsidRPr="00FE55D2">
        <w:rPr>
          <w:sz w:val="16"/>
          <w:szCs w:val="16"/>
        </w:rPr>
        <w:t xml:space="preserve">: </w:t>
      </w:r>
      <w:r w:rsidR="00354970" w:rsidRPr="00FE55D2">
        <w:rPr>
          <w:sz w:val="16"/>
          <w:szCs w:val="16"/>
        </w:rPr>
        <w:t xml:space="preserve">Near Market </w:t>
      </w:r>
      <w:r w:rsidR="00A9637B" w:rsidRPr="00FE55D2">
        <w:rPr>
          <w:sz w:val="16"/>
          <w:szCs w:val="16"/>
        </w:rPr>
        <w:t>Research</w:t>
      </w:r>
      <w:r w:rsidR="00354970" w:rsidRPr="00FE55D2">
        <w:rPr>
          <w:sz w:val="16"/>
          <w:szCs w:val="16"/>
        </w:rPr>
        <w:t>: This chart shows the self-assessment of the respondents o</w:t>
      </w:r>
      <w:r w:rsidR="00E83453" w:rsidRPr="00FE55D2">
        <w:rPr>
          <w:sz w:val="16"/>
          <w:szCs w:val="16"/>
        </w:rPr>
        <w:t xml:space="preserve">wn cycling ability </w:t>
      </w:r>
    </w:p>
    <w:p w14:paraId="7BAE5FFB" w14:textId="53F2680B" w:rsidR="00324BAA" w:rsidRPr="00FE55D2" w:rsidRDefault="00324BAA" w:rsidP="00033718">
      <w:pPr>
        <w:rPr>
          <w:sz w:val="16"/>
          <w:szCs w:val="16"/>
        </w:rPr>
      </w:pPr>
      <w:r>
        <w:rPr>
          <w:noProof/>
          <w:lang w:eastAsia="en-AU"/>
        </w:rPr>
        <w:lastRenderedPageBreak/>
        <w:drawing>
          <wp:inline distT="0" distB="0" distL="0" distR="0" wp14:anchorId="158E55C6" wp14:editId="4E4307F2">
            <wp:extent cx="5943600" cy="4354195"/>
            <wp:effectExtent l="0" t="0" r="0" b="8255"/>
            <wp:docPr id="25" name="Picture 25" descr="This graph shows the more protected infrastructure that is provided to cyclists, the more confident they be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943600" cy="4354195"/>
                    </a:xfrm>
                    <a:prstGeom prst="rect">
                      <a:avLst/>
                    </a:prstGeom>
                  </pic:spPr>
                </pic:pic>
              </a:graphicData>
            </a:graphic>
          </wp:inline>
        </w:drawing>
      </w:r>
    </w:p>
    <w:p w14:paraId="157CCF71" w14:textId="27DA2070" w:rsidR="00033718" w:rsidRPr="00FE55D2" w:rsidRDefault="00033718" w:rsidP="00033718"/>
    <w:p w14:paraId="702ED021" w14:textId="79A9D98E" w:rsidR="00033718" w:rsidRDefault="00033718" w:rsidP="00033718">
      <w:pPr>
        <w:rPr>
          <w:sz w:val="16"/>
          <w:szCs w:val="16"/>
        </w:rPr>
      </w:pPr>
      <w:r w:rsidRPr="00FE55D2">
        <w:rPr>
          <w:sz w:val="16"/>
          <w:szCs w:val="16"/>
        </w:rPr>
        <w:t xml:space="preserve">Figure </w:t>
      </w:r>
      <w:r w:rsidR="00FF77F6">
        <w:rPr>
          <w:sz w:val="16"/>
          <w:szCs w:val="16"/>
        </w:rPr>
        <w:t>10</w:t>
      </w:r>
      <w:r w:rsidRPr="00FE55D2">
        <w:rPr>
          <w:sz w:val="16"/>
          <w:szCs w:val="16"/>
        </w:rPr>
        <w:t xml:space="preserve">: </w:t>
      </w:r>
      <w:bookmarkStart w:id="27" w:name="OLE_LINK13"/>
      <w:r w:rsidR="00A9637B" w:rsidRPr="00FE55D2">
        <w:rPr>
          <w:sz w:val="16"/>
          <w:szCs w:val="16"/>
        </w:rPr>
        <w:t xml:space="preserve">Near Market Research: This chart shows that </w:t>
      </w:r>
      <w:r w:rsidR="00E83453" w:rsidRPr="00FE55D2">
        <w:rPr>
          <w:sz w:val="16"/>
          <w:szCs w:val="16"/>
        </w:rPr>
        <w:t xml:space="preserve">confidence </w:t>
      </w:r>
      <w:r w:rsidR="00A9637B" w:rsidRPr="00FE55D2">
        <w:rPr>
          <w:sz w:val="16"/>
          <w:szCs w:val="16"/>
        </w:rPr>
        <w:t xml:space="preserve">levels vary relative to the degree of separation in the midblock. </w:t>
      </w:r>
      <w:bookmarkEnd w:id="27"/>
    </w:p>
    <w:p w14:paraId="7A048C51" w14:textId="2D02FBE0" w:rsidR="00324BAA" w:rsidRPr="00FE55D2" w:rsidRDefault="00324BAA" w:rsidP="00033718">
      <w:pPr>
        <w:rPr>
          <w:sz w:val="16"/>
          <w:szCs w:val="16"/>
        </w:rPr>
      </w:pPr>
      <w:r>
        <w:rPr>
          <w:noProof/>
          <w:lang w:eastAsia="en-AU"/>
        </w:rPr>
        <w:lastRenderedPageBreak/>
        <w:drawing>
          <wp:inline distT="0" distB="0" distL="0" distR="0" wp14:anchorId="66859CB0" wp14:editId="322E0209">
            <wp:extent cx="5943600" cy="4463415"/>
            <wp:effectExtent l="0" t="0" r="0" b="0"/>
            <wp:docPr id="49" name="Picture 49" descr="This graph shows the more protected intersection infrastructure that is provided to cyclists, the more confident they 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943600" cy="4463415"/>
                    </a:xfrm>
                    <a:prstGeom prst="rect">
                      <a:avLst/>
                    </a:prstGeom>
                  </pic:spPr>
                </pic:pic>
              </a:graphicData>
            </a:graphic>
          </wp:inline>
        </w:drawing>
      </w:r>
    </w:p>
    <w:p w14:paraId="4EF37707" w14:textId="6C797C45" w:rsidR="00033718" w:rsidRPr="00FE55D2" w:rsidRDefault="00033718" w:rsidP="00033718"/>
    <w:p w14:paraId="70156C64" w14:textId="3FE11E6E" w:rsidR="00A9637B" w:rsidRPr="00FE55D2" w:rsidRDefault="00033718" w:rsidP="00033718">
      <w:pPr>
        <w:rPr>
          <w:sz w:val="16"/>
          <w:szCs w:val="16"/>
        </w:rPr>
      </w:pPr>
      <w:r w:rsidRPr="00FE55D2">
        <w:rPr>
          <w:sz w:val="16"/>
          <w:szCs w:val="16"/>
        </w:rPr>
        <w:t xml:space="preserve">Figure </w:t>
      </w:r>
      <w:r w:rsidR="00FF77F6">
        <w:rPr>
          <w:sz w:val="16"/>
          <w:szCs w:val="16"/>
        </w:rPr>
        <w:t>11</w:t>
      </w:r>
      <w:r w:rsidRPr="00FE55D2">
        <w:rPr>
          <w:sz w:val="16"/>
          <w:szCs w:val="16"/>
        </w:rPr>
        <w:t xml:space="preserve">: </w:t>
      </w:r>
      <w:r w:rsidR="00A9637B" w:rsidRPr="00FE55D2">
        <w:rPr>
          <w:sz w:val="16"/>
          <w:szCs w:val="16"/>
        </w:rPr>
        <w:t xml:space="preserve">Near Market Research: This chart shows that confidence levels vary relative to the degree of protection at intersections. </w:t>
      </w:r>
    </w:p>
    <w:p w14:paraId="2A2A3447" w14:textId="7D2F8EA2" w:rsidR="00033718" w:rsidRDefault="008D260A" w:rsidP="00A11282">
      <w:pPr>
        <w:rPr>
          <w:sz w:val="16"/>
          <w:szCs w:val="16"/>
        </w:rPr>
      </w:pPr>
      <w:r w:rsidRPr="00FE55D2">
        <w:rPr>
          <w:sz w:val="16"/>
          <w:szCs w:val="16"/>
        </w:rPr>
        <w:t>Source:</w:t>
      </w:r>
      <w:r w:rsidRPr="00FE55D2">
        <w:rPr>
          <w:sz w:val="16"/>
          <w:szCs w:val="16"/>
        </w:rPr>
        <w:tab/>
      </w:r>
      <w:r w:rsidR="00033718" w:rsidRPr="00FE55D2">
        <w:rPr>
          <w:sz w:val="16"/>
          <w:szCs w:val="16"/>
        </w:rPr>
        <w:t>Near-market Research CDM Research 2017</w:t>
      </w:r>
    </w:p>
    <w:p w14:paraId="2A0EDC59" w14:textId="314E40F6" w:rsidR="00C96319" w:rsidRPr="00FE55D2" w:rsidRDefault="00C96319" w:rsidP="00A11282">
      <w:pPr>
        <w:rPr>
          <w:sz w:val="16"/>
          <w:szCs w:val="16"/>
        </w:rPr>
      </w:pPr>
      <w:r>
        <w:rPr>
          <w:noProof/>
          <w:lang w:eastAsia="en-AU"/>
        </w:rPr>
        <w:lastRenderedPageBreak/>
        <w:drawing>
          <wp:inline distT="0" distB="0" distL="0" distR="0" wp14:anchorId="221EE23A" wp14:editId="43EA4655">
            <wp:extent cx="5943600" cy="4562475"/>
            <wp:effectExtent l="0" t="0" r="0" b="9525"/>
            <wp:docPr id="50" name="Picture 50" descr="This image shows that 60% reduction in confidence over 400 meters caused by providing space and priority to motor vehicles. 83 percent of cautious riders are confident if physical cycling protection is provided. This figure drops to 29% of cautious riders are confident if only green bicycle lanes are provided. Lastly only 22% of cautious riders are confident if no green bicycle lanes or physical protection is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943600" cy="4562475"/>
                    </a:xfrm>
                    <a:prstGeom prst="rect">
                      <a:avLst/>
                    </a:prstGeom>
                  </pic:spPr>
                </pic:pic>
              </a:graphicData>
            </a:graphic>
          </wp:inline>
        </w:drawing>
      </w:r>
    </w:p>
    <w:p w14:paraId="4817D788" w14:textId="64722347" w:rsidR="003016AA" w:rsidRPr="00FE55D2" w:rsidRDefault="00BA6F9B" w:rsidP="003016AA">
      <w:pPr>
        <w:tabs>
          <w:tab w:val="left" w:pos="993"/>
        </w:tabs>
        <w:rPr>
          <w:i/>
          <w:sz w:val="16"/>
        </w:rPr>
      </w:pPr>
      <w:r w:rsidRPr="00FE55D2">
        <w:rPr>
          <w:i/>
          <w:sz w:val="16"/>
        </w:rPr>
        <w:t xml:space="preserve">Figure </w:t>
      </w:r>
      <w:r>
        <w:rPr>
          <w:i/>
          <w:sz w:val="16"/>
        </w:rPr>
        <w:t>12</w:t>
      </w:r>
      <w:r w:rsidRPr="00FE55D2">
        <w:rPr>
          <w:i/>
          <w:sz w:val="16"/>
        </w:rPr>
        <w:t>:</w:t>
      </w:r>
      <w:r w:rsidRPr="00FE55D2">
        <w:rPr>
          <w:i/>
          <w:sz w:val="16"/>
        </w:rPr>
        <w:tab/>
        <w:t xml:space="preserve">Level of confidence for cautious riders </w:t>
      </w:r>
      <w:r>
        <w:rPr>
          <w:i/>
          <w:sz w:val="16"/>
        </w:rPr>
        <w:t>compared to facilities on</w:t>
      </w:r>
      <w:r w:rsidRPr="00FE55D2">
        <w:rPr>
          <w:i/>
          <w:sz w:val="16"/>
        </w:rPr>
        <w:t xml:space="preserve"> Swanston Street north</w:t>
      </w:r>
      <w:r>
        <w:rPr>
          <w:i/>
          <w:sz w:val="16"/>
        </w:rPr>
        <w:t>.</w:t>
      </w:r>
      <w:r w:rsidRPr="00FE55D2">
        <w:rPr>
          <w:i/>
          <w:sz w:val="16"/>
        </w:rPr>
        <w:t xml:space="preserve"> Source: PBA</w:t>
      </w:r>
    </w:p>
    <w:p w14:paraId="61E128F7" w14:textId="77777777" w:rsidR="003016AA" w:rsidRPr="00FE55D2" w:rsidRDefault="003016AA" w:rsidP="003016AA">
      <w:pPr>
        <w:pStyle w:val="Heading3"/>
        <w:rPr>
          <w:rFonts w:hint="eastAsia"/>
          <w:lang w:val="en-AU"/>
        </w:rPr>
      </w:pPr>
      <w:bookmarkStart w:id="28" w:name="_Toc512597946"/>
      <w:r w:rsidRPr="00FE55D2">
        <w:rPr>
          <w:lang w:val="en-AU"/>
        </w:rPr>
        <w:t>Other barriers</w:t>
      </w:r>
      <w:bookmarkEnd w:id="28"/>
    </w:p>
    <w:p w14:paraId="09A23590" w14:textId="34F26BF0" w:rsidR="00607393" w:rsidRPr="00FE55D2" w:rsidRDefault="00607393" w:rsidP="00102276">
      <w:r w:rsidRPr="00FE55D2">
        <w:t xml:space="preserve">It is </w:t>
      </w:r>
      <w:r w:rsidR="003016AA" w:rsidRPr="00FE55D2">
        <w:t>useful to identify</w:t>
      </w:r>
      <w:r w:rsidRPr="00FE55D2">
        <w:t xml:space="preserve"> the second order </w:t>
      </w:r>
      <w:r w:rsidR="00102276" w:rsidRPr="00FE55D2">
        <w:t>barriers</w:t>
      </w:r>
      <w:r w:rsidRPr="00FE55D2">
        <w:t xml:space="preserve"> that</w:t>
      </w:r>
      <w:r w:rsidR="00102276" w:rsidRPr="00FE55D2">
        <w:t xml:space="preserve"> stand in the way of increased participation. </w:t>
      </w:r>
      <w:r w:rsidRPr="00FE55D2">
        <w:t xml:space="preserve">Although they are less significant, </w:t>
      </w:r>
      <w:r w:rsidR="00821CCB" w:rsidRPr="00FE55D2">
        <w:t>these other barriers</w:t>
      </w:r>
      <w:r w:rsidRPr="00FE55D2">
        <w:t xml:space="preserve"> will become important </w:t>
      </w:r>
      <w:r w:rsidR="005B47FB" w:rsidRPr="00FE55D2">
        <w:t>when</w:t>
      </w:r>
      <w:r w:rsidRPr="00FE55D2">
        <w:t xml:space="preserve"> the barrier of risk is r</w:t>
      </w:r>
      <w:r w:rsidR="005B47FB" w:rsidRPr="00FE55D2">
        <w:t>educed or r</w:t>
      </w:r>
      <w:r w:rsidRPr="00FE55D2">
        <w:t>emoved.</w:t>
      </w:r>
    </w:p>
    <w:p w14:paraId="7C53806F" w14:textId="5096E18B" w:rsidR="00033718" w:rsidRPr="00FE55D2" w:rsidRDefault="00DC0F47" w:rsidP="00102276">
      <w:r w:rsidRPr="00FE55D2">
        <w:t>A limited</w:t>
      </w:r>
      <w:r w:rsidR="00033718" w:rsidRPr="00FE55D2">
        <w:t xml:space="preserve"> audience</w:t>
      </w:r>
    </w:p>
    <w:p w14:paraId="2A732B25" w14:textId="48E992F7" w:rsidR="00033718" w:rsidRPr="00FE55D2" w:rsidRDefault="007F28CE" w:rsidP="00033718">
      <w:r w:rsidRPr="00FE55D2">
        <w:t>As bicycle use increases, we can expect the pool of riders and people ready to ride will grow. Today</w:t>
      </w:r>
      <w:r w:rsidR="00B13847" w:rsidRPr="00FE55D2">
        <w:t xml:space="preserve"> t</w:t>
      </w:r>
      <w:r w:rsidR="00033718" w:rsidRPr="00FE55D2">
        <w:t xml:space="preserve">he pool of </w:t>
      </w:r>
      <w:r w:rsidRPr="00FE55D2">
        <w:t xml:space="preserve">potential bicycle transport </w:t>
      </w:r>
      <w:r w:rsidR="00033718" w:rsidRPr="00FE55D2">
        <w:t>riders is limited and much smaller than the general population. Only one third of the population has ridden a bicycle in the last year and only half that number (17%) have ridden in the last week. Nor does every bicycle rider use their bicycle for transport. Three quarters of bicycle ride</w:t>
      </w:r>
      <w:r w:rsidR="00733505" w:rsidRPr="00FE55D2">
        <w:t>rs ride only for recreation.</w:t>
      </w:r>
      <w:r w:rsidR="00584707" w:rsidRPr="00FE55D2">
        <w:rPr>
          <w:rStyle w:val="EndnoteReference"/>
        </w:rPr>
        <w:endnoteReference w:id="15"/>
      </w:r>
      <w:r w:rsidR="00467432" w:rsidRPr="00FE55D2">
        <w:t xml:space="preserve"> </w:t>
      </w:r>
      <w:r w:rsidR="00033718" w:rsidRPr="00FE55D2">
        <w:t>However, the limited number of participants does not fully explain the low levels of ‘extended walking’. If one quarter of 17% of the people who lived in or visited the City of Melbourne made an ‘extended walking’ trip</w:t>
      </w:r>
      <w:r w:rsidR="00AC7982" w:rsidRPr="00FE55D2">
        <w:t>,</w:t>
      </w:r>
      <w:r w:rsidR="00033718" w:rsidRPr="00FE55D2">
        <w:t xml:space="preserve"> then there would be twice as many trips by bicycle.</w:t>
      </w:r>
      <w:r w:rsidR="00821CCB" w:rsidRPr="00FE55D2">
        <w:t xml:space="preserve"> </w:t>
      </w:r>
    </w:p>
    <w:p w14:paraId="1F4AF7FF" w14:textId="71307982" w:rsidR="00033718" w:rsidRPr="00FE55D2" w:rsidRDefault="00607393" w:rsidP="00102276">
      <w:r w:rsidRPr="00FE55D2">
        <w:t>Ownership and access to a bicycle</w:t>
      </w:r>
    </w:p>
    <w:p w14:paraId="1A18A50A" w14:textId="030A68E5" w:rsidR="00033718" w:rsidRPr="00FE55D2" w:rsidRDefault="00B13847" w:rsidP="00033718">
      <w:r w:rsidRPr="00FE55D2">
        <w:t>As bicycle use increase</w:t>
      </w:r>
      <w:r w:rsidR="00FE45E6" w:rsidRPr="00FE55D2">
        <w:t>s</w:t>
      </w:r>
      <w:r w:rsidRPr="00FE55D2">
        <w:t xml:space="preserve"> we can expect that ownership will increase. </w:t>
      </w:r>
      <w:r w:rsidR="007F28CE" w:rsidRPr="00FE55D2">
        <w:t>Today</w:t>
      </w:r>
      <w:r w:rsidRPr="00FE55D2">
        <w:t xml:space="preserve"> there are bicycles in h</w:t>
      </w:r>
      <w:r w:rsidR="00033718" w:rsidRPr="00FE55D2">
        <w:t>alf the households in the City of Melbourne</w:t>
      </w:r>
      <w:r w:rsidRPr="00FE55D2">
        <w:t>. O</w:t>
      </w:r>
      <w:r w:rsidR="00033718" w:rsidRPr="00FE55D2">
        <w:t xml:space="preserve">ne third of households have more than one. However, we do not know whether these bicycles are available for transport – some or all may be children’s bikes or bicycles used for recreation or sport. Nor do we know if the bicycle is useable. Small mechanical problems, even punctures, can put a bicycle off the road for long periods of time while people ‘get around to fixing it’. </w:t>
      </w:r>
    </w:p>
    <w:p w14:paraId="3E803B56" w14:textId="04F58980" w:rsidR="00033718" w:rsidRPr="00FE55D2" w:rsidRDefault="00D167D3" w:rsidP="00163357">
      <w:pPr>
        <w:keepNext/>
      </w:pPr>
      <w:r w:rsidRPr="00FE55D2">
        <w:lastRenderedPageBreak/>
        <w:t>Lack of e</w:t>
      </w:r>
      <w:r w:rsidR="00664762" w:rsidRPr="00FE55D2">
        <w:t xml:space="preserve">nd of </w:t>
      </w:r>
      <w:r w:rsidRPr="00FE55D2">
        <w:t>t</w:t>
      </w:r>
      <w:r w:rsidR="00664762" w:rsidRPr="00FE55D2">
        <w:t xml:space="preserve">rip </w:t>
      </w:r>
      <w:r w:rsidRPr="00FE55D2">
        <w:t>f</w:t>
      </w:r>
      <w:r w:rsidR="00664762" w:rsidRPr="00FE55D2">
        <w:t>acilities</w:t>
      </w:r>
    </w:p>
    <w:p w14:paraId="58712FC0" w14:textId="4B01FB69" w:rsidR="00033718" w:rsidRPr="00FE55D2" w:rsidRDefault="005F142F" w:rsidP="00163357">
      <w:pPr>
        <w:keepNext/>
      </w:pPr>
      <w:r w:rsidRPr="00FE55D2">
        <w:t xml:space="preserve">Participation is limited by the effort required to pedal a bike. </w:t>
      </w:r>
      <w:r w:rsidR="00033718" w:rsidRPr="00FE55D2">
        <w:t>Generally, bicycle trips are up to 10km long</w:t>
      </w:r>
      <w:r w:rsidR="00163357">
        <w:t>.</w:t>
      </w:r>
      <w:r w:rsidR="00163357">
        <w:rPr>
          <w:rStyle w:val="EndnoteReference"/>
        </w:rPr>
        <w:endnoteReference w:id="16"/>
      </w:r>
      <w:r w:rsidR="00033718" w:rsidRPr="00FE55D2">
        <w:t xml:space="preserve"> The in-ground counters report average speeds of around 25kph. The effort required and the speed that riders travel in Australia – higher than the average in Copenhagen – means that a significant proportion of ‘congestion cutter’ riders will not use the bicycle unless they can shower at their destination.</w:t>
      </w:r>
      <w:r w:rsidR="00584707" w:rsidRPr="00FE55D2">
        <w:rPr>
          <w:rStyle w:val="EndnoteReference"/>
        </w:rPr>
        <w:endnoteReference w:id="17"/>
      </w:r>
    </w:p>
    <w:p w14:paraId="2D5F1DC6" w14:textId="4C39F86E" w:rsidR="00C9441A" w:rsidRPr="00FE55D2" w:rsidRDefault="00C9441A" w:rsidP="00033718">
      <w:r w:rsidRPr="00FE55D2">
        <w:t xml:space="preserve">Changes to behaviour, including </w:t>
      </w:r>
      <w:r w:rsidR="005F142F" w:rsidRPr="00FE55D2">
        <w:t xml:space="preserve">more relaxed dress codes, </w:t>
      </w:r>
      <w:r w:rsidRPr="00FE55D2">
        <w:t>slower riding or use of e-bikes could stabilise the need for end of trip facilities</w:t>
      </w:r>
      <w:r w:rsidR="001A729A" w:rsidRPr="00FE55D2">
        <w:t xml:space="preserve"> as well as making ‘congestion cutter’ trips feasible for others</w:t>
      </w:r>
      <w:r w:rsidRPr="00FE55D2">
        <w:t xml:space="preserve">. </w:t>
      </w:r>
      <w:r w:rsidR="00402307" w:rsidRPr="00FE55D2">
        <w:t xml:space="preserve">The small electric motors on e-bikes make </w:t>
      </w:r>
      <w:r w:rsidRPr="00FE55D2">
        <w:t xml:space="preserve">it possible to ride for 15km and not raise a sweat. </w:t>
      </w:r>
      <w:r w:rsidR="001A729A" w:rsidRPr="00FE55D2">
        <w:t>The range of today’s e-bikes means that a commuter does not need to charge their battery while they are at work.</w:t>
      </w:r>
    </w:p>
    <w:p w14:paraId="0941CCF8" w14:textId="127F5D7B" w:rsidR="00033718" w:rsidRPr="00FE55D2" w:rsidRDefault="00D167D3" w:rsidP="00102276">
      <w:r w:rsidRPr="00FE55D2">
        <w:t>Lack of c</w:t>
      </w:r>
      <w:r w:rsidR="00033718" w:rsidRPr="00FE55D2">
        <w:t>onvenient access</w:t>
      </w:r>
    </w:p>
    <w:p w14:paraId="6DBDD9F2" w14:textId="66FC8207" w:rsidR="00033718" w:rsidRPr="00FE55D2" w:rsidRDefault="005F142F" w:rsidP="00033718">
      <w:bookmarkStart w:id="29" w:name="OLE_LINK14"/>
      <w:r w:rsidRPr="00FE55D2">
        <w:t xml:space="preserve">Participation is limited </w:t>
      </w:r>
      <w:bookmarkEnd w:id="29"/>
      <w:r w:rsidRPr="00FE55D2">
        <w:t>when people do not have convenient access to a bicycle or somewhere to park</w:t>
      </w:r>
      <w:r w:rsidR="00033718" w:rsidRPr="00FE55D2">
        <w:t xml:space="preserve">. We do not know if people who own bicycles </w:t>
      </w:r>
      <w:r w:rsidR="001A729A" w:rsidRPr="00FE55D2">
        <w:t xml:space="preserve">in the municipality </w:t>
      </w:r>
      <w:r w:rsidR="00033718" w:rsidRPr="00FE55D2">
        <w:t xml:space="preserve">can keep them in a convenient location and therefore likely to be used. The ‘rate’ </w:t>
      </w:r>
      <w:r w:rsidR="00402307" w:rsidRPr="00FE55D2">
        <w:t xml:space="preserve">in the </w:t>
      </w:r>
      <w:r w:rsidR="00BA5DC7" w:rsidRPr="00FE55D2">
        <w:t xml:space="preserve">planning </w:t>
      </w:r>
      <w:r w:rsidR="00402307" w:rsidRPr="00FE55D2">
        <w:t xml:space="preserve">scheme </w:t>
      </w:r>
      <w:r w:rsidR="00033718" w:rsidRPr="00FE55D2">
        <w:t>requires one bicycle space for every five dwellings in which there would be, on average, around ten people. Determined apartment dwellers keep their bicycles on balconies or in bedrooms and take them upstairs and downstairs in the lift. These inconveniences are likely to suppress usage.</w:t>
      </w:r>
    </w:p>
    <w:p w14:paraId="0159FEDE" w14:textId="67ADF5B9" w:rsidR="00033718" w:rsidRPr="00FE55D2" w:rsidRDefault="00033718" w:rsidP="00033718">
      <w:r w:rsidRPr="00FE55D2">
        <w:t xml:space="preserve">Bicycle users are sometimes at a loss to find a suitable and secure parking location, especially in the CBD, as the formal bicycle parking is often full and </w:t>
      </w:r>
      <w:r w:rsidR="000C4EE4" w:rsidRPr="00FE55D2">
        <w:t xml:space="preserve">the availability of </w:t>
      </w:r>
      <w:r w:rsidRPr="00FE55D2">
        <w:t xml:space="preserve">informal opportunities </w:t>
      </w:r>
      <w:r w:rsidR="000C4EE4" w:rsidRPr="00FE55D2">
        <w:t>provided by</w:t>
      </w:r>
      <w:r w:rsidRPr="00FE55D2">
        <w:t xml:space="preserve"> poles </w:t>
      </w:r>
      <w:r w:rsidR="000C4EE4" w:rsidRPr="00FE55D2">
        <w:t>is reduced in some lo</w:t>
      </w:r>
      <w:r w:rsidRPr="00FE55D2">
        <w:t xml:space="preserve">cations </w:t>
      </w:r>
      <w:r w:rsidR="000C4EE4" w:rsidRPr="00FE55D2">
        <w:t>in line with the Council</w:t>
      </w:r>
      <w:r w:rsidR="00BE49D8" w:rsidRPr="00FE55D2">
        <w:t xml:space="preserve"> goal of</w:t>
      </w:r>
      <w:r w:rsidRPr="00FE55D2">
        <w:t xml:space="preserve"> ‘decluttering’</w:t>
      </w:r>
      <w:r w:rsidR="000C4EE4" w:rsidRPr="00FE55D2">
        <w:t xml:space="preserve"> the streets</w:t>
      </w:r>
      <w:r w:rsidRPr="00FE55D2">
        <w:t>.</w:t>
      </w:r>
    </w:p>
    <w:p w14:paraId="74932DDD" w14:textId="58780580" w:rsidR="00033718" w:rsidRPr="00FE55D2" w:rsidRDefault="00D167D3" w:rsidP="00102276">
      <w:r w:rsidRPr="00FE55D2">
        <w:t>Strong c</w:t>
      </w:r>
      <w:r w:rsidR="00033718" w:rsidRPr="00FE55D2">
        <w:t xml:space="preserve">ompetition </w:t>
      </w:r>
      <w:r w:rsidRPr="00FE55D2">
        <w:t>from other</w:t>
      </w:r>
      <w:r w:rsidR="00033718" w:rsidRPr="00FE55D2">
        <w:t xml:space="preserve"> modes</w:t>
      </w:r>
    </w:p>
    <w:p w14:paraId="4C037976" w14:textId="59A5E32E" w:rsidR="002F2793" w:rsidRPr="00FE55D2" w:rsidRDefault="0096159F" w:rsidP="00033718">
      <w:r w:rsidRPr="00FE55D2">
        <w:t xml:space="preserve">Growth in participation will be limited when the bicycle trip is not optimised or when competition from other modes is strong. </w:t>
      </w:r>
      <w:r w:rsidR="00033718" w:rsidRPr="00FE55D2">
        <w:t xml:space="preserve">Walking trips </w:t>
      </w:r>
      <w:r w:rsidRPr="00FE55D2">
        <w:t>can be</w:t>
      </w:r>
      <w:r w:rsidR="00033718" w:rsidRPr="00FE55D2">
        <w:t xml:space="preserve"> more convenient than ‘extended walking’ (particular</w:t>
      </w:r>
      <w:r w:rsidR="00C9441A" w:rsidRPr="00FE55D2">
        <w:t>ly</w:t>
      </w:r>
      <w:r w:rsidR="00033718" w:rsidRPr="00FE55D2">
        <w:t xml:space="preserve"> when the bike share alternative requires a walk at either end)</w:t>
      </w:r>
      <w:r w:rsidRPr="00FE55D2">
        <w:t xml:space="preserve">. </w:t>
      </w:r>
      <w:r w:rsidR="00EC2A5B" w:rsidRPr="00FE55D2">
        <w:t>Factors such as long delays at signal</w:t>
      </w:r>
      <w:r w:rsidR="00BA5DC7" w:rsidRPr="00FE55D2">
        <w:t>s</w:t>
      </w:r>
      <w:r w:rsidR="00EC2A5B" w:rsidRPr="00FE55D2">
        <w:t xml:space="preserve"> and poor road surfaces reduce the competitiveness of a bicycle trip. </w:t>
      </w:r>
      <w:r w:rsidR="00AD40A0" w:rsidRPr="00FE55D2">
        <w:t>People will be attracted to t</w:t>
      </w:r>
      <w:r w:rsidR="00033718" w:rsidRPr="00FE55D2">
        <w:t xml:space="preserve">rams (especially free trams) </w:t>
      </w:r>
      <w:r w:rsidR="00AD40A0" w:rsidRPr="00FE55D2">
        <w:t xml:space="preserve">which </w:t>
      </w:r>
      <w:r w:rsidR="00BA5DC7" w:rsidRPr="00FE55D2">
        <w:t>offer air-</w:t>
      </w:r>
      <w:r w:rsidR="00033718" w:rsidRPr="00FE55D2">
        <w:t xml:space="preserve">conditioning and effortless travel while subsidised and efficient new era taxi services like Uber </w:t>
      </w:r>
      <w:r w:rsidR="001A729A" w:rsidRPr="00FE55D2">
        <w:t>offer luxury and convenience beyond</w:t>
      </w:r>
      <w:r w:rsidR="00033718" w:rsidRPr="00FE55D2">
        <w:t xml:space="preserve"> all mode competitors.</w:t>
      </w:r>
    </w:p>
    <w:p w14:paraId="620DF31C" w14:textId="41568C6E" w:rsidR="00033718" w:rsidRPr="00FE55D2" w:rsidRDefault="00033718" w:rsidP="00291A0C">
      <w:pPr>
        <w:pStyle w:val="Heading1"/>
        <w:rPr>
          <w:rFonts w:hint="eastAsia"/>
        </w:rPr>
      </w:pPr>
      <w:bookmarkStart w:id="30" w:name="_Toc512597947"/>
      <w:r w:rsidRPr="00FE55D2">
        <w:lastRenderedPageBreak/>
        <w:t>How the City of Melbourne can increase the level of bicycle use</w:t>
      </w:r>
      <w:bookmarkEnd w:id="30"/>
    </w:p>
    <w:p w14:paraId="6B3FDC10" w14:textId="19301CEC" w:rsidR="003D04CC" w:rsidRPr="00FE55D2" w:rsidRDefault="005D4412" w:rsidP="00BD0E8D">
      <w:bookmarkStart w:id="31" w:name="_Toc501526649"/>
      <w:bookmarkStart w:id="32" w:name="OLE_LINK16"/>
      <w:r w:rsidRPr="00FE55D2">
        <w:t>In the first section w</w:t>
      </w:r>
      <w:r w:rsidR="001A729A" w:rsidRPr="00FE55D2">
        <w:t xml:space="preserve">e began by considering </w:t>
      </w:r>
      <w:r w:rsidR="00876BA3" w:rsidRPr="00FE55D2">
        <w:t>why</w:t>
      </w:r>
      <w:r w:rsidR="00B653E8" w:rsidRPr="00FE55D2">
        <w:t xml:space="preserve"> it is important, necessary and valuable to increase the leve</w:t>
      </w:r>
      <w:r w:rsidR="00577DBF" w:rsidRPr="00FE55D2">
        <w:t xml:space="preserve">l of bicycle use for transport. </w:t>
      </w:r>
      <w:r w:rsidR="00E36BE6" w:rsidRPr="00FE55D2">
        <w:t>Today’s transport system</w:t>
      </w:r>
      <w:r w:rsidR="00E7149F" w:rsidRPr="00FE55D2">
        <w:t xml:space="preserve"> based on </w:t>
      </w:r>
      <w:r w:rsidR="00BA5DC7" w:rsidRPr="00FE55D2">
        <w:t xml:space="preserve">the </w:t>
      </w:r>
      <w:r w:rsidR="00E7149F" w:rsidRPr="00FE55D2">
        <w:t>private m</w:t>
      </w:r>
      <w:r w:rsidR="00FA7ACB" w:rsidRPr="00FE55D2">
        <w:t>otor vehicle travel</w:t>
      </w:r>
      <w:r w:rsidR="00E7149F" w:rsidRPr="00FE55D2">
        <w:t xml:space="preserve"> </w:t>
      </w:r>
      <w:r w:rsidR="00356656" w:rsidRPr="00FE55D2">
        <w:t xml:space="preserve">is unable to cater for a significantly increased </w:t>
      </w:r>
      <w:r w:rsidR="00B2577C" w:rsidRPr="00FE55D2">
        <w:t>population</w:t>
      </w:r>
      <w:r w:rsidR="00356656" w:rsidRPr="00FE55D2">
        <w:t xml:space="preserve">. </w:t>
      </w:r>
      <w:r w:rsidR="003D04CC" w:rsidRPr="00FE55D2">
        <w:t xml:space="preserve">Fortunately, transit, walking </w:t>
      </w:r>
      <w:r w:rsidR="00BF0E03" w:rsidRPr="00FE55D2">
        <w:t>and bicycle riding are more space-</w:t>
      </w:r>
      <w:r w:rsidR="003D04CC" w:rsidRPr="00FE55D2">
        <w:t xml:space="preserve">efficient </w:t>
      </w:r>
      <w:r w:rsidR="00BF0E03" w:rsidRPr="00FE55D2">
        <w:t>than private motor vehicles. B</w:t>
      </w:r>
      <w:r w:rsidR="003D04CC" w:rsidRPr="00FE55D2">
        <w:t xml:space="preserve">y switching </w:t>
      </w:r>
      <w:r w:rsidR="00BF0E03" w:rsidRPr="00FE55D2">
        <w:t>the emphasis from one to the other,</w:t>
      </w:r>
      <w:r w:rsidR="003D04CC" w:rsidRPr="00FE55D2">
        <w:t xml:space="preserve"> we can </w:t>
      </w:r>
      <w:r w:rsidR="001D562D" w:rsidRPr="00FE55D2">
        <w:t>simultaneously</w:t>
      </w:r>
      <w:r w:rsidR="003D04CC" w:rsidRPr="00FE55D2">
        <w:t xml:space="preserve"> increase the capacity of the transport system and release space for other purposes.</w:t>
      </w:r>
    </w:p>
    <w:p w14:paraId="5B6EFE5D" w14:textId="7BAFFDDB" w:rsidR="00C039C3" w:rsidRPr="00FE55D2" w:rsidRDefault="00B653E8" w:rsidP="00BD0E8D">
      <w:r w:rsidRPr="00FE55D2">
        <w:t xml:space="preserve">We identified two </w:t>
      </w:r>
      <w:r w:rsidR="00C039C3" w:rsidRPr="00FE55D2">
        <w:t xml:space="preserve">main </w:t>
      </w:r>
      <w:r w:rsidR="003D04CC" w:rsidRPr="00FE55D2">
        <w:t>roles for the bicycle</w:t>
      </w:r>
      <w:r w:rsidR="00C039C3" w:rsidRPr="00FE55D2">
        <w:t xml:space="preserve"> in a space-efficient system –</w:t>
      </w:r>
      <w:r w:rsidRPr="00FE55D2">
        <w:t xml:space="preserve"> ‘extended walking’ and ‘congestion cutter</w:t>
      </w:r>
      <w:r w:rsidR="00433AB6" w:rsidRPr="00FE55D2">
        <w:t>’ trips</w:t>
      </w:r>
      <w:r w:rsidR="000A2A0F" w:rsidRPr="00FE55D2">
        <w:t xml:space="preserve">. </w:t>
      </w:r>
      <w:r w:rsidR="00C039C3" w:rsidRPr="00FE55D2">
        <w:t xml:space="preserve">We saw that these two types of trips are valuable because they ‘expand’ walking and transit – providing ‘longer walking trips’ and ‘cheaper transit services’. </w:t>
      </w:r>
    </w:p>
    <w:p w14:paraId="2769F637" w14:textId="3A08C275" w:rsidR="00B653E8" w:rsidRPr="00FE55D2" w:rsidRDefault="00C039C3" w:rsidP="00BD0E8D">
      <w:r w:rsidRPr="00FE55D2">
        <w:t>We</w:t>
      </w:r>
      <w:r w:rsidR="00B653E8" w:rsidRPr="00FE55D2">
        <w:t xml:space="preserve"> found that </w:t>
      </w:r>
      <w:r w:rsidR="003D04CC" w:rsidRPr="00FE55D2">
        <w:t>today</w:t>
      </w:r>
      <w:r w:rsidR="00B653E8" w:rsidRPr="00FE55D2">
        <w:t xml:space="preserve"> </w:t>
      </w:r>
      <w:r w:rsidR="003D04CC" w:rsidRPr="00FE55D2">
        <w:t>short trips by bicycle are</w:t>
      </w:r>
      <w:r w:rsidR="00B653E8" w:rsidRPr="00FE55D2">
        <w:t xml:space="preserve"> substantial but shrinking, while </w:t>
      </w:r>
      <w:r w:rsidR="003D04CC" w:rsidRPr="00FE55D2">
        <w:t>longer ‘commuter’ trips are</w:t>
      </w:r>
      <w:r w:rsidR="00B653E8" w:rsidRPr="00FE55D2">
        <w:t xml:space="preserve"> growing</w:t>
      </w:r>
      <w:r w:rsidR="003D04CC" w:rsidRPr="00FE55D2">
        <w:t xml:space="preserve"> but no faster than the growth in the p</w:t>
      </w:r>
      <w:r w:rsidR="00B653E8" w:rsidRPr="00FE55D2">
        <w:t>opulation.</w:t>
      </w:r>
      <w:r w:rsidR="009B7952" w:rsidRPr="00FE55D2">
        <w:t xml:space="preserve"> </w:t>
      </w:r>
      <w:r w:rsidR="00B653E8" w:rsidRPr="00FE55D2">
        <w:t xml:space="preserve">We saw that bicycle trips are suppressed by </w:t>
      </w:r>
      <w:r w:rsidR="00433AB6" w:rsidRPr="00FE55D2">
        <w:t>several</w:t>
      </w:r>
      <w:r w:rsidR="00B653E8" w:rsidRPr="00FE55D2">
        <w:t xml:space="preserve"> factors among which, risk is the </w:t>
      </w:r>
      <w:r w:rsidRPr="00FE55D2">
        <w:t xml:space="preserve">main reason that people do not use </w:t>
      </w:r>
      <w:r w:rsidR="001A729A" w:rsidRPr="00FE55D2">
        <w:t>bicycles</w:t>
      </w:r>
      <w:r w:rsidRPr="00FE55D2">
        <w:t xml:space="preserve"> for transport trips</w:t>
      </w:r>
      <w:r w:rsidR="00B653E8" w:rsidRPr="00FE55D2">
        <w:t xml:space="preserve">. We saw that the way to reduce risk and the perception of risk is to provide separated facilities. </w:t>
      </w:r>
      <w:r w:rsidR="00433AB6" w:rsidRPr="00FE55D2">
        <w:t>O</w:t>
      </w:r>
      <w:r w:rsidR="00B653E8" w:rsidRPr="00FE55D2">
        <w:t>ther g</w:t>
      </w:r>
      <w:r w:rsidR="001A729A" w:rsidRPr="00FE55D2">
        <w:t>eneral barriers were identified.</w:t>
      </w:r>
    </w:p>
    <w:p w14:paraId="15EB44DC" w14:textId="2162E62A" w:rsidR="00B52B99" w:rsidRPr="00FE55D2" w:rsidRDefault="003D04CC" w:rsidP="001625B1">
      <w:r w:rsidRPr="00FE55D2">
        <w:t xml:space="preserve">We turn in </w:t>
      </w:r>
      <w:r w:rsidR="008778CC" w:rsidRPr="00FE55D2">
        <w:t>this</w:t>
      </w:r>
      <w:r w:rsidR="00B653E8" w:rsidRPr="00FE55D2">
        <w:t xml:space="preserve"> section </w:t>
      </w:r>
      <w:r w:rsidRPr="00FE55D2">
        <w:t xml:space="preserve">to </w:t>
      </w:r>
      <w:r w:rsidR="00074A9C" w:rsidRPr="00FE55D2">
        <w:t xml:space="preserve">the </w:t>
      </w:r>
      <w:r w:rsidR="00B52B99" w:rsidRPr="00FE55D2">
        <w:t xml:space="preserve">two </w:t>
      </w:r>
      <w:r w:rsidRPr="00FE55D2">
        <w:t xml:space="preserve">ways </w:t>
      </w:r>
      <w:r w:rsidR="00B653E8" w:rsidRPr="00FE55D2">
        <w:t xml:space="preserve">the </w:t>
      </w:r>
      <w:r w:rsidR="00A77C1F" w:rsidRPr="00FE55D2">
        <w:t>City of Melbourne</w:t>
      </w:r>
      <w:r w:rsidR="00B653E8" w:rsidRPr="00FE55D2">
        <w:t xml:space="preserve"> can </w:t>
      </w:r>
      <w:r w:rsidRPr="00FE55D2">
        <w:t>use its powers and</w:t>
      </w:r>
      <w:r w:rsidR="00B653E8" w:rsidRPr="00FE55D2">
        <w:t xml:space="preserve"> influence to </w:t>
      </w:r>
      <w:r w:rsidRPr="00FE55D2">
        <w:t xml:space="preserve">switch the transport system over to more space efficient modes and </w:t>
      </w:r>
      <w:r w:rsidR="00B653E8" w:rsidRPr="00FE55D2">
        <w:t xml:space="preserve">make conditions more favourable and supportive </w:t>
      </w:r>
      <w:r w:rsidR="008778CC" w:rsidRPr="00FE55D2">
        <w:t>for ‘extended walking’ and ‘congestion cutter’ trips by bicycle</w:t>
      </w:r>
      <w:r w:rsidR="00B653E8" w:rsidRPr="00FE55D2">
        <w:t>.</w:t>
      </w:r>
      <w:r w:rsidR="00584707" w:rsidRPr="00FE55D2">
        <w:rPr>
          <w:rStyle w:val="EndnoteReference"/>
        </w:rPr>
        <w:endnoteReference w:id="18"/>
      </w:r>
      <w:r w:rsidR="009B7952" w:rsidRPr="00FE55D2">
        <w:t xml:space="preserve"> </w:t>
      </w:r>
    </w:p>
    <w:p w14:paraId="2946A050" w14:textId="58A735D2" w:rsidR="00641F25" w:rsidRPr="00FE55D2" w:rsidRDefault="00641F25" w:rsidP="00641F25">
      <w:pPr>
        <w:rPr>
          <w:bCs/>
        </w:rPr>
      </w:pPr>
      <w:r w:rsidRPr="00FE55D2">
        <w:t>I</w:t>
      </w:r>
      <w:r w:rsidR="005D4412" w:rsidRPr="00FE55D2">
        <w:t xml:space="preserve">nterventions are suggested under two headings. </w:t>
      </w:r>
      <w:bookmarkStart w:id="33" w:name="OLE_LINK10"/>
      <w:bookmarkStart w:id="34" w:name="OLE_LINK18"/>
      <w:r w:rsidR="005D4412" w:rsidRPr="00FE55D2">
        <w:t xml:space="preserve">The first and most important is to </w:t>
      </w:r>
      <w:r w:rsidR="00E1393F">
        <w:t xml:space="preserve">continue </w:t>
      </w:r>
      <w:r w:rsidR="005D4412" w:rsidRPr="00FE55D2">
        <w:t>a strategic direction in the Transport Strategy</w:t>
      </w:r>
      <w:r w:rsidR="00E1393F">
        <w:t xml:space="preserve"> refresh</w:t>
      </w:r>
      <w:r w:rsidR="005D4412" w:rsidRPr="00FE55D2">
        <w:t xml:space="preserve"> to </w:t>
      </w:r>
      <w:r w:rsidR="00FF66CB" w:rsidRPr="00FE55D2">
        <w:t>shrink vehicle ownership and use and grow the alternatives.</w:t>
      </w:r>
      <w:r w:rsidR="00676E4C" w:rsidRPr="00FE55D2">
        <w:rPr>
          <w:bCs/>
        </w:rPr>
        <w:t xml:space="preserve"> </w:t>
      </w:r>
      <w:r w:rsidR="00231D5E" w:rsidRPr="00FE55D2">
        <w:rPr>
          <w:bCs/>
        </w:rPr>
        <w:t>The idea that we can support ‘both’ has been appropriate but under the pressure of g</w:t>
      </w:r>
      <w:r w:rsidRPr="00FE55D2">
        <w:rPr>
          <w:bCs/>
        </w:rPr>
        <w:t xml:space="preserve">rowth we must make the alternative modes our priority. </w:t>
      </w:r>
    </w:p>
    <w:bookmarkEnd w:id="33"/>
    <w:bookmarkEnd w:id="34"/>
    <w:p w14:paraId="24912EBE" w14:textId="024D9412" w:rsidR="00332B04" w:rsidRPr="00FE55D2" w:rsidRDefault="00332B04" w:rsidP="00332B04">
      <w:pPr>
        <w:rPr>
          <w:bCs/>
        </w:rPr>
      </w:pPr>
      <w:r w:rsidRPr="00FE55D2">
        <w:rPr>
          <w:bCs/>
        </w:rPr>
        <w:t xml:space="preserve">The next section suggests some of the ways that </w:t>
      </w:r>
      <w:r w:rsidR="00641F25" w:rsidRPr="00FE55D2">
        <w:rPr>
          <w:bCs/>
        </w:rPr>
        <w:t>a</w:t>
      </w:r>
      <w:r w:rsidRPr="00FE55D2">
        <w:rPr>
          <w:bCs/>
        </w:rPr>
        <w:t xml:space="preserve"> shrink-and-grow strategy could be implemented</w:t>
      </w:r>
      <w:r w:rsidR="006C58F7">
        <w:rPr>
          <w:bCs/>
        </w:rPr>
        <w:t xml:space="preserve"> including</w:t>
      </w:r>
      <w:r w:rsidRPr="00FE55D2">
        <w:rPr>
          <w:bCs/>
        </w:rPr>
        <w:t>:</w:t>
      </w:r>
    </w:p>
    <w:p w14:paraId="31511457" w14:textId="66E1811C" w:rsidR="00332B04" w:rsidRPr="00FE55D2" w:rsidRDefault="004F64C6" w:rsidP="00332B04">
      <w:pPr>
        <w:pStyle w:val="ListParagraph"/>
        <w:numPr>
          <w:ilvl w:val="0"/>
          <w:numId w:val="14"/>
        </w:numPr>
        <w:rPr>
          <w:lang w:val="en-AU"/>
        </w:rPr>
      </w:pPr>
      <w:r>
        <w:rPr>
          <w:lang w:val="en-AU"/>
        </w:rPr>
        <w:t xml:space="preserve">Remove the </w:t>
      </w:r>
      <w:r w:rsidR="00332B04" w:rsidRPr="00FE55D2">
        <w:rPr>
          <w:lang w:val="en-AU"/>
        </w:rPr>
        <w:t>requirement for private off-street parking bays</w:t>
      </w:r>
    </w:p>
    <w:p w14:paraId="18379E9A" w14:textId="13E9748F" w:rsidR="00332B04" w:rsidRPr="00FE55D2" w:rsidRDefault="004F64C6" w:rsidP="00332B04">
      <w:pPr>
        <w:pStyle w:val="ListParagraph"/>
        <w:numPr>
          <w:ilvl w:val="0"/>
          <w:numId w:val="14"/>
        </w:numPr>
        <w:rPr>
          <w:lang w:val="en-AU"/>
        </w:rPr>
      </w:pPr>
      <w:r>
        <w:rPr>
          <w:lang w:val="en-AU"/>
        </w:rPr>
        <w:t>Reduce</w:t>
      </w:r>
      <w:r w:rsidR="00332B04" w:rsidRPr="00FE55D2">
        <w:rPr>
          <w:lang w:val="en-AU"/>
        </w:rPr>
        <w:t xml:space="preserve"> access by motor vehicles and lowering the priority provided to people in cars </w:t>
      </w:r>
    </w:p>
    <w:p w14:paraId="4DF6B539" w14:textId="26CA75DF" w:rsidR="00332B04" w:rsidRPr="00FE55D2" w:rsidRDefault="004F64C6" w:rsidP="00332B04">
      <w:pPr>
        <w:pStyle w:val="ListParagraph"/>
        <w:numPr>
          <w:ilvl w:val="0"/>
          <w:numId w:val="14"/>
        </w:numPr>
        <w:rPr>
          <w:lang w:val="en-AU"/>
        </w:rPr>
      </w:pPr>
      <w:r>
        <w:rPr>
          <w:lang w:val="en-AU"/>
        </w:rPr>
        <w:t>Increase</w:t>
      </w:r>
      <w:r w:rsidR="00332B04" w:rsidRPr="00FE55D2">
        <w:rPr>
          <w:lang w:val="en-AU"/>
        </w:rPr>
        <w:t xml:space="preserve"> the number of high mobility streets – such as Swanston Street where many people move by tram, bicycle and on foot.</w:t>
      </w:r>
    </w:p>
    <w:p w14:paraId="0C932433" w14:textId="49F138BE" w:rsidR="00332B04" w:rsidRPr="00FE55D2" w:rsidRDefault="004F64C6" w:rsidP="00332B04">
      <w:pPr>
        <w:pStyle w:val="ListParagraph"/>
        <w:numPr>
          <w:ilvl w:val="0"/>
          <w:numId w:val="14"/>
        </w:numPr>
        <w:rPr>
          <w:lang w:val="en-AU"/>
        </w:rPr>
      </w:pPr>
      <w:r>
        <w:rPr>
          <w:lang w:val="en-AU"/>
        </w:rPr>
        <w:t xml:space="preserve">Extend </w:t>
      </w:r>
      <w:r w:rsidR="00332B04" w:rsidRPr="00FE55D2">
        <w:rPr>
          <w:lang w:val="en-AU"/>
        </w:rPr>
        <w:t xml:space="preserve">the high mobility streets into high mobility corridors that reach out to the municipal boundary and support high levels of walking, riding and transit </w:t>
      </w:r>
    </w:p>
    <w:p w14:paraId="0C58BC5A" w14:textId="20D6E8F7" w:rsidR="00332B04" w:rsidRPr="00FE55D2" w:rsidRDefault="00BA5DC7" w:rsidP="00332B04">
      <w:pPr>
        <w:rPr>
          <w:bCs/>
        </w:rPr>
      </w:pPr>
      <w:r w:rsidRPr="00FE55D2">
        <w:rPr>
          <w:bCs/>
        </w:rPr>
        <w:t>T</w:t>
      </w:r>
      <w:r w:rsidR="00332B04" w:rsidRPr="00FE55D2">
        <w:rPr>
          <w:bCs/>
        </w:rPr>
        <w:t xml:space="preserve">he second half of the next section </w:t>
      </w:r>
      <w:r w:rsidR="00641F25" w:rsidRPr="00FE55D2">
        <w:rPr>
          <w:bCs/>
        </w:rPr>
        <w:t>suggests</w:t>
      </w:r>
      <w:r w:rsidR="00332B04" w:rsidRPr="00FE55D2">
        <w:rPr>
          <w:bCs/>
        </w:rPr>
        <w:t xml:space="preserve"> </w:t>
      </w:r>
      <w:r w:rsidR="00641F25" w:rsidRPr="00FE55D2">
        <w:rPr>
          <w:bCs/>
        </w:rPr>
        <w:t>bicycle-specific interventions</w:t>
      </w:r>
      <w:r w:rsidR="00332B04" w:rsidRPr="00FE55D2">
        <w:rPr>
          <w:bCs/>
        </w:rPr>
        <w:t>:</w:t>
      </w:r>
    </w:p>
    <w:p w14:paraId="0E6EECED" w14:textId="07CF2D67" w:rsidR="00332B04" w:rsidRPr="00FE55D2" w:rsidRDefault="00641F25" w:rsidP="00332B04">
      <w:pPr>
        <w:pStyle w:val="ListParagraph"/>
        <w:numPr>
          <w:ilvl w:val="0"/>
          <w:numId w:val="14"/>
        </w:numPr>
        <w:rPr>
          <w:lang w:val="en-AU"/>
        </w:rPr>
      </w:pPr>
      <w:r w:rsidRPr="00FE55D2">
        <w:rPr>
          <w:lang w:val="en-AU"/>
        </w:rPr>
        <w:t>Steadil</w:t>
      </w:r>
      <w:r w:rsidR="004F64C6">
        <w:rPr>
          <w:lang w:val="en-AU"/>
        </w:rPr>
        <w:t xml:space="preserve">y </w:t>
      </w:r>
      <w:r w:rsidR="00A618E6">
        <w:rPr>
          <w:lang w:val="en-AU"/>
        </w:rPr>
        <w:t>upgrade</w:t>
      </w:r>
      <w:r w:rsidRPr="00FE55D2">
        <w:rPr>
          <w:lang w:val="en-AU"/>
        </w:rPr>
        <w:t xml:space="preserve"> the</w:t>
      </w:r>
      <w:r w:rsidR="00332B04" w:rsidRPr="00FE55D2">
        <w:rPr>
          <w:lang w:val="en-AU"/>
        </w:rPr>
        <w:t xml:space="preserve"> current</w:t>
      </w:r>
      <w:r w:rsidRPr="00FE55D2">
        <w:rPr>
          <w:lang w:val="en-AU"/>
        </w:rPr>
        <w:t xml:space="preserve"> bicycle</w:t>
      </w:r>
      <w:r w:rsidR="00332B04" w:rsidRPr="00FE55D2">
        <w:rPr>
          <w:lang w:val="en-AU"/>
        </w:rPr>
        <w:t xml:space="preserve"> facilities turning successful part time lanes into full time lanes and full-time lanes into separated kerbside lanes. </w:t>
      </w:r>
      <w:r w:rsidRPr="00FE55D2">
        <w:rPr>
          <w:lang w:val="en-AU"/>
        </w:rPr>
        <w:t>S</w:t>
      </w:r>
      <w:r w:rsidR="00332B04" w:rsidRPr="00FE55D2">
        <w:rPr>
          <w:lang w:val="en-AU"/>
        </w:rPr>
        <w:t xml:space="preserve">eparated lanes </w:t>
      </w:r>
      <w:r w:rsidRPr="00FE55D2">
        <w:rPr>
          <w:lang w:val="en-AU"/>
        </w:rPr>
        <w:t>can evolve into</w:t>
      </w:r>
      <w:r w:rsidR="00332B04" w:rsidRPr="00FE55D2">
        <w:rPr>
          <w:lang w:val="en-AU"/>
        </w:rPr>
        <w:t xml:space="preserve"> high mobility streets or corridors.</w:t>
      </w:r>
    </w:p>
    <w:p w14:paraId="5083EF01" w14:textId="12970888" w:rsidR="00332B04" w:rsidRPr="00FE55D2" w:rsidRDefault="004F64C6" w:rsidP="00332B04">
      <w:pPr>
        <w:pStyle w:val="ListParagraph"/>
        <w:numPr>
          <w:ilvl w:val="0"/>
          <w:numId w:val="14"/>
        </w:numPr>
        <w:rPr>
          <w:lang w:val="en-AU"/>
        </w:rPr>
      </w:pPr>
      <w:r>
        <w:rPr>
          <w:lang w:val="en-AU"/>
        </w:rPr>
        <w:t>Strengthen</w:t>
      </w:r>
      <w:r w:rsidR="00641F25" w:rsidRPr="00FE55D2">
        <w:rPr>
          <w:lang w:val="en-AU"/>
        </w:rPr>
        <w:t xml:space="preserve"> the separation along bike routes at i</w:t>
      </w:r>
      <w:r w:rsidR="00332B04" w:rsidRPr="00FE55D2">
        <w:rPr>
          <w:lang w:val="en-AU"/>
        </w:rPr>
        <w:t>ntersections – especially where two bikeways cros</w:t>
      </w:r>
      <w:r w:rsidR="005B5786" w:rsidRPr="00FE55D2">
        <w:rPr>
          <w:lang w:val="en-AU"/>
        </w:rPr>
        <w:t xml:space="preserve">s – </w:t>
      </w:r>
      <w:r w:rsidR="00641F25" w:rsidRPr="00FE55D2">
        <w:rPr>
          <w:lang w:val="en-AU"/>
        </w:rPr>
        <w:t>by constructing</w:t>
      </w:r>
      <w:r w:rsidR="005B5786" w:rsidRPr="00FE55D2">
        <w:rPr>
          <w:lang w:val="en-AU"/>
        </w:rPr>
        <w:t xml:space="preserve"> Dutch-</w:t>
      </w:r>
      <w:r w:rsidR="00332B04" w:rsidRPr="00FE55D2">
        <w:rPr>
          <w:lang w:val="en-AU"/>
        </w:rPr>
        <w:t xml:space="preserve">style separated intersections </w:t>
      </w:r>
    </w:p>
    <w:p w14:paraId="7074C7F6" w14:textId="021934D5" w:rsidR="00332B04" w:rsidRPr="00FE55D2" w:rsidRDefault="004F64C6" w:rsidP="00332B04">
      <w:pPr>
        <w:pStyle w:val="ListParagraph"/>
        <w:numPr>
          <w:ilvl w:val="0"/>
          <w:numId w:val="14"/>
        </w:numPr>
        <w:rPr>
          <w:lang w:val="en-AU"/>
        </w:rPr>
      </w:pPr>
      <w:r>
        <w:rPr>
          <w:lang w:val="en-AU"/>
        </w:rPr>
        <w:t>Design</w:t>
      </w:r>
      <w:r w:rsidR="00641F25" w:rsidRPr="00FE55D2">
        <w:rPr>
          <w:lang w:val="en-AU"/>
        </w:rPr>
        <w:t xml:space="preserve"> low key flows of bicycles through o</w:t>
      </w:r>
      <w:r w:rsidR="00332B04" w:rsidRPr="00FE55D2">
        <w:rPr>
          <w:lang w:val="en-AU"/>
        </w:rPr>
        <w:t xml:space="preserve">pen space and ‘places’ across the </w:t>
      </w:r>
      <w:r w:rsidR="00C86328" w:rsidRPr="00FE55D2">
        <w:rPr>
          <w:lang w:val="en-AU"/>
        </w:rPr>
        <w:t>municipality</w:t>
      </w:r>
      <w:r w:rsidR="00641F25" w:rsidRPr="00FE55D2">
        <w:rPr>
          <w:lang w:val="en-AU"/>
        </w:rPr>
        <w:t xml:space="preserve">. The </w:t>
      </w:r>
      <w:r w:rsidR="005B5786" w:rsidRPr="00FE55D2">
        <w:rPr>
          <w:lang w:val="en-AU"/>
        </w:rPr>
        <w:t>riverbank</w:t>
      </w:r>
      <w:r w:rsidR="00641F25" w:rsidRPr="00FE55D2">
        <w:rPr>
          <w:lang w:val="en-AU"/>
        </w:rPr>
        <w:t xml:space="preserve"> for example</w:t>
      </w:r>
      <w:r w:rsidR="005B5786" w:rsidRPr="00FE55D2">
        <w:rPr>
          <w:lang w:val="en-AU"/>
        </w:rPr>
        <w:t xml:space="preserve"> – need</w:t>
      </w:r>
      <w:r w:rsidR="00641F25" w:rsidRPr="00FE55D2">
        <w:rPr>
          <w:lang w:val="en-AU"/>
        </w:rPr>
        <w:t>s</w:t>
      </w:r>
      <w:r w:rsidR="005B5786" w:rsidRPr="00FE55D2">
        <w:rPr>
          <w:lang w:val="en-AU"/>
        </w:rPr>
        <w:t xml:space="preserve"> </w:t>
      </w:r>
      <w:r w:rsidR="00332B04" w:rsidRPr="00FE55D2">
        <w:rPr>
          <w:lang w:val="en-AU"/>
        </w:rPr>
        <w:t xml:space="preserve">to be designed to welcome and accommodate bicycle trips </w:t>
      </w:r>
    </w:p>
    <w:p w14:paraId="4B2816F6" w14:textId="4285B15A" w:rsidR="00332B04" w:rsidRPr="00FE55D2" w:rsidRDefault="00C362FE" w:rsidP="00332B04">
      <w:pPr>
        <w:pStyle w:val="ListParagraph"/>
        <w:numPr>
          <w:ilvl w:val="0"/>
          <w:numId w:val="14"/>
        </w:numPr>
        <w:rPr>
          <w:lang w:val="en-AU"/>
        </w:rPr>
      </w:pPr>
      <w:r>
        <w:rPr>
          <w:lang w:val="en-AU"/>
        </w:rPr>
        <w:t>Move</w:t>
      </w:r>
      <w:r w:rsidR="00641F25" w:rsidRPr="00FE55D2">
        <w:rPr>
          <w:lang w:val="en-AU"/>
        </w:rPr>
        <w:t xml:space="preserve"> b</w:t>
      </w:r>
      <w:r w:rsidR="00332B04" w:rsidRPr="00FE55D2">
        <w:rPr>
          <w:lang w:val="en-AU"/>
        </w:rPr>
        <w:t xml:space="preserve">icycle parking </w:t>
      </w:r>
      <w:r w:rsidR="005B5786" w:rsidRPr="00FE55D2">
        <w:rPr>
          <w:lang w:val="en-AU"/>
        </w:rPr>
        <w:t xml:space="preserve">in popular public spaces </w:t>
      </w:r>
      <w:r w:rsidR="00BA5DC7" w:rsidRPr="00FE55D2">
        <w:rPr>
          <w:lang w:val="en-AU"/>
        </w:rPr>
        <w:t xml:space="preserve">off the footpath and onto kerb outstands </w:t>
      </w:r>
      <w:r w:rsidR="00641F25" w:rsidRPr="00FE55D2">
        <w:rPr>
          <w:lang w:val="en-AU"/>
        </w:rPr>
        <w:t>and then</w:t>
      </w:r>
      <w:r w:rsidR="00332B04" w:rsidRPr="00FE55D2">
        <w:rPr>
          <w:lang w:val="en-AU"/>
        </w:rPr>
        <w:t xml:space="preserve"> underground allowing the</w:t>
      </w:r>
      <w:r w:rsidR="00BA5DC7" w:rsidRPr="00FE55D2">
        <w:rPr>
          <w:lang w:val="en-AU"/>
        </w:rPr>
        <w:t xml:space="preserve"> </w:t>
      </w:r>
      <w:r w:rsidR="00A56333" w:rsidRPr="00FE55D2">
        <w:rPr>
          <w:lang w:val="en-AU"/>
        </w:rPr>
        <w:t>freed-up</w:t>
      </w:r>
      <w:r w:rsidR="00332B04" w:rsidRPr="00FE55D2">
        <w:rPr>
          <w:lang w:val="en-AU"/>
        </w:rPr>
        <w:t xml:space="preserve"> space to be used for </w:t>
      </w:r>
      <w:r w:rsidR="005B5786" w:rsidRPr="00FE55D2">
        <w:rPr>
          <w:lang w:val="en-AU"/>
        </w:rPr>
        <w:t>higher</w:t>
      </w:r>
      <w:r w:rsidR="00332B04" w:rsidRPr="00FE55D2">
        <w:rPr>
          <w:lang w:val="en-AU"/>
        </w:rPr>
        <w:t xml:space="preserve"> purposes</w:t>
      </w:r>
    </w:p>
    <w:p w14:paraId="5C05B91A" w14:textId="2786FBC6" w:rsidR="00332B04" w:rsidRPr="00FE55D2" w:rsidRDefault="00C362FE" w:rsidP="00332B04">
      <w:pPr>
        <w:pStyle w:val="ListParagraph"/>
        <w:numPr>
          <w:ilvl w:val="0"/>
          <w:numId w:val="14"/>
        </w:numPr>
        <w:rPr>
          <w:lang w:val="en-AU"/>
        </w:rPr>
      </w:pPr>
      <w:r>
        <w:rPr>
          <w:lang w:val="en-AU"/>
        </w:rPr>
        <w:t>Improve</w:t>
      </w:r>
      <w:r w:rsidR="00641F25" w:rsidRPr="00FE55D2">
        <w:rPr>
          <w:lang w:val="en-AU"/>
        </w:rPr>
        <w:t xml:space="preserve"> the </w:t>
      </w:r>
      <w:r w:rsidR="00332B04" w:rsidRPr="00FE55D2">
        <w:rPr>
          <w:lang w:val="en-AU"/>
        </w:rPr>
        <w:t xml:space="preserve">planning scheme so that suitable and convenient bicycle parking is ‘standard issue’ with all apartments  </w:t>
      </w:r>
    </w:p>
    <w:p w14:paraId="629AFD33" w14:textId="121CBF14" w:rsidR="00332B04" w:rsidRPr="00FE55D2" w:rsidRDefault="00641F25" w:rsidP="00332B04">
      <w:pPr>
        <w:pStyle w:val="ListParagraph"/>
        <w:numPr>
          <w:ilvl w:val="0"/>
          <w:numId w:val="14"/>
        </w:numPr>
        <w:rPr>
          <w:lang w:val="en-AU"/>
        </w:rPr>
      </w:pPr>
      <w:r w:rsidRPr="00FE55D2">
        <w:rPr>
          <w:lang w:val="en-AU"/>
        </w:rPr>
        <w:t>Substantially i</w:t>
      </w:r>
      <w:r w:rsidR="00C362FE">
        <w:rPr>
          <w:lang w:val="en-AU"/>
        </w:rPr>
        <w:t>ncrease</w:t>
      </w:r>
      <w:r w:rsidRPr="00FE55D2">
        <w:rPr>
          <w:lang w:val="en-AU"/>
        </w:rPr>
        <w:t xml:space="preserve"> the </w:t>
      </w:r>
      <w:r w:rsidR="00332B04" w:rsidRPr="00FE55D2">
        <w:rPr>
          <w:lang w:val="en-AU"/>
        </w:rPr>
        <w:t xml:space="preserve">City of Melbourne’s bicycle </w:t>
      </w:r>
      <w:r w:rsidR="00BA5DC7" w:rsidRPr="00FE55D2">
        <w:rPr>
          <w:lang w:val="en-AU"/>
        </w:rPr>
        <w:t xml:space="preserve">infrastructure </w:t>
      </w:r>
      <w:r w:rsidR="00332B04" w:rsidRPr="00FE55D2">
        <w:rPr>
          <w:lang w:val="en-AU"/>
        </w:rPr>
        <w:t>budget</w:t>
      </w:r>
      <w:r w:rsidR="00BA5DC7" w:rsidRPr="00FE55D2">
        <w:rPr>
          <w:lang w:val="en-AU"/>
        </w:rPr>
        <w:t>.</w:t>
      </w:r>
    </w:p>
    <w:p w14:paraId="4DB469C3" w14:textId="3C9FC132" w:rsidR="00EB6441" w:rsidRPr="00FE55D2" w:rsidRDefault="001625B1" w:rsidP="003D3F83">
      <w:pPr>
        <w:pStyle w:val="Heading2"/>
        <w:rPr>
          <w:rFonts w:hint="eastAsia"/>
          <w:lang w:val="en-AU"/>
        </w:rPr>
      </w:pPr>
      <w:bookmarkStart w:id="35" w:name="_Toc512597948"/>
      <w:bookmarkEnd w:id="31"/>
      <w:bookmarkEnd w:id="32"/>
      <w:r w:rsidRPr="00FE55D2">
        <w:rPr>
          <w:lang w:val="en-AU"/>
        </w:rPr>
        <w:lastRenderedPageBreak/>
        <w:t>Direction</w:t>
      </w:r>
      <w:r w:rsidR="00033718" w:rsidRPr="00FE55D2">
        <w:rPr>
          <w:lang w:val="en-AU"/>
        </w:rPr>
        <w:t xml:space="preserve"> One: </w:t>
      </w:r>
      <w:r w:rsidR="00EB6441" w:rsidRPr="00FE55D2">
        <w:rPr>
          <w:lang w:val="en-AU"/>
        </w:rPr>
        <w:t>Shrink motor vehicle ownership and use and grow the alternatives</w:t>
      </w:r>
      <w:bookmarkEnd w:id="35"/>
    </w:p>
    <w:p w14:paraId="7A9CF3FF" w14:textId="1D6D5FF7" w:rsidR="0053500E" w:rsidRPr="00FE55D2" w:rsidRDefault="0053500E" w:rsidP="00FF6C5F">
      <w:r w:rsidRPr="00FE55D2">
        <w:t>Under the</w:t>
      </w:r>
      <w:r w:rsidR="008353DF" w:rsidRPr="00FE55D2">
        <w:t xml:space="preserve"> current </w:t>
      </w:r>
      <w:r w:rsidR="009277F6">
        <w:t>T</w:t>
      </w:r>
      <w:r w:rsidR="008353DF" w:rsidRPr="00FE55D2">
        <w:t xml:space="preserve">ransport </w:t>
      </w:r>
      <w:r w:rsidR="009277F6">
        <w:t>S</w:t>
      </w:r>
      <w:r w:rsidR="008353DF" w:rsidRPr="00FE55D2">
        <w:t>trategy</w:t>
      </w:r>
      <w:r w:rsidRPr="00FE55D2">
        <w:t xml:space="preserve"> in the City of Melbourne </w:t>
      </w:r>
      <w:r w:rsidR="008353DF" w:rsidRPr="00FE55D2">
        <w:t>there have emerged</w:t>
      </w:r>
      <w:r w:rsidRPr="00FE55D2">
        <w:t xml:space="preserve"> – after considerable effort –</w:t>
      </w:r>
      <w:r w:rsidR="008353DF" w:rsidRPr="00FE55D2">
        <w:t xml:space="preserve"> places where </w:t>
      </w:r>
      <w:r w:rsidR="00C21A12" w:rsidRPr="00FE55D2">
        <w:t>alternative</w:t>
      </w:r>
      <w:r w:rsidR="008353DF" w:rsidRPr="00FE55D2">
        <w:t xml:space="preserve"> modes</w:t>
      </w:r>
      <w:r w:rsidRPr="00FE55D2">
        <w:t>,</w:t>
      </w:r>
      <w:r w:rsidR="008353DF" w:rsidRPr="00FE55D2">
        <w:t xml:space="preserve"> </w:t>
      </w:r>
      <w:r w:rsidR="00C21A12" w:rsidRPr="00FE55D2">
        <w:t>including the bicycle</w:t>
      </w:r>
      <w:r w:rsidRPr="00FE55D2">
        <w:t>,</w:t>
      </w:r>
      <w:r w:rsidR="00C21A12" w:rsidRPr="00FE55D2">
        <w:t xml:space="preserve"> </w:t>
      </w:r>
      <w:r w:rsidR="008353DF" w:rsidRPr="00FE55D2">
        <w:t>have substantial advantages of separation and priority. Away from these areas</w:t>
      </w:r>
      <w:r w:rsidRPr="00FE55D2">
        <w:t xml:space="preserve"> and across most of the municipality</w:t>
      </w:r>
      <w:r w:rsidR="008353DF" w:rsidRPr="00FE55D2">
        <w:t xml:space="preserve"> the private motor vehicle </w:t>
      </w:r>
      <w:r w:rsidRPr="00FE55D2">
        <w:t>retains</w:t>
      </w:r>
      <w:r w:rsidR="008353DF" w:rsidRPr="00FE55D2">
        <w:t xml:space="preserve"> the highest priority. </w:t>
      </w:r>
    </w:p>
    <w:p w14:paraId="0CD8D436" w14:textId="5455449A" w:rsidR="00C21A12" w:rsidRPr="00FE55D2" w:rsidRDefault="0053500E" w:rsidP="00C21A12">
      <w:pPr>
        <w:rPr>
          <w:bCs/>
        </w:rPr>
      </w:pPr>
      <w:r w:rsidRPr="00FE55D2">
        <w:t xml:space="preserve">These localised areas of priority are valuable and stand in </w:t>
      </w:r>
      <w:r w:rsidR="008353DF" w:rsidRPr="00FE55D2">
        <w:t xml:space="preserve">contrast to most other places in Victoria where ‘the car is king’. </w:t>
      </w:r>
      <w:r w:rsidRPr="00FE55D2">
        <w:t>To cope with coming</w:t>
      </w:r>
      <w:r w:rsidR="008353DF" w:rsidRPr="00FE55D2">
        <w:t xml:space="preserve"> growth however, </w:t>
      </w:r>
      <w:r w:rsidRPr="00FE55D2">
        <w:t>localised priority</w:t>
      </w:r>
      <w:r w:rsidR="0008377B" w:rsidRPr="00FE55D2">
        <w:t xml:space="preserve"> for space efficient modes</w:t>
      </w:r>
      <w:r w:rsidR="008353DF" w:rsidRPr="00FE55D2">
        <w:t xml:space="preserve"> will not be enough.</w:t>
      </w:r>
      <w:r w:rsidR="003300D7" w:rsidRPr="00FE55D2">
        <w:t xml:space="preserve"> </w:t>
      </w:r>
      <w:r w:rsidR="0008377B" w:rsidRPr="00FE55D2">
        <w:t>Instead</w:t>
      </w:r>
      <w:r w:rsidR="00FF6C5F" w:rsidRPr="00FE55D2">
        <w:t xml:space="preserve">, it will be necessary to shrink the ownership and use of the motor vehicle </w:t>
      </w:r>
      <w:r w:rsidR="003300D7" w:rsidRPr="00FE55D2">
        <w:t>so that space can be provided to</w:t>
      </w:r>
      <w:r w:rsidR="00FF6C5F" w:rsidRPr="00FE55D2">
        <w:t xml:space="preserve"> space-efficient modes</w:t>
      </w:r>
      <w:r w:rsidR="00C21A12" w:rsidRPr="00FE55D2">
        <w:t xml:space="preserve"> (including the bicycle)</w:t>
      </w:r>
      <w:r w:rsidR="00FF6C5F" w:rsidRPr="00FE55D2">
        <w:t xml:space="preserve"> that can move more people in the same area</w:t>
      </w:r>
      <w:r w:rsidR="003300D7" w:rsidRPr="00FE55D2">
        <w:t xml:space="preserve">. </w:t>
      </w:r>
      <w:bookmarkStart w:id="36" w:name="OLE_LINK5"/>
    </w:p>
    <w:bookmarkEnd w:id="36"/>
    <w:p w14:paraId="0FA91D06" w14:textId="77777777" w:rsidR="00033718" w:rsidRPr="00FE55D2" w:rsidRDefault="00033718" w:rsidP="00033718">
      <w:r w:rsidRPr="00FE55D2">
        <w:rPr>
          <w:noProof/>
          <w:lang w:eastAsia="en-AU"/>
        </w:rPr>
        <w:drawing>
          <wp:inline distT="0" distB="0" distL="0" distR="0" wp14:anchorId="6F1F8274" wp14:editId="54F26A70">
            <wp:extent cx="2848629" cy="3656634"/>
            <wp:effectExtent l="19050" t="19050" r="27940" b="20320"/>
            <wp:docPr id="38" name="Picture 38" descr="This graph shows that since 1996 the number and proportion of zero car households in City of Melbourne has risen. From under 30 percent of households with no motor vehicles in 1996, to 2016 which 40 per cent of households have no motor vehicles."/>
            <wp:cNvGraphicFramePr/>
            <a:graphic xmlns:a="http://schemas.openxmlformats.org/drawingml/2006/main">
              <a:graphicData uri="http://schemas.openxmlformats.org/drawingml/2006/picture">
                <pic:pic xmlns:pic="http://schemas.openxmlformats.org/drawingml/2006/picture">
                  <pic:nvPicPr>
                    <pic:cNvPr id="2" name="Picture 1" descr="Macbook Air HD:Users:Airbook:Desktop:Screen Shot 2017-10-16 at 4.10.58 pm.png"/>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60954" cy="3672454"/>
                    </a:xfrm>
                    <a:prstGeom prst="rect">
                      <a:avLst/>
                    </a:prstGeom>
                    <a:noFill/>
                    <a:ln>
                      <a:solidFill>
                        <a:schemeClr val="tx1"/>
                      </a:solidFill>
                    </a:ln>
                  </pic:spPr>
                </pic:pic>
              </a:graphicData>
            </a:graphic>
          </wp:inline>
        </w:drawing>
      </w:r>
    </w:p>
    <w:p w14:paraId="65CB18C3" w14:textId="639B72C3" w:rsidR="00033718" w:rsidRPr="00FE55D2" w:rsidRDefault="00033718" w:rsidP="00033718">
      <w:pPr>
        <w:rPr>
          <w:i/>
          <w:sz w:val="16"/>
          <w:szCs w:val="16"/>
        </w:rPr>
      </w:pPr>
      <w:r w:rsidRPr="00FE55D2">
        <w:rPr>
          <w:i/>
          <w:sz w:val="16"/>
          <w:szCs w:val="16"/>
        </w:rPr>
        <w:t xml:space="preserve">Figure </w:t>
      </w:r>
      <w:r w:rsidR="00322916" w:rsidRPr="00FE55D2">
        <w:rPr>
          <w:i/>
          <w:sz w:val="16"/>
          <w:szCs w:val="16"/>
        </w:rPr>
        <w:t>13</w:t>
      </w:r>
      <w:r w:rsidRPr="00FE55D2">
        <w:rPr>
          <w:i/>
          <w:sz w:val="16"/>
          <w:szCs w:val="16"/>
        </w:rPr>
        <w:t>: The number and proportion of zero car households in the City of Melbourne</w:t>
      </w:r>
      <w:r w:rsidR="00B31ED7" w:rsidRPr="00FE55D2">
        <w:rPr>
          <w:i/>
          <w:sz w:val="16"/>
          <w:szCs w:val="16"/>
        </w:rPr>
        <w:t xml:space="preserve"> has been rising for the twenty years. </w:t>
      </w:r>
      <w:r w:rsidRPr="00FE55D2">
        <w:rPr>
          <w:i/>
          <w:sz w:val="16"/>
          <w:szCs w:val="16"/>
        </w:rPr>
        <w:t xml:space="preserve"> (ABS 2016) PBA</w:t>
      </w:r>
    </w:p>
    <w:p w14:paraId="0101D450" w14:textId="56B84CBC" w:rsidR="00484B93" w:rsidRPr="00FE55D2" w:rsidRDefault="00A242F0" w:rsidP="00A11282">
      <w:pPr>
        <w:rPr>
          <w:bCs/>
        </w:rPr>
      </w:pPr>
      <w:r w:rsidRPr="00FE55D2">
        <w:rPr>
          <w:bCs/>
        </w:rPr>
        <w:t>Fortunately,</w:t>
      </w:r>
      <w:r w:rsidR="00597F0B" w:rsidRPr="00FE55D2">
        <w:rPr>
          <w:bCs/>
        </w:rPr>
        <w:t xml:space="preserve"> such a transition is feasible. In fact, </w:t>
      </w:r>
      <w:r w:rsidR="00C21A12" w:rsidRPr="00FE55D2">
        <w:rPr>
          <w:bCs/>
        </w:rPr>
        <w:t xml:space="preserve">a trend away from motor vehicle ownership and use </w:t>
      </w:r>
      <w:r w:rsidR="0008377B" w:rsidRPr="00FE55D2">
        <w:rPr>
          <w:bCs/>
        </w:rPr>
        <w:t xml:space="preserve">by people visiting and living in the </w:t>
      </w:r>
      <w:r w:rsidR="009B3302" w:rsidRPr="00FE55D2">
        <w:rPr>
          <w:bCs/>
        </w:rPr>
        <w:t>municipality</w:t>
      </w:r>
      <w:r w:rsidR="0008377B" w:rsidRPr="00FE55D2">
        <w:rPr>
          <w:bCs/>
        </w:rPr>
        <w:t xml:space="preserve"> </w:t>
      </w:r>
      <w:r w:rsidR="00C21A12" w:rsidRPr="00FE55D2">
        <w:rPr>
          <w:bCs/>
        </w:rPr>
        <w:t>has been quietly and steadily</w:t>
      </w:r>
      <w:r w:rsidR="00EC295B" w:rsidRPr="00FE55D2">
        <w:rPr>
          <w:bCs/>
        </w:rPr>
        <w:t xml:space="preserve"> underway for some time. </w:t>
      </w:r>
      <w:r w:rsidR="00597F0B" w:rsidRPr="00FE55D2">
        <w:rPr>
          <w:bCs/>
        </w:rPr>
        <w:t>As we have seen</w:t>
      </w:r>
      <w:r w:rsidR="00F83838" w:rsidRPr="00FE55D2">
        <w:rPr>
          <w:bCs/>
        </w:rPr>
        <w:t xml:space="preserve"> above</w:t>
      </w:r>
      <w:r w:rsidR="00597F0B" w:rsidRPr="00FE55D2">
        <w:rPr>
          <w:bCs/>
        </w:rPr>
        <w:t>, even</w:t>
      </w:r>
      <w:r w:rsidR="00EC295B" w:rsidRPr="00FE55D2">
        <w:rPr>
          <w:bCs/>
        </w:rPr>
        <w:t xml:space="preserve"> though the number of jobs in the </w:t>
      </w:r>
      <w:r w:rsidR="009B3302" w:rsidRPr="00FE55D2">
        <w:rPr>
          <w:bCs/>
        </w:rPr>
        <w:t>municipality</w:t>
      </w:r>
      <w:r w:rsidR="00EC295B" w:rsidRPr="00FE55D2">
        <w:rPr>
          <w:bCs/>
        </w:rPr>
        <w:t xml:space="preserve"> has </w:t>
      </w:r>
      <w:r w:rsidR="00597F0B" w:rsidRPr="00FE55D2">
        <w:rPr>
          <w:bCs/>
        </w:rPr>
        <w:t>been rising</w:t>
      </w:r>
      <w:r w:rsidR="00EC295B" w:rsidRPr="00FE55D2">
        <w:rPr>
          <w:bCs/>
        </w:rPr>
        <w:t xml:space="preserve">, the </w:t>
      </w:r>
      <w:r w:rsidR="00DE5874" w:rsidRPr="00FE55D2">
        <w:rPr>
          <w:bCs/>
        </w:rPr>
        <w:t xml:space="preserve">share of motor </w:t>
      </w:r>
      <w:r w:rsidR="00CE4545" w:rsidRPr="00FE55D2">
        <w:rPr>
          <w:bCs/>
        </w:rPr>
        <w:t>vehicle-based</w:t>
      </w:r>
      <w:r w:rsidR="00DE5874" w:rsidRPr="00FE55D2">
        <w:rPr>
          <w:bCs/>
        </w:rPr>
        <w:t xml:space="preserve"> trips has fallen </w:t>
      </w:r>
      <w:r w:rsidR="00597F0B" w:rsidRPr="00FE55D2">
        <w:rPr>
          <w:bCs/>
        </w:rPr>
        <w:t>(</w:t>
      </w:r>
      <w:r w:rsidR="00EC295B" w:rsidRPr="00FE55D2">
        <w:rPr>
          <w:bCs/>
        </w:rPr>
        <w:t>by 3%</w:t>
      </w:r>
      <w:r w:rsidR="00597F0B" w:rsidRPr="00FE55D2">
        <w:rPr>
          <w:bCs/>
        </w:rPr>
        <w:t>)</w:t>
      </w:r>
      <w:r w:rsidR="00EC295B" w:rsidRPr="00FE55D2">
        <w:rPr>
          <w:bCs/>
        </w:rPr>
        <w:t>.</w:t>
      </w:r>
      <w:r w:rsidRPr="00FE55D2">
        <w:rPr>
          <w:bCs/>
        </w:rPr>
        <w:t xml:space="preserve"> People who live in the </w:t>
      </w:r>
      <w:r w:rsidR="009B3302" w:rsidRPr="00FE55D2">
        <w:rPr>
          <w:bCs/>
        </w:rPr>
        <w:t>municipality</w:t>
      </w:r>
      <w:r w:rsidRPr="00FE55D2">
        <w:rPr>
          <w:bCs/>
        </w:rPr>
        <w:t xml:space="preserve"> have </w:t>
      </w:r>
      <w:r w:rsidR="00597F0B" w:rsidRPr="00FE55D2">
        <w:rPr>
          <w:bCs/>
        </w:rPr>
        <w:t xml:space="preserve">also </w:t>
      </w:r>
      <w:r w:rsidRPr="00FE55D2">
        <w:rPr>
          <w:bCs/>
        </w:rPr>
        <w:t xml:space="preserve">been moving away from car ownership. </w:t>
      </w:r>
      <w:r w:rsidR="00EC295B" w:rsidRPr="00FE55D2">
        <w:rPr>
          <w:bCs/>
        </w:rPr>
        <w:t xml:space="preserve">The </w:t>
      </w:r>
      <w:r w:rsidRPr="00FE55D2">
        <w:rPr>
          <w:bCs/>
        </w:rPr>
        <w:t xml:space="preserve">number and proportion of </w:t>
      </w:r>
      <w:r w:rsidR="00033718" w:rsidRPr="00FE55D2">
        <w:rPr>
          <w:bCs/>
        </w:rPr>
        <w:t xml:space="preserve">zero car </w:t>
      </w:r>
      <w:r w:rsidRPr="00FE55D2">
        <w:rPr>
          <w:bCs/>
        </w:rPr>
        <w:t>households</w:t>
      </w:r>
      <w:r w:rsidR="00033718" w:rsidRPr="00FE55D2">
        <w:rPr>
          <w:bCs/>
        </w:rPr>
        <w:t xml:space="preserve"> in the </w:t>
      </w:r>
      <w:r w:rsidR="009B3302" w:rsidRPr="00FE55D2">
        <w:rPr>
          <w:bCs/>
        </w:rPr>
        <w:t>municipality</w:t>
      </w:r>
      <w:r w:rsidR="00033718" w:rsidRPr="00FE55D2">
        <w:rPr>
          <w:bCs/>
        </w:rPr>
        <w:t xml:space="preserve"> has been growing over the last twenty years. Today there are nearly 30,000 zero car households, just under half (44%) of the total. </w:t>
      </w:r>
      <w:r w:rsidR="009927A1" w:rsidRPr="00FE55D2">
        <w:rPr>
          <w:bCs/>
        </w:rPr>
        <w:t xml:space="preserve">The level of motorisation in the </w:t>
      </w:r>
      <w:r w:rsidR="00C86328" w:rsidRPr="00FE55D2">
        <w:rPr>
          <w:bCs/>
        </w:rPr>
        <w:t>municipality</w:t>
      </w:r>
      <w:r w:rsidR="009927A1" w:rsidRPr="00FE55D2">
        <w:rPr>
          <w:bCs/>
        </w:rPr>
        <w:t xml:space="preserve"> (cars per hundred residents) has fallen over five years from 33 to 27 vehicles per one hundred residents.</w:t>
      </w:r>
    </w:p>
    <w:p w14:paraId="2EF47FFB" w14:textId="1470D2A1" w:rsidR="004E6E37" w:rsidRPr="00FE55D2" w:rsidRDefault="004E6E37" w:rsidP="00A11282">
      <w:pPr>
        <w:rPr>
          <w:bCs/>
        </w:rPr>
      </w:pPr>
      <w:r w:rsidRPr="00FE55D2">
        <w:rPr>
          <w:bCs/>
        </w:rPr>
        <w:t>These trends can be strengthened through the planning scheme and through road management – areas in which the City of Melbourne has strong influence and a measure of</w:t>
      </w:r>
      <w:r w:rsidR="00453980" w:rsidRPr="00FE55D2">
        <w:rPr>
          <w:bCs/>
        </w:rPr>
        <w:t xml:space="preserve"> direct</w:t>
      </w:r>
      <w:r w:rsidRPr="00FE55D2">
        <w:rPr>
          <w:bCs/>
        </w:rPr>
        <w:t xml:space="preserve"> control.</w:t>
      </w:r>
    </w:p>
    <w:p w14:paraId="56446217" w14:textId="77777777" w:rsidR="007966CB" w:rsidRPr="00FE55D2" w:rsidRDefault="007966CB" w:rsidP="00A11282">
      <w:pPr>
        <w:rPr>
          <w:bCs/>
        </w:rPr>
      </w:pPr>
    </w:p>
    <w:p w14:paraId="1F22DDEA" w14:textId="77777777" w:rsidR="0049638A" w:rsidRPr="00FE55D2" w:rsidRDefault="0049638A">
      <w:pPr>
        <w:spacing w:after="0" w:line="240" w:lineRule="auto"/>
        <w:rPr>
          <w:b/>
          <w:bCs/>
        </w:rPr>
      </w:pPr>
      <w:r w:rsidRPr="00FE55D2">
        <w:rPr>
          <w:b/>
          <w:bCs/>
        </w:rPr>
        <w:br w:type="page"/>
      </w:r>
    </w:p>
    <w:p w14:paraId="5E135BDB" w14:textId="13C6C339" w:rsidR="004E6E37" w:rsidRPr="004F64C6" w:rsidRDefault="004F64C6" w:rsidP="004F64C6">
      <w:pPr>
        <w:pStyle w:val="Heading3"/>
        <w:rPr>
          <w:rFonts w:hint="eastAsia"/>
          <w:lang w:val="en-AU"/>
        </w:rPr>
      </w:pPr>
      <w:bookmarkStart w:id="37" w:name="_Toc512597949"/>
      <w:r w:rsidRPr="004F64C6">
        <w:rPr>
          <w:lang w:val="en-AU"/>
        </w:rPr>
        <w:lastRenderedPageBreak/>
        <w:t xml:space="preserve">3.1 </w:t>
      </w:r>
      <w:r>
        <w:rPr>
          <w:lang w:val="en-AU"/>
        </w:rPr>
        <w:t>Remove the requirement for</w:t>
      </w:r>
      <w:r w:rsidR="0080400E" w:rsidRPr="004F64C6">
        <w:rPr>
          <w:lang w:val="en-AU"/>
        </w:rPr>
        <w:t xml:space="preserve"> </w:t>
      </w:r>
      <w:r w:rsidR="004E6E37" w:rsidRPr="004F64C6">
        <w:rPr>
          <w:lang w:val="en-AU"/>
        </w:rPr>
        <w:t>private off-street car space</w:t>
      </w:r>
      <w:r w:rsidR="0080400E" w:rsidRPr="004F64C6">
        <w:rPr>
          <w:lang w:val="en-AU"/>
        </w:rPr>
        <w:t>s</w:t>
      </w:r>
      <w:bookmarkEnd w:id="37"/>
      <w:r w:rsidR="004E6E37" w:rsidRPr="004F64C6">
        <w:rPr>
          <w:lang w:val="en-AU"/>
        </w:rPr>
        <w:t xml:space="preserve"> </w:t>
      </w:r>
    </w:p>
    <w:p w14:paraId="51964507" w14:textId="1A989A53" w:rsidR="006C70E5" w:rsidRPr="00FE55D2" w:rsidRDefault="006C70E5" w:rsidP="00A11282">
      <w:pPr>
        <w:rPr>
          <w:bCs/>
        </w:rPr>
      </w:pPr>
      <w:r w:rsidRPr="00FE55D2">
        <w:rPr>
          <w:bCs/>
        </w:rPr>
        <w:t xml:space="preserve">It is vital that the </w:t>
      </w:r>
      <w:r w:rsidR="009E428A">
        <w:rPr>
          <w:bCs/>
        </w:rPr>
        <w:t>requirement for</w:t>
      </w:r>
      <w:r w:rsidRPr="00FE55D2">
        <w:rPr>
          <w:bCs/>
        </w:rPr>
        <w:t xml:space="preserve"> </w:t>
      </w:r>
      <w:r w:rsidR="009E428A">
        <w:rPr>
          <w:bCs/>
        </w:rPr>
        <w:t>developments to include</w:t>
      </w:r>
      <w:r w:rsidR="0049638A" w:rsidRPr="00FE55D2">
        <w:rPr>
          <w:bCs/>
        </w:rPr>
        <w:t xml:space="preserve"> off-st</w:t>
      </w:r>
      <w:r w:rsidRPr="00FE55D2">
        <w:rPr>
          <w:bCs/>
        </w:rPr>
        <w:t xml:space="preserve">reet car parks is </w:t>
      </w:r>
      <w:r w:rsidR="009E428A">
        <w:rPr>
          <w:bCs/>
        </w:rPr>
        <w:t>removed</w:t>
      </w:r>
      <w:r w:rsidRPr="00FE55D2">
        <w:rPr>
          <w:bCs/>
        </w:rPr>
        <w:t>.</w:t>
      </w:r>
    </w:p>
    <w:p w14:paraId="54FB105B" w14:textId="4F5F54A3" w:rsidR="00FD0EEE" w:rsidRPr="00FE55D2" w:rsidRDefault="006C70E5" w:rsidP="00A11282">
      <w:pPr>
        <w:rPr>
          <w:bCs/>
        </w:rPr>
      </w:pPr>
      <w:r w:rsidRPr="00FE55D2">
        <w:rPr>
          <w:bCs/>
        </w:rPr>
        <w:t xml:space="preserve">The current Transport Strategy identifies the financial penalty imposed by the current </w:t>
      </w:r>
      <w:r w:rsidR="00A618E6">
        <w:rPr>
          <w:bCs/>
        </w:rPr>
        <w:t>planning scheme requirements</w:t>
      </w:r>
      <w:r w:rsidRPr="00FE55D2">
        <w:rPr>
          <w:bCs/>
        </w:rPr>
        <w:t xml:space="preserve"> noting that private off-street parking bays significantly increase the cost of housing. </w:t>
      </w:r>
      <w:r w:rsidR="00A618E6">
        <w:rPr>
          <w:bCs/>
        </w:rPr>
        <w:t>The Strategy</w:t>
      </w:r>
      <w:r w:rsidRPr="00FE55D2">
        <w:rPr>
          <w:bCs/>
        </w:rPr>
        <w:t xml:space="preserve"> notes that many of the residents receive nothing in return for these higher costs – up to one third of the bays that have been built are empty. </w:t>
      </w:r>
      <w:r w:rsidR="00B84EBD" w:rsidRPr="00FE55D2">
        <w:rPr>
          <w:bCs/>
        </w:rPr>
        <w:t xml:space="preserve">These concerns remain valid and can be carried into the new </w:t>
      </w:r>
      <w:r w:rsidR="007C60C5" w:rsidRPr="00FE55D2">
        <w:rPr>
          <w:bCs/>
        </w:rPr>
        <w:t>Strategy</w:t>
      </w:r>
      <w:r w:rsidR="00B84EBD" w:rsidRPr="00FE55D2">
        <w:rPr>
          <w:bCs/>
        </w:rPr>
        <w:t xml:space="preserve">. </w:t>
      </w:r>
    </w:p>
    <w:p w14:paraId="1A8AC208" w14:textId="6F82F926" w:rsidR="00FD0EEE" w:rsidRPr="00FE55D2" w:rsidRDefault="00FD0EEE" w:rsidP="00A11282">
      <w:pPr>
        <w:rPr>
          <w:bCs/>
        </w:rPr>
      </w:pPr>
      <w:r w:rsidRPr="00FE55D2">
        <w:rPr>
          <w:bCs/>
        </w:rPr>
        <w:t xml:space="preserve">The consequences of </w:t>
      </w:r>
      <w:r w:rsidR="004E63E7" w:rsidRPr="00FE55D2">
        <w:rPr>
          <w:bCs/>
        </w:rPr>
        <w:t>‘compulsory’ parking bay ownership need to be identified. These consequences include:</w:t>
      </w:r>
    </w:p>
    <w:p w14:paraId="01535BB5" w14:textId="173ED180" w:rsidR="004E63E7" w:rsidRPr="00FE55D2" w:rsidRDefault="004E63E7" w:rsidP="004E63E7">
      <w:pPr>
        <w:pStyle w:val="ListBullet"/>
        <w:rPr>
          <w:lang w:val="en-AU"/>
        </w:rPr>
      </w:pPr>
      <w:r w:rsidRPr="00FE55D2">
        <w:rPr>
          <w:lang w:val="en-AU"/>
        </w:rPr>
        <w:t>An incentive to own a car. Once people have bought or are paying for a parking bay, people are more inclined to own a car – although the number of empty bays suggests that some people are prepared to take a loss on the parking bay cost. Once people own a car</w:t>
      </w:r>
      <w:r w:rsidR="00A618E6">
        <w:rPr>
          <w:lang w:val="en-AU"/>
        </w:rPr>
        <w:t>,</w:t>
      </w:r>
      <w:r w:rsidRPr="00FE55D2">
        <w:rPr>
          <w:lang w:val="en-AU"/>
        </w:rPr>
        <w:t xml:space="preserve"> they are likely to use it including for trips that would otherwise be taken on foot, by bicycle or on transit.</w:t>
      </w:r>
    </w:p>
    <w:p w14:paraId="245A42A4" w14:textId="44B5C8BA" w:rsidR="004E63E7" w:rsidRPr="00FE55D2" w:rsidRDefault="004E63E7" w:rsidP="004E63E7">
      <w:pPr>
        <w:pStyle w:val="ListBullet"/>
        <w:rPr>
          <w:lang w:val="en-AU"/>
        </w:rPr>
      </w:pPr>
      <w:r w:rsidRPr="00FE55D2">
        <w:rPr>
          <w:lang w:val="en-AU"/>
        </w:rPr>
        <w:t>A financial incentive to use a car. People in the municipality who live in zero car households have a financial incentive to choose to walk, ride a bicycle or catch transit. Their car trip options – taxi, hire car or car share vehicle – all cost more than any of the alternatives. Car owners on the other hand are predisposed to use their car as they have paid a substantial sum to own the car and the option is sitting there – registered, insured and fuelled – offering the next trip ‘for free’. These people have no financial incentive to leave ‘the car at home’.</w:t>
      </w:r>
    </w:p>
    <w:p w14:paraId="4515A72D" w14:textId="7937144F" w:rsidR="004E63E7" w:rsidRPr="00FE55D2" w:rsidRDefault="004E63E7" w:rsidP="004E63E7">
      <w:pPr>
        <w:pStyle w:val="ListBullet"/>
        <w:rPr>
          <w:lang w:val="en-AU"/>
        </w:rPr>
      </w:pPr>
      <w:r w:rsidRPr="00FE55D2">
        <w:rPr>
          <w:lang w:val="en-AU"/>
        </w:rPr>
        <w:t xml:space="preserve">A disincentive to leave car ownership. Compulsory parking bay ownership makes it less likely that people will leave car ownership. Some people find after living in the inner city for a period, that they do not use their car very much. In a system with neutral settings these people would consider selling their car and using car services </w:t>
      </w:r>
      <w:r w:rsidR="00A618E6">
        <w:rPr>
          <w:lang w:val="en-AU"/>
        </w:rPr>
        <w:t>along with</w:t>
      </w:r>
      <w:r w:rsidRPr="00FE55D2">
        <w:rPr>
          <w:lang w:val="en-AU"/>
        </w:rPr>
        <w:t xml:space="preserve"> alternatives to the car. In the City of Melbourne, people can sell their car but they cannot sell their car park. This makes the exit from car ownership less likely.</w:t>
      </w:r>
    </w:p>
    <w:p w14:paraId="1885AF93" w14:textId="193301E5" w:rsidR="004E63E7" w:rsidRPr="00FE55D2" w:rsidRDefault="004E63E7" w:rsidP="004E63E7">
      <w:pPr>
        <w:pStyle w:val="ListBullet"/>
        <w:rPr>
          <w:lang w:val="en-AU"/>
        </w:rPr>
      </w:pPr>
      <w:r w:rsidRPr="00FE55D2">
        <w:rPr>
          <w:lang w:val="en-AU"/>
        </w:rPr>
        <w:t>A penalty on people who do not want to own a car. The current system makes it harder for someone who would like to avoid car ownership to find an apartment that comes not come with an attached parking bay. One-bedroom apartments without carparks are available, but it is hard to find an apartment of two bedrooms or more that does not have one or two carparks attached. If an apartment without a parking bay cannot be found, the resident will have to pay for something they do not want.</w:t>
      </w:r>
    </w:p>
    <w:p w14:paraId="633FCAF7" w14:textId="09C055E7" w:rsidR="004E63E7" w:rsidRPr="00FE55D2" w:rsidRDefault="004E63E7" w:rsidP="004E63E7">
      <w:pPr>
        <w:pStyle w:val="ListBullet"/>
        <w:numPr>
          <w:ilvl w:val="0"/>
          <w:numId w:val="0"/>
        </w:numPr>
        <w:rPr>
          <w:lang w:val="en-AU"/>
        </w:rPr>
      </w:pPr>
      <w:r w:rsidRPr="00FE55D2">
        <w:rPr>
          <w:lang w:val="en-AU"/>
        </w:rPr>
        <w:t xml:space="preserve">The </w:t>
      </w:r>
      <w:r w:rsidR="00A618E6" w:rsidRPr="00FE55D2">
        <w:rPr>
          <w:lang w:val="en-AU"/>
        </w:rPr>
        <w:t>behavioural</w:t>
      </w:r>
      <w:r w:rsidRPr="00FE55D2">
        <w:rPr>
          <w:lang w:val="en-AU"/>
        </w:rPr>
        <w:t xml:space="preserve"> pressure that the compulsory parking bay rule applies is </w:t>
      </w:r>
      <w:r w:rsidR="00A618E6">
        <w:rPr>
          <w:lang w:val="en-AU"/>
        </w:rPr>
        <w:t xml:space="preserve">analogous to that provided by </w:t>
      </w:r>
      <w:r w:rsidRPr="00FE55D2">
        <w:rPr>
          <w:lang w:val="en-AU"/>
        </w:rPr>
        <w:t xml:space="preserve">the tax on cigarettes. The difference is that the car park tax </w:t>
      </w:r>
      <w:r w:rsidR="00A618E6">
        <w:rPr>
          <w:lang w:val="en-AU"/>
        </w:rPr>
        <w:t>is levied on the ‘</w:t>
      </w:r>
      <w:r w:rsidRPr="00FE55D2">
        <w:rPr>
          <w:lang w:val="en-AU"/>
        </w:rPr>
        <w:t>non-smoker</w:t>
      </w:r>
      <w:r w:rsidR="00A618E6">
        <w:rPr>
          <w:lang w:val="en-AU"/>
        </w:rPr>
        <w:t>’</w:t>
      </w:r>
      <w:r w:rsidRPr="00FE55D2">
        <w:rPr>
          <w:lang w:val="en-AU"/>
        </w:rPr>
        <w:t xml:space="preserve">. If the ‘tax’ were removed, the level of car ownership and use in the inner city </w:t>
      </w:r>
      <w:r w:rsidR="00BA6F9B" w:rsidRPr="00FE55D2">
        <w:rPr>
          <w:lang w:val="en-AU"/>
        </w:rPr>
        <w:t>is</w:t>
      </w:r>
      <w:r w:rsidRPr="00FE55D2">
        <w:rPr>
          <w:lang w:val="en-AU"/>
        </w:rPr>
        <w:t xml:space="preserve"> allowed to find its natural level. It can be expected that this ‘natural level’ will be lower in car ownership and vehicle kilometres travelled than the current system.</w:t>
      </w:r>
    </w:p>
    <w:p w14:paraId="6698D08A" w14:textId="1240120B" w:rsidR="009228F5" w:rsidRPr="00FE55D2" w:rsidRDefault="004E63E7" w:rsidP="004E63E7">
      <w:pPr>
        <w:pStyle w:val="ListBullet"/>
        <w:numPr>
          <w:ilvl w:val="0"/>
          <w:numId w:val="0"/>
        </w:numPr>
        <w:rPr>
          <w:lang w:val="en-AU"/>
        </w:rPr>
      </w:pPr>
      <w:r w:rsidRPr="00FE55D2">
        <w:rPr>
          <w:lang w:val="en-AU"/>
        </w:rPr>
        <w:t xml:space="preserve">The effort to reform the planning scheme does not need to eliminate parking bays. </w:t>
      </w:r>
      <w:r w:rsidR="009228F5" w:rsidRPr="00FE55D2">
        <w:rPr>
          <w:lang w:val="en-AU"/>
        </w:rPr>
        <w:t xml:space="preserve">An important part of the solution to this problem is </w:t>
      </w:r>
      <w:r w:rsidR="00D93195" w:rsidRPr="00FE55D2">
        <w:rPr>
          <w:lang w:val="en-AU"/>
        </w:rPr>
        <w:t xml:space="preserve">avoiding the isolation of parking bays </w:t>
      </w:r>
      <w:r w:rsidR="00A56333" w:rsidRPr="00FE55D2">
        <w:rPr>
          <w:lang w:val="en-AU"/>
        </w:rPr>
        <w:t>on private</w:t>
      </w:r>
      <w:r w:rsidR="00D93195" w:rsidRPr="00FE55D2">
        <w:rPr>
          <w:lang w:val="en-AU"/>
        </w:rPr>
        <w:t xml:space="preserve"> title and ensuring that any bays are owned collectively and available to the public</w:t>
      </w:r>
      <w:r w:rsidR="00D47709" w:rsidRPr="00FE55D2">
        <w:rPr>
          <w:lang w:val="en-AU"/>
        </w:rPr>
        <w:t>. This</w:t>
      </w:r>
      <w:r w:rsidR="009228F5" w:rsidRPr="00FE55D2">
        <w:rPr>
          <w:lang w:val="en-AU"/>
        </w:rPr>
        <w:t xml:space="preserve"> is envisaged in the </w:t>
      </w:r>
      <w:r w:rsidR="00DE0526" w:rsidRPr="00FE55D2">
        <w:rPr>
          <w:lang w:val="en-AU"/>
        </w:rPr>
        <w:t xml:space="preserve">proposed planning scheme conditions in the </w:t>
      </w:r>
      <w:r w:rsidR="00D6011B" w:rsidRPr="00FE55D2">
        <w:rPr>
          <w:lang w:val="en-AU"/>
        </w:rPr>
        <w:t>Fishermans Bend redevelopment. Parking b</w:t>
      </w:r>
      <w:r w:rsidR="009228F5" w:rsidRPr="00FE55D2">
        <w:rPr>
          <w:lang w:val="en-AU"/>
        </w:rPr>
        <w:t xml:space="preserve">ays should be available for people who want them but they do not have to be on site and they certainly should </w:t>
      </w:r>
      <w:r w:rsidR="00A618E6" w:rsidRPr="00FE55D2">
        <w:rPr>
          <w:lang w:val="en-AU"/>
        </w:rPr>
        <w:t>not</w:t>
      </w:r>
      <w:r w:rsidR="00A618E6">
        <w:rPr>
          <w:lang w:val="en-AU"/>
        </w:rPr>
        <w:t xml:space="preserve"> be</w:t>
      </w:r>
      <w:r w:rsidR="00A618E6" w:rsidRPr="00FE55D2">
        <w:rPr>
          <w:lang w:val="en-AU"/>
        </w:rPr>
        <w:t xml:space="preserve"> a compulsory feature</w:t>
      </w:r>
      <w:r w:rsidR="00A618E6">
        <w:rPr>
          <w:lang w:val="en-AU"/>
        </w:rPr>
        <w:t xml:space="preserve"> but</w:t>
      </w:r>
      <w:r w:rsidR="00A618E6" w:rsidRPr="00FE55D2">
        <w:rPr>
          <w:lang w:val="en-AU"/>
        </w:rPr>
        <w:t xml:space="preserve"> </w:t>
      </w:r>
      <w:r w:rsidR="009228F5" w:rsidRPr="00FE55D2">
        <w:rPr>
          <w:lang w:val="en-AU"/>
        </w:rPr>
        <w:t>an option.</w:t>
      </w:r>
    </w:p>
    <w:p w14:paraId="61FF199A" w14:textId="2E1920B0" w:rsidR="00A618E6" w:rsidRDefault="00A618E6" w:rsidP="00A618E6">
      <w:pPr>
        <w:pStyle w:val="Heading3"/>
        <w:rPr>
          <w:rFonts w:hint="eastAsia"/>
          <w:lang w:val="en-AU"/>
        </w:rPr>
      </w:pPr>
      <w:bookmarkStart w:id="38" w:name="_Toc512597950"/>
      <w:r>
        <w:rPr>
          <w:lang w:val="en-AU"/>
        </w:rPr>
        <w:t>3.2 Reduce</w:t>
      </w:r>
      <w:r w:rsidRPr="00FE55D2">
        <w:rPr>
          <w:lang w:val="en-AU"/>
        </w:rPr>
        <w:t xml:space="preserve"> access </w:t>
      </w:r>
      <w:r w:rsidR="006B14F7">
        <w:rPr>
          <w:lang w:val="en-AU"/>
        </w:rPr>
        <w:t>and lower</w:t>
      </w:r>
      <w:r w:rsidRPr="00FE55D2">
        <w:rPr>
          <w:lang w:val="en-AU"/>
        </w:rPr>
        <w:t xml:space="preserve"> the priority provided to people in cars</w:t>
      </w:r>
      <w:bookmarkEnd w:id="38"/>
      <w:r w:rsidRPr="00A618E6">
        <w:rPr>
          <w:lang w:val="en-AU"/>
        </w:rPr>
        <w:t xml:space="preserve"> </w:t>
      </w:r>
    </w:p>
    <w:p w14:paraId="7A0F6E43" w14:textId="5AA95D03" w:rsidR="00D47709" w:rsidRPr="00FE55D2" w:rsidRDefault="006B14F7" w:rsidP="006B14F7">
      <w:pPr>
        <w:rPr>
          <w:bCs/>
        </w:rPr>
      </w:pPr>
      <w:r w:rsidRPr="006B14F7">
        <w:rPr>
          <w:bCs/>
        </w:rPr>
        <w:t>It is important that the City p</w:t>
      </w:r>
      <w:r w:rsidR="00A618E6" w:rsidRPr="006B14F7">
        <w:rPr>
          <w:bCs/>
        </w:rPr>
        <w:t xml:space="preserve">repare for the impact of </w:t>
      </w:r>
      <w:r w:rsidR="00EF60F9" w:rsidRPr="006B14F7">
        <w:rPr>
          <w:bCs/>
        </w:rPr>
        <w:t>‘free’ or very cheap car trip</w:t>
      </w:r>
      <w:r w:rsidR="00A618E6" w:rsidRPr="006B14F7">
        <w:rPr>
          <w:bCs/>
        </w:rPr>
        <w:t>s</w:t>
      </w:r>
      <w:r>
        <w:rPr>
          <w:bCs/>
        </w:rPr>
        <w:t xml:space="preserve"> as, o</w:t>
      </w:r>
      <w:r w:rsidR="00D47709" w:rsidRPr="00FE55D2">
        <w:rPr>
          <w:bCs/>
        </w:rPr>
        <w:t>ver the period of the next Transport Strategy</w:t>
      </w:r>
      <w:r>
        <w:rPr>
          <w:bCs/>
        </w:rPr>
        <w:t>,</w:t>
      </w:r>
      <w:r w:rsidR="00D47709" w:rsidRPr="00FE55D2">
        <w:rPr>
          <w:bCs/>
        </w:rPr>
        <w:t xml:space="preserve"> it is likely that the </w:t>
      </w:r>
      <w:r w:rsidR="0042714C" w:rsidRPr="00FE55D2">
        <w:rPr>
          <w:bCs/>
        </w:rPr>
        <w:t>cost of car trips will fall significantly</w:t>
      </w:r>
      <w:r w:rsidR="00D47709" w:rsidRPr="00FE55D2">
        <w:rPr>
          <w:bCs/>
        </w:rPr>
        <w:t xml:space="preserve">. </w:t>
      </w:r>
    </w:p>
    <w:p w14:paraId="57E1422F" w14:textId="32AC431B" w:rsidR="006F526A" w:rsidRPr="00FE55D2" w:rsidRDefault="00FE1EAC" w:rsidP="006F526A">
      <w:pPr>
        <w:rPr>
          <w:bCs/>
        </w:rPr>
      </w:pPr>
      <w:r>
        <w:rPr>
          <w:bCs/>
        </w:rPr>
        <w:t>Today</w:t>
      </w:r>
      <w:r w:rsidR="006F526A" w:rsidRPr="00FE55D2">
        <w:rPr>
          <w:bCs/>
        </w:rPr>
        <w:t xml:space="preserve">, for people with low annual vehicle kilometres travelled, car ownership is cheaper than hiring a driver (taxi or Uber) or a short-term rental (car share). In the future, the cost per kilometre of car services is anticipated to fall as further efficiencies are applied to traditional taxi services. The replacement of the human taxi driver will bring the cost per kilometre down further. Combined with advertising and destination subsidies – similar to the parking subsidies paid by businesses today </w:t>
      </w:r>
      <w:r w:rsidR="00BA6F9B" w:rsidRPr="00FE55D2">
        <w:rPr>
          <w:bCs/>
        </w:rPr>
        <w:t>– it</w:t>
      </w:r>
      <w:r w:rsidR="006F526A" w:rsidRPr="00FE55D2">
        <w:rPr>
          <w:bCs/>
        </w:rPr>
        <w:t xml:space="preserve"> is possible to imagine free or extremely low-cost trips. </w:t>
      </w:r>
    </w:p>
    <w:p w14:paraId="621CED84" w14:textId="05D82F5C" w:rsidR="00D47709" w:rsidRPr="00FE55D2" w:rsidRDefault="00C75730" w:rsidP="006F526A">
      <w:pPr>
        <w:rPr>
          <w:bCs/>
        </w:rPr>
      </w:pPr>
      <w:r w:rsidRPr="00FE55D2">
        <w:rPr>
          <w:bCs/>
        </w:rPr>
        <w:lastRenderedPageBreak/>
        <w:t>A fall in the per-</w:t>
      </w:r>
      <w:r w:rsidR="00CC75C2" w:rsidRPr="00FE55D2">
        <w:rPr>
          <w:bCs/>
        </w:rPr>
        <w:t>kilometre</w:t>
      </w:r>
      <w:r w:rsidR="006F526A" w:rsidRPr="00FE55D2">
        <w:rPr>
          <w:bCs/>
        </w:rPr>
        <w:t xml:space="preserve"> price </w:t>
      </w:r>
      <w:r w:rsidR="00CC75C2" w:rsidRPr="00FE55D2">
        <w:rPr>
          <w:bCs/>
        </w:rPr>
        <w:t>for a car trip from</w:t>
      </w:r>
      <w:r w:rsidR="006F526A" w:rsidRPr="00FE55D2">
        <w:rPr>
          <w:bCs/>
        </w:rPr>
        <w:t xml:space="preserve"> 60c per kilometre to ‘free’ will have a profound effect on </w:t>
      </w:r>
      <w:r w:rsidR="00D47709" w:rsidRPr="00FE55D2">
        <w:rPr>
          <w:bCs/>
        </w:rPr>
        <w:t>car ownership</w:t>
      </w:r>
      <w:r w:rsidR="006F526A" w:rsidRPr="00FE55D2">
        <w:rPr>
          <w:bCs/>
        </w:rPr>
        <w:t>.</w:t>
      </w:r>
      <w:r w:rsidR="0042714C" w:rsidRPr="00FE55D2">
        <w:rPr>
          <w:bCs/>
        </w:rPr>
        <w:t xml:space="preserve"> </w:t>
      </w:r>
      <w:r w:rsidR="00D47709" w:rsidRPr="00FE55D2">
        <w:rPr>
          <w:bCs/>
        </w:rPr>
        <w:t xml:space="preserve">Free or cheap car services will reduce the financial incentive to own a car. </w:t>
      </w:r>
      <w:r w:rsidRPr="00FE55D2">
        <w:rPr>
          <w:bCs/>
        </w:rPr>
        <w:t>(</w:t>
      </w:r>
      <w:r w:rsidR="00D47709" w:rsidRPr="00FE55D2">
        <w:rPr>
          <w:bCs/>
        </w:rPr>
        <w:t>This is likely to make apartments with off-street parking bays attached less attractive than unencumbered alternatives.</w:t>
      </w:r>
      <w:r w:rsidRPr="00FE55D2">
        <w:rPr>
          <w:bCs/>
        </w:rPr>
        <w:t>)</w:t>
      </w:r>
    </w:p>
    <w:p w14:paraId="77B4E1E8" w14:textId="0C38DE1C" w:rsidR="006F526A" w:rsidRPr="00FE55D2" w:rsidRDefault="00FE1EAC" w:rsidP="006F526A">
      <w:pPr>
        <w:rPr>
          <w:bCs/>
        </w:rPr>
      </w:pPr>
      <w:r>
        <w:rPr>
          <w:bCs/>
        </w:rPr>
        <w:t xml:space="preserve">While car ownership is likely to fall, cheap or free trips are likely to make car usage grow. </w:t>
      </w:r>
      <w:r w:rsidR="006F526A" w:rsidRPr="00FE55D2">
        <w:rPr>
          <w:bCs/>
        </w:rPr>
        <w:t>Faced with the choice between effortful and potentially inconvenient options of walking, riding and transit</w:t>
      </w:r>
      <w:r w:rsidR="0042714C" w:rsidRPr="00FE55D2">
        <w:rPr>
          <w:bCs/>
        </w:rPr>
        <w:t>,</w:t>
      </w:r>
      <w:r w:rsidR="006F526A" w:rsidRPr="00FE55D2">
        <w:rPr>
          <w:bCs/>
        </w:rPr>
        <w:t xml:space="preserve"> many people will </w:t>
      </w:r>
      <w:r w:rsidR="009B5B73" w:rsidRPr="00FE55D2">
        <w:rPr>
          <w:bCs/>
        </w:rPr>
        <w:t>choose</w:t>
      </w:r>
      <w:r w:rsidR="006F526A" w:rsidRPr="00FE55D2">
        <w:rPr>
          <w:bCs/>
        </w:rPr>
        <w:t xml:space="preserve"> a free </w:t>
      </w:r>
      <w:r w:rsidR="009B5B73" w:rsidRPr="00FE55D2">
        <w:rPr>
          <w:bCs/>
        </w:rPr>
        <w:t xml:space="preserve">or cheap </w:t>
      </w:r>
      <w:r w:rsidR="006F526A" w:rsidRPr="00FE55D2">
        <w:rPr>
          <w:bCs/>
        </w:rPr>
        <w:t>car trip. There are signs that these trends are already visible as people switch from transit to car</w:t>
      </w:r>
      <w:r w:rsidR="00EF60F9" w:rsidRPr="00FE55D2">
        <w:rPr>
          <w:bCs/>
        </w:rPr>
        <w:t>-based</w:t>
      </w:r>
      <w:r w:rsidR="006F526A" w:rsidRPr="00FE55D2">
        <w:rPr>
          <w:bCs/>
        </w:rPr>
        <w:t xml:space="preserve"> services in New York City.</w:t>
      </w:r>
      <w:r w:rsidR="001F3777">
        <w:rPr>
          <w:rStyle w:val="EndnoteReference"/>
          <w:bCs/>
        </w:rPr>
        <w:endnoteReference w:id="19"/>
      </w:r>
      <w:r w:rsidR="006F526A" w:rsidRPr="00FE55D2">
        <w:rPr>
          <w:bCs/>
        </w:rPr>
        <w:t xml:space="preserve"> </w:t>
      </w:r>
    </w:p>
    <w:p w14:paraId="6B011D41" w14:textId="48064AD8" w:rsidR="00C20A99" w:rsidRPr="00FE55D2" w:rsidRDefault="006F526A" w:rsidP="006F526A">
      <w:pPr>
        <w:rPr>
          <w:bCs/>
        </w:rPr>
      </w:pPr>
      <w:r w:rsidRPr="00FE55D2">
        <w:rPr>
          <w:bCs/>
        </w:rPr>
        <w:t xml:space="preserve">An increase in cars-for-hire that are on the move and an increase in car trips will have a profound effect on the available road space. A recent report for New York City found that the </w:t>
      </w:r>
      <w:r w:rsidR="00EF60F9" w:rsidRPr="00FE55D2">
        <w:rPr>
          <w:bCs/>
        </w:rPr>
        <w:t>growth in the number</w:t>
      </w:r>
      <w:r w:rsidRPr="00FE55D2">
        <w:rPr>
          <w:bCs/>
        </w:rPr>
        <w:t xml:space="preserve"> of Uber and similar </w:t>
      </w:r>
      <w:r w:rsidR="00EF60F9" w:rsidRPr="00FE55D2">
        <w:rPr>
          <w:bCs/>
        </w:rPr>
        <w:t>vehicles</w:t>
      </w:r>
      <w:r w:rsidRPr="00FE55D2">
        <w:rPr>
          <w:bCs/>
        </w:rPr>
        <w:t xml:space="preserve"> outweighed a steady reduction in </w:t>
      </w:r>
      <w:r w:rsidR="00EF60F9" w:rsidRPr="00FE55D2">
        <w:rPr>
          <w:bCs/>
        </w:rPr>
        <w:t xml:space="preserve">private </w:t>
      </w:r>
      <w:r w:rsidRPr="00FE55D2">
        <w:rPr>
          <w:bCs/>
        </w:rPr>
        <w:t>vehicle</w:t>
      </w:r>
      <w:r w:rsidR="00EF60F9" w:rsidRPr="00FE55D2">
        <w:rPr>
          <w:bCs/>
        </w:rPr>
        <w:t>s entering the island.</w:t>
      </w:r>
      <w:r w:rsidR="001F3777">
        <w:rPr>
          <w:rStyle w:val="EndnoteReference"/>
          <w:bCs/>
        </w:rPr>
        <w:endnoteReference w:id="20"/>
      </w:r>
      <w:r w:rsidR="00EF60F9" w:rsidRPr="00FE55D2">
        <w:rPr>
          <w:bCs/>
        </w:rPr>
        <w:t xml:space="preserve"> The taxi-</w:t>
      </w:r>
      <w:r w:rsidRPr="00FE55D2">
        <w:rPr>
          <w:bCs/>
        </w:rPr>
        <w:t>like vehicles have increased in number and spend long periods unoccupied. Travel speeds have fallen by nearly 40% and congestion is now</w:t>
      </w:r>
      <w:r w:rsidR="009B5B73" w:rsidRPr="00FE55D2">
        <w:rPr>
          <w:bCs/>
        </w:rPr>
        <w:t xml:space="preserve"> described as</w:t>
      </w:r>
      <w:r w:rsidRPr="00FE55D2">
        <w:rPr>
          <w:bCs/>
        </w:rPr>
        <w:t xml:space="preserve"> ‘untenable’.</w:t>
      </w:r>
    </w:p>
    <w:p w14:paraId="29AA8FA5" w14:textId="4782FCE3" w:rsidR="00033718" w:rsidRPr="00FE55D2" w:rsidRDefault="0080400E" w:rsidP="00033718">
      <w:pPr>
        <w:rPr>
          <w:bCs/>
        </w:rPr>
      </w:pPr>
      <w:r w:rsidRPr="00FE55D2">
        <w:rPr>
          <w:bCs/>
        </w:rPr>
        <w:t>In this new context</w:t>
      </w:r>
      <w:r w:rsidR="00D47709" w:rsidRPr="00FE55D2">
        <w:rPr>
          <w:bCs/>
        </w:rPr>
        <w:t>,</w:t>
      </w:r>
      <w:r w:rsidRPr="00FE55D2">
        <w:rPr>
          <w:bCs/>
        </w:rPr>
        <w:t xml:space="preserve"> some</w:t>
      </w:r>
      <w:r w:rsidR="00033718" w:rsidRPr="00FE55D2">
        <w:rPr>
          <w:bCs/>
        </w:rPr>
        <w:t xml:space="preserve"> existing strategies </w:t>
      </w:r>
      <w:r w:rsidR="00EF60F9" w:rsidRPr="00FE55D2">
        <w:rPr>
          <w:bCs/>
        </w:rPr>
        <w:t xml:space="preserve">that the Council uses to control motor vehicle use </w:t>
      </w:r>
      <w:r w:rsidR="00033718" w:rsidRPr="00FE55D2">
        <w:rPr>
          <w:bCs/>
        </w:rPr>
        <w:t xml:space="preserve">will become ineffective. </w:t>
      </w:r>
      <w:r w:rsidR="009A4F95" w:rsidRPr="00FE55D2">
        <w:rPr>
          <w:bCs/>
        </w:rPr>
        <w:t>Currently</w:t>
      </w:r>
      <w:r w:rsidR="00033718" w:rsidRPr="00FE55D2">
        <w:rPr>
          <w:bCs/>
        </w:rPr>
        <w:t xml:space="preserve"> kerbside parking controls </w:t>
      </w:r>
      <w:r w:rsidR="00265A8A" w:rsidRPr="00FE55D2">
        <w:rPr>
          <w:bCs/>
        </w:rPr>
        <w:t xml:space="preserve">reduce </w:t>
      </w:r>
      <w:r w:rsidR="00033718" w:rsidRPr="00FE55D2">
        <w:rPr>
          <w:bCs/>
        </w:rPr>
        <w:t>motor vehicle use. But robot taxis and their passengers will be indifferent to these controls. They will pull over to the kerb but will not need to park.</w:t>
      </w:r>
      <w:r w:rsidR="00FE1EAC">
        <w:rPr>
          <w:bCs/>
        </w:rPr>
        <w:t xml:space="preserve"> </w:t>
      </w:r>
      <w:r w:rsidR="006C58F7">
        <w:rPr>
          <w:bCs/>
        </w:rPr>
        <w:t>V</w:t>
      </w:r>
      <w:r w:rsidR="00FE1EAC">
        <w:rPr>
          <w:bCs/>
        </w:rPr>
        <w:t>ehicles</w:t>
      </w:r>
      <w:r w:rsidR="006C58F7">
        <w:rPr>
          <w:bCs/>
        </w:rPr>
        <w:t xml:space="preserve"> that are not in use</w:t>
      </w:r>
      <w:r w:rsidR="00FE1EAC">
        <w:rPr>
          <w:bCs/>
        </w:rPr>
        <w:t xml:space="preserve"> will not need to be stacked in parking facilities but can be stored by circulating on the roads.</w:t>
      </w:r>
    </w:p>
    <w:p w14:paraId="46EE33F1" w14:textId="60ECC240" w:rsidR="0080400E" w:rsidRPr="00FE55D2" w:rsidRDefault="00325807" w:rsidP="0080400E">
      <w:pPr>
        <w:rPr>
          <w:bCs/>
        </w:rPr>
      </w:pPr>
      <w:r w:rsidRPr="00FE55D2">
        <w:rPr>
          <w:bCs/>
        </w:rPr>
        <w:t xml:space="preserve">The </w:t>
      </w:r>
      <w:r w:rsidR="00A34C0B" w:rsidRPr="00FE55D2">
        <w:rPr>
          <w:bCs/>
        </w:rPr>
        <w:t xml:space="preserve">refreshed </w:t>
      </w:r>
      <w:r w:rsidRPr="00FE55D2">
        <w:rPr>
          <w:bCs/>
        </w:rPr>
        <w:t xml:space="preserve">Transport Strategy will need to identify how the </w:t>
      </w:r>
      <w:r w:rsidR="0080400E" w:rsidRPr="00FE55D2">
        <w:rPr>
          <w:bCs/>
        </w:rPr>
        <w:t>road space for space-efficient vehicles</w:t>
      </w:r>
      <w:r w:rsidRPr="00FE55D2">
        <w:rPr>
          <w:bCs/>
        </w:rPr>
        <w:t xml:space="preserve"> will </w:t>
      </w:r>
      <w:r w:rsidR="0080400E" w:rsidRPr="00FE55D2">
        <w:rPr>
          <w:bCs/>
        </w:rPr>
        <w:t>be protecte</w:t>
      </w:r>
      <w:r w:rsidR="00D94DDF" w:rsidRPr="00FE55D2">
        <w:rPr>
          <w:bCs/>
        </w:rPr>
        <w:t xml:space="preserve">d from circulating car services so that </w:t>
      </w:r>
      <w:r w:rsidR="009B5B73" w:rsidRPr="00FE55D2">
        <w:rPr>
          <w:bCs/>
        </w:rPr>
        <w:t xml:space="preserve">trips by </w:t>
      </w:r>
      <w:r w:rsidR="00D94DDF" w:rsidRPr="00FE55D2">
        <w:rPr>
          <w:bCs/>
        </w:rPr>
        <w:t>space-efficient modes are preferred.</w:t>
      </w:r>
    </w:p>
    <w:p w14:paraId="5AF32870" w14:textId="3824FEF2" w:rsidR="00033718" w:rsidRPr="00FE55D2" w:rsidRDefault="0080400E" w:rsidP="0080400E">
      <w:pPr>
        <w:rPr>
          <w:bCs/>
        </w:rPr>
      </w:pPr>
      <w:r w:rsidRPr="00FE55D2">
        <w:rPr>
          <w:bCs/>
        </w:rPr>
        <w:t>Available measures include allocating</w:t>
      </w:r>
      <w:r w:rsidR="00325807" w:rsidRPr="00FE55D2">
        <w:rPr>
          <w:bCs/>
        </w:rPr>
        <w:t xml:space="preserve"> priority by time and space. Steps towards </w:t>
      </w:r>
      <w:r w:rsidRPr="00FE55D2">
        <w:rPr>
          <w:bCs/>
        </w:rPr>
        <w:t>this approach</w:t>
      </w:r>
      <w:r w:rsidR="00325807" w:rsidRPr="00FE55D2">
        <w:rPr>
          <w:bCs/>
        </w:rPr>
        <w:t xml:space="preserve"> can already be observed</w:t>
      </w:r>
      <w:r w:rsidR="00033718" w:rsidRPr="00FE55D2">
        <w:rPr>
          <w:bCs/>
        </w:rPr>
        <w:t xml:space="preserve"> across the municipality and </w:t>
      </w:r>
      <w:r w:rsidR="000A2A0F" w:rsidRPr="00FE55D2">
        <w:rPr>
          <w:bCs/>
        </w:rPr>
        <w:t>in</w:t>
      </w:r>
      <w:r w:rsidR="00033718" w:rsidRPr="00FE55D2">
        <w:rPr>
          <w:bCs/>
        </w:rPr>
        <w:t xml:space="preserve"> the CBD:</w:t>
      </w:r>
    </w:p>
    <w:p w14:paraId="3D632894" w14:textId="75F43CAD" w:rsidR="00033718" w:rsidRPr="00FE55D2" w:rsidRDefault="00033718" w:rsidP="00033718">
      <w:pPr>
        <w:numPr>
          <w:ilvl w:val="0"/>
          <w:numId w:val="1"/>
        </w:numPr>
      </w:pPr>
      <w:r w:rsidRPr="00FE55D2">
        <w:t xml:space="preserve">Time based controls </w:t>
      </w:r>
      <w:r w:rsidR="009A4D4A" w:rsidRPr="00FE55D2">
        <w:t xml:space="preserve">on motor vehicles </w:t>
      </w:r>
      <w:r w:rsidRPr="00FE55D2">
        <w:t xml:space="preserve">operate on more than three dozen streets. Little Collins Street is </w:t>
      </w:r>
      <w:r w:rsidR="009B2493" w:rsidRPr="00FE55D2">
        <w:t xml:space="preserve">exclusively for </w:t>
      </w:r>
      <w:r w:rsidRPr="00FE55D2">
        <w:t>walking and bicycle riding on weekdays for two hours over lunch.</w:t>
      </w:r>
      <w:r w:rsidR="00962B8C" w:rsidRPr="00FE55D2">
        <w:t xml:space="preserve"> The time available for kerbside parking in Exhibition Street has been reduced to allow a peak hour bicycle lane. </w:t>
      </w:r>
    </w:p>
    <w:p w14:paraId="20189214" w14:textId="77777777" w:rsidR="00033718" w:rsidRPr="00FE55D2" w:rsidRDefault="00033718" w:rsidP="00033718">
      <w:pPr>
        <w:numPr>
          <w:ilvl w:val="0"/>
          <w:numId w:val="1"/>
        </w:numPr>
      </w:pPr>
      <w:r w:rsidRPr="00FE55D2">
        <w:t>Speed controls are now in place across the CBD and the 40kph limit is spreading beyond the Hoddle Grid.</w:t>
      </w:r>
    </w:p>
    <w:p w14:paraId="69A8DAB6" w14:textId="102F0E10" w:rsidR="00033718" w:rsidRPr="00FE55D2" w:rsidRDefault="00033718" w:rsidP="00033718">
      <w:pPr>
        <w:numPr>
          <w:ilvl w:val="0"/>
          <w:numId w:val="1"/>
        </w:numPr>
      </w:pPr>
      <w:r w:rsidRPr="00FE55D2">
        <w:t>Price and</w:t>
      </w:r>
      <w:r w:rsidR="00E874FD" w:rsidRPr="00FE55D2">
        <w:t xml:space="preserve"> time controls </w:t>
      </w:r>
      <w:r w:rsidR="009A4D4A" w:rsidRPr="00FE55D2">
        <w:t>apply to</w:t>
      </w:r>
      <w:r w:rsidR="00E874FD" w:rsidRPr="00FE55D2">
        <w:t xml:space="preserve"> parking bays.</w:t>
      </w:r>
    </w:p>
    <w:p w14:paraId="34707852" w14:textId="2295121B" w:rsidR="00033718" w:rsidRPr="00FE55D2" w:rsidRDefault="00033718" w:rsidP="00033718">
      <w:pPr>
        <w:numPr>
          <w:ilvl w:val="0"/>
          <w:numId w:val="1"/>
        </w:numPr>
      </w:pPr>
      <w:r w:rsidRPr="00FE55D2">
        <w:t>Space on roadways has been reallocated for walking, bicycle, bus and tram trips. Some roadways have been interrupted with road and median closures. Kerbside parking bays have been removed and the space repurposed for other transport modes or taken out of the transport system altogether to serve as parkland or space for trading.</w:t>
      </w:r>
      <w:r w:rsidR="00962B8C" w:rsidRPr="00FE55D2">
        <w:t xml:space="preserve"> </w:t>
      </w:r>
    </w:p>
    <w:p w14:paraId="70A534FC" w14:textId="2D7D035C" w:rsidR="00860C90" w:rsidRPr="00FE55D2" w:rsidRDefault="00DC0C61" w:rsidP="00074A9C">
      <w:pPr>
        <w:numPr>
          <w:ilvl w:val="0"/>
          <w:numId w:val="1"/>
        </w:numPr>
      </w:pPr>
      <w:r w:rsidRPr="00FE55D2">
        <w:t>Priority controls</w:t>
      </w:r>
      <w:r w:rsidR="00A7118E" w:rsidRPr="00FE55D2">
        <w:t xml:space="preserve"> rank</w:t>
      </w:r>
      <w:r w:rsidR="00860C90" w:rsidRPr="00FE55D2">
        <w:t xml:space="preserve"> alternative </w:t>
      </w:r>
      <w:r w:rsidRPr="00FE55D2">
        <w:t xml:space="preserve">modes above </w:t>
      </w:r>
      <w:r w:rsidR="00860C90" w:rsidRPr="00FE55D2">
        <w:t>motor vehicles in some locations</w:t>
      </w:r>
      <w:r w:rsidRPr="00FE55D2">
        <w:t>. Signal lanterns allow early starts for trams, buses, bicycle riders and pedestrians. Turn bans prevent some motor vehicle movements in some locations</w:t>
      </w:r>
      <w:r w:rsidR="00962B8C" w:rsidRPr="00FE55D2">
        <w:t>. Roadways have been made into shared space zones with lower motor vehicle speeds and priority</w:t>
      </w:r>
      <w:r w:rsidRPr="00FE55D2">
        <w:t xml:space="preserve">. </w:t>
      </w:r>
      <w:r w:rsidR="00860C90" w:rsidRPr="00FE55D2">
        <w:t>The closure of Canning Street at Princes Street to motor vehicles has provided the foundation for one of the busiest on-road bicycle routes in the municipality.</w:t>
      </w:r>
    </w:p>
    <w:p w14:paraId="69175B69" w14:textId="1FC1028A" w:rsidR="00033718" w:rsidRPr="00FE55D2" w:rsidRDefault="00033718" w:rsidP="00033718">
      <w:pPr>
        <w:rPr>
          <w:bCs/>
        </w:rPr>
      </w:pPr>
      <w:r w:rsidRPr="00FE55D2">
        <w:rPr>
          <w:bCs/>
        </w:rPr>
        <w:t xml:space="preserve">These measures all come together in Swanston Street where </w:t>
      </w:r>
      <w:r w:rsidR="00A7118E" w:rsidRPr="00FE55D2">
        <w:rPr>
          <w:bCs/>
        </w:rPr>
        <w:t>people</w:t>
      </w:r>
      <w:r w:rsidRPr="00FE55D2">
        <w:rPr>
          <w:bCs/>
        </w:rPr>
        <w:t xml:space="preserve"> on trams, walking and on bicycles </w:t>
      </w:r>
      <w:r w:rsidR="00A7118E" w:rsidRPr="00FE55D2">
        <w:rPr>
          <w:bCs/>
        </w:rPr>
        <w:t xml:space="preserve">flow </w:t>
      </w:r>
      <w:r w:rsidRPr="00FE55D2">
        <w:rPr>
          <w:bCs/>
        </w:rPr>
        <w:t>along a street free of</w:t>
      </w:r>
      <w:r w:rsidR="009B2493" w:rsidRPr="00FE55D2">
        <w:rPr>
          <w:bCs/>
        </w:rPr>
        <w:t xml:space="preserve"> most</w:t>
      </w:r>
      <w:r w:rsidRPr="00FE55D2">
        <w:rPr>
          <w:bCs/>
        </w:rPr>
        <w:t xml:space="preserve"> motor vehicles</w:t>
      </w:r>
      <w:r w:rsidR="009B2493" w:rsidRPr="00FE55D2">
        <w:rPr>
          <w:bCs/>
        </w:rPr>
        <w:t xml:space="preserve"> (authorised vehicles excepted)</w:t>
      </w:r>
      <w:r w:rsidRPr="00FE55D2">
        <w:rPr>
          <w:bCs/>
        </w:rPr>
        <w:t>.</w:t>
      </w:r>
    </w:p>
    <w:p w14:paraId="78C80294" w14:textId="0CC20128" w:rsidR="00073D05" w:rsidRPr="00FE55D2" w:rsidRDefault="00A7118E" w:rsidP="00FE1EAC">
      <w:pPr>
        <w:rPr>
          <w:rFonts w:ascii="Arial Bold" w:eastAsia="MS Gothic" w:hAnsi="Arial Bold" w:hint="eastAsia"/>
          <w:sz w:val="22"/>
          <w:szCs w:val="26"/>
          <w:u w:val="single"/>
        </w:rPr>
      </w:pPr>
      <w:r w:rsidRPr="00FE55D2">
        <w:t>In exploring new controls, the</w:t>
      </w:r>
      <w:r w:rsidR="00033718" w:rsidRPr="00FE55D2">
        <w:t xml:space="preserve"> </w:t>
      </w:r>
      <w:r w:rsidR="00A77C1F" w:rsidRPr="00FE55D2">
        <w:t>City of Melbourne</w:t>
      </w:r>
      <w:r w:rsidR="00033718" w:rsidRPr="00FE55D2">
        <w:t xml:space="preserve"> </w:t>
      </w:r>
      <w:r w:rsidRPr="00FE55D2">
        <w:t>should</w:t>
      </w:r>
      <w:r w:rsidR="00033718" w:rsidRPr="00FE55D2">
        <w:t xml:space="preserve"> grasp </w:t>
      </w:r>
      <w:r w:rsidR="00033718" w:rsidRPr="00FE55D2">
        <w:rPr>
          <w:bCs/>
        </w:rPr>
        <w:t>opportunities provided by building construction, the Melbourne Metro and big events. These</w:t>
      </w:r>
      <w:r w:rsidR="00FE1EAC">
        <w:rPr>
          <w:bCs/>
        </w:rPr>
        <w:t xml:space="preserve"> </w:t>
      </w:r>
      <w:r w:rsidR="00612AA8">
        <w:rPr>
          <w:bCs/>
        </w:rPr>
        <w:t>short-term</w:t>
      </w:r>
      <w:r w:rsidR="00FE1EAC">
        <w:rPr>
          <w:bCs/>
        </w:rPr>
        <w:t xml:space="preserve"> constraints</w:t>
      </w:r>
      <w:r w:rsidR="00033718" w:rsidRPr="00FE55D2">
        <w:rPr>
          <w:bCs/>
        </w:rPr>
        <w:t xml:space="preserve"> provide ‘natural experiments’ </w:t>
      </w:r>
      <w:r w:rsidR="00FE1EAC">
        <w:rPr>
          <w:bCs/>
        </w:rPr>
        <w:t>revealing the impact of lower</w:t>
      </w:r>
      <w:r w:rsidR="00033718" w:rsidRPr="00FE55D2">
        <w:rPr>
          <w:bCs/>
        </w:rPr>
        <w:t xml:space="preserve"> </w:t>
      </w:r>
      <w:r w:rsidR="00FE1EAC">
        <w:rPr>
          <w:bCs/>
        </w:rPr>
        <w:t>motor vehicle flows</w:t>
      </w:r>
      <w:r w:rsidR="00033718" w:rsidRPr="00FE55D2">
        <w:rPr>
          <w:bCs/>
        </w:rPr>
        <w:t xml:space="preserve"> </w:t>
      </w:r>
      <w:r w:rsidR="00FE1EAC">
        <w:rPr>
          <w:bCs/>
        </w:rPr>
        <w:t>and identifying suitable locations for permanent</w:t>
      </w:r>
      <w:r w:rsidR="00033718" w:rsidRPr="00FE55D2">
        <w:rPr>
          <w:bCs/>
        </w:rPr>
        <w:t xml:space="preserve"> full or partial road closures. </w:t>
      </w:r>
    </w:p>
    <w:p w14:paraId="18E5C202" w14:textId="7B4DF54A" w:rsidR="00033718" w:rsidRPr="00FE55D2" w:rsidRDefault="00AF5890" w:rsidP="006A6995">
      <w:pPr>
        <w:pStyle w:val="Heading3"/>
        <w:keepNext/>
        <w:rPr>
          <w:rFonts w:hint="eastAsia"/>
          <w:lang w:val="en-AU"/>
        </w:rPr>
      </w:pPr>
      <w:bookmarkStart w:id="41" w:name="_Toc512597951"/>
      <w:r w:rsidRPr="00FE55D2">
        <w:rPr>
          <w:lang w:val="en-AU"/>
        </w:rPr>
        <w:t>3</w:t>
      </w:r>
      <w:r w:rsidR="000E1566" w:rsidRPr="00FE55D2">
        <w:rPr>
          <w:lang w:val="en-AU"/>
        </w:rPr>
        <w:t>.</w:t>
      </w:r>
      <w:r w:rsidR="001A0DC9" w:rsidRPr="00FE55D2">
        <w:rPr>
          <w:lang w:val="en-AU"/>
        </w:rPr>
        <w:t>2</w:t>
      </w:r>
      <w:r w:rsidR="00033718" w:rsidRPr="00FE55D2">
        <w:rPr>
          <w:lang w:val="en-AU"/>
        </w:rPr>
        <w:t xml:space="preserve"> Develop more high mobility streets in the City centre</w:t>
      </w:r>
      <w:bookmarkEnd w:id="41"/>
    </w:p>
    <w:p w14:paraId="1C103DB7" w14:textId="5E367DEF" w:rsidR="006F1A0F" w:rsidRPr="00FE55D2" w:rsidRDefault="006F1A0F" w:rsidP="006A6995">
      <w:pPr>
        <w:keepNext/>
        <w:rPr>
          <w:bCs/>
        </w:rPr>
      </w:pPr>
      <w:bookmarkStart w:id="42" w:name="OLE_LINK6"/>
      <w:r w:rsidRPr="00FE55D2">
        <w:rPr>
          <w:bCs/>
        </w:rPr>
        <w:t>The</w:t>
      </w:r>
      <w:r w:rsidR="00FE1EAC">
        <w:rPr>
          <w:bCs/>
        </w:rPr>
        <w:t xml:space="preserve"> other side of the coin of ‘constraint’ of the motor vehicle trip is the expansion of space and priority for alternatives. </w:t>
      </w:r>
      <w:r w:rsidR="00764CA5">
        <w:rPr>
          <w:bCs/>
        </w:rPr>
        <w:t>It is important that the</w:t>
      </w:r>
      <w:r w:rsidRPr="00FE55D2">
        <w:rPr>
          <w:bCs/>
        </w:rPr>
        <w:t xml:space="preserve"> </w:t>
      </w:r>
      <w:r w:rsidR="00A77C1F" w:rsidRPr="00FE55D2">
        <w:rPr>
          <w:bCs/>
        </w:rPr>
        <w:t>City of Melbourne</w:t>
      </w:r>
      <w:r w:rsidRPr="00FE55D2">
        <w:rPr>
          <w:bCs/>
        </w:rPr>
        <w:t xml:space="preserve"> increase the use of space efficient modes, including the </w:t>
      </w:r>
      <w:r w:rsidRPr="00FE55D2">
        <w:rPr>
          <w:bCs/>
        </w:rPr>
        <w:lastRenderedPageBreak/>
        <w:t xml:space="preserve">bicycle, by implementing more widely the concept launched in the 2012 Transport Strategy of ‘high mobility streets’. </w:t>
      </w:r>
    </w:p>
    <w:bookmarkEnd w:id="42"/>
    <w:p w14:paraId="361C53BF" w14:textId="54EA84CE" w:rsidR="006F1A0F" w:rsidRPr="00FE55D2" w:rsidRDefault="006F1A0F" w:rsidP="006F1A0F">
      <w:pPr>
        <w:rPr>
          <w:bCs/>
        </w:rPr>
      </w:pPr>
      <w:r w:rsidRPr="00FE55D2">
        <w:rPr>
          <w:bCs/>
        </w:rPr>
        <w:t xml:space="preserve">The 2011 redesign of Swanston Street was a success in many dimensions. </w:t>
      </w:r>
      <w:r w:rsidR="00FE1EAC">
        <w:rPr>
          <w:bCs/>
        </w:rPr>
        <w:t>Along the street l</w:t>
      </w:r>
      <w:r w:rsidRPr="00FE55D2">
        <w:rPr>
          <w:bCs/>
        </w:rPr>
        <w:t xml:space="preserve">and values </w:t>
      </w:r>
      <w:r w:rsidR="00FE1EAC">
        <w:rPr>
          <w:bCs/>
        </w:rPr>
        <w:t>have risen</w:t>
      </w:r>
      <w:r w:rsidRPr="00FE55D2">
        <w:rPr>
          <w:bCs/>
        </w:rPr>
        <w:t xml:space="preserve">, businesses </w:t>
      </w:r>
      <w:r w:rsidR="00FE1EAC">
        <w:rPr>
          <w:bCs/>
        </w:rPr>
        <w:t xml:space="preserve">have </w:t>
      </w:r>
      <w:r w:rsidRPr="00FE55D2">
        <w:rPr>
          <w:bCs/>
        </w:rPr>
        <w:t xml:space="preserve">benefited from more passing trade, the street </w:t>
      </w:r>
      <w:r w:rsidR="00FE1EAC">
        <w:rPr>
          <w:bCs/>
        </w:rPr>
        <w:t>has been</w:t>
      </w:r>
      <w:r w:rsidRPr="00FE55D2">
        <w:rPr>
          <w:bCs/>
        </w:rPr>
        <w:t xml:space="preserve"> enhanced as a place to be and </w:t>
      </w:r>
      <w:r w:rsidR="00FE1EAC">
        <w:rPr>
          <w:bCs/>
        </w:rPr>
        <w:t>the capacity of the street as</w:t>
      </w:r>
      <w:r w:rsidRPr="00FE55D2">
        <w:rPr>
          <w:bCs/>
        </w:rPr>
        <w:t xml:space="preserve"> a transport corridor </w:t>
      </w:r>
      <w:r w:rsidR="00FE1EAC">
        <w:rPr>
          <w:bCs/>
        </w:rPr>
        <w:t>has been expanded</w:t>
      </w:r>
      <w:r w:rsidRPr="00FE55D2">
        <w:rPr>
          <w:bCs/>
        </w:rPr>
        <w:t xml:space="preserve">. This success was based on the integration of many separate transport and non-transport ‘parts’ into a greater whole. </w:t>
      </w:r>
    </w:p>
    <w:p w14:paraId="77C59E0D" w14:textId="1B3AF299" w:rsidR="006F1A0F" w:rsidRPr="00FE55D2" w:rsidRDefault="006F1A0F" w:rsidP="006F1A0F">
      <w:pPr>
        <w:rPr>
          <w:bCs/>
        </w:rPr>
      </w:pPr>
      <w:r w:rsidRPr="00FE55D2">
        <w:rPr>
          <w:bCs/>
        </w:rPr>
        <w:t xml:space="preserve">The 2012 Transport Strategy labelled the result a ‘high mobility street’ </w:t>
      </w:r>
      <w:r w:rsidR="00725CDD" w:rsidRPr="00FE55D2">
        <w:rPr>
          <w:bCs/>
        </w:rPr>
        <w:t xml:space="preserve">and </w:t>
      </w:r>
      <w:r w:rsidRPr="00FE55D2">
        <w:rPr>
          <w:bCs/>
        </w:rPr>
        <w:t>listed the component parts:</w:t>
      </w:r>
    </w:p>
    <w:p w14:paraId="734D467D" w14:textId="77777777" w:rsidR="006F1A0F" w:rsidRPr="00FE55D2" w:rsidRDefault="006F1A0F" w:rsidP="006F1A0F">
      <w:pPr>
        <w:numPr>
          <w:ilvl w:val="0"/>
          <w:numId w:val="1"/>
        </w:numPr>
      </w:pPr>
      <w:r w:rsidRPr="00FE55D2">
        <w:t>A high density and diversity of destinations</w:t>
      </w:r>
    </w:p>
    <w:p w14:paraId="76962DA8" w14:textId="77777777" w:rsidR="006F1A0F" w:rsidRPr="00FE55D2" w:rsidRDefault="006F1A0F" w:rsidP="006F1A0F">
      <w:pPr>
        <w:numPr>
          <w:ilvl w:val="0"/>
          <w:numId w:val="1"/>
        </w:numPr>
      </w:pPr>
      <w:r w:rsidRPr="00FE55D2">
        <w:t>A high-quality streetscape including shade trees, good pedestrian lighting, street furniture and materials and comply with the Disability Discrimination Act.</w:t>
      </w:r>
    </w:p>
    <w:p w14:paraId="7A6276CC" w14:textId="77777777" w:rsidR="006F1A0F" w:rsidRPr="00FE55D2" w:rsidRDefault="006F1A0F" w:rsidP="006F1A0F">
      <w:pPr>
        <w:numPr>
          <w:ilvl w:val="0"/>
          <w:numId w:val="1"/>
        </w:numPr>
      </w:pPr>
      <w:r w:rsidRPr="00FE55D2">
        <w:t>Excellent pedestrian thoroughfares and high-quality spaces for stationary activities.</w:t>
      </w:r>
    </w:p>
    <w:p w14:paraId="2E745830" w14:textId="77777777" w:rsidR="006F1A0F" w:rsidRPr="00FE55D2" w:rsidRDefault="006F1A0F" w:rsidP="006F1A0F">
      <w:pPr>
        <w:numPr>
          <w:ilvl w:val="0"/>
          <w:numId w:val="1"/>
        </w:numPr>
      </w:pPr>
      <w:r w:rsidRPr="00FE55D2">
        <w:t>High frequency and high priority transit services</w:t>
      </w:r>
    </w:p>
    <w:p w14:paraId="4067E874" w14:textId="77777777" w:rsidR="006F1A0F" w:rsidRPr="00FE55D2" w:rsidRDefault="006F1A0F" w:rsidP="006F1A0F">
      <w:pPr>
        <w:numPr>
          <w:ilvl w:val="0"/>
          <w:numId w:val="1"/>
        </w:numPr>
      </w:pPr>
      <w:r w:rsidRPr="00FE55D2">
        <w:t>Infrastructure (including level access) and signalling that enables pedestrians to move safely and seamlessly from footpath to transit.</w:t>
      </w:r>
    </w:p>
    <w:p w14:paraId="6D4D7AC3" w14:textId="3C16B0C3" w:rsidR="006F1A0F" w:rsidRPr="00FE55D2" w:rsidRDefault="006F1A0F" w:rsidP="006F1A0F">
      <w:pPr>
        <w:numPr>
          <w:ilvl w:val="0"/>
          <w:numId w:val="1"/>
        </w:numPr>
      </w:pPr>
      <w:r w:rsidRPr="00FE55D2">
        <w:t>Bicycle routes that are separated from the traffic</w:t>
      </w:r>
      <w:r w:rsidR="00FE1EAC">
        <w:rPr>
          <w:rStyle w:val="EndnoteReference"/>
        </w:rPr>
        <w:endnoteReference w:id="21"/>
      </w:r>
    </w:p>
    <w:p w14:paraId="506B75C3" w14:textId="77777777" w:rsidR="006F1A0F" w:rsidRPr="00FE55D2" w:rsidRDefault="006F1A0F" w:rsidP="006F1A0F">
      <w:pPr>
        <w:numPr>
          <w:ilvl w:val="0"/>
          <w:numId w:val="1"/>
        </w:numPr>
      </w:pPr>
      <w:r w:rsidRPr="00FE55D2">
        <w:t>‘Early starts’ at signals for transit, walkers and bicycle riders</w:t>
      </w:r>
    </w:p>
    <w:p w14:paraId="1C2A7E91" w14:textId="77777777" w:rsidR="009B2493" w:rsidRPr="00FE55D2" w:rsidRDefault="006F1A0F" w:rsidP="006F1A0F">
      <w:pPr>
        <w:numPr>
          <w:ilvl w:val="0"/>
          <w:numId w:val="1"/>
        </w:numPr>
      </w:pPr>
      <w:r w:rsidRPr="00FE55D2">
        <w:t>Motor vehicle traffic at low speeds</w:t>
      </w:r>
    </w:p>
    <w:p w14:paraId="5095FB1F" w14:textId="5F872AB1" w:rsidR="006F1A0F" w:rsidRPr="00FE55D2" w:rsidRDefault="006F1A0F" w:rsidP="006F1A0F">
      <w:pPr>
        <w:rPr>
          <w:bCs/>
        </w:rPr>
      </w:pPr>
      <w:r w:rsidRPr="00FE55D2">
        <w:rPr>
          <w:bCs/>
        </w:rPr>
        <w:t xml:space="preserve">It is perhaps not surprising that the 2012 Transport Strategy has yet to give birth to another high mobility street. The effort behind (and against) Swanston Street was considerable. </w:t>
      </w:r>
      <w:r w:rsidR="002517CB" w:rsidRPr="00FE55D2">
        <w:rPr>
          <w:bCs/>
        </w:rPr>
        <w:t>Nor should the difficulty of multi-disciplinary efforts</w:t>
      </w:r>
      <w:r w:rsidR="00A7118E" w:rsidRPr="00FE55D2">
        <w:rPr>
          <w:bCs/>
        </w:rPr>
        <w:t>,</w:t>
      </w:r>
      <w:r w:rsidR="002517CB" w:rsidRPr="00FE55D2">
        <w:rPr>
          <w:bCs/>
        </w:rPr>
        <w:t xml:space="preserve"> including multi-disciplinary budgeting</w:t>
      </w:r>
      <w:r w:rsidR="00A7118E" w:rsidRPr="00FE55D2">
        <w:rPr>
          <w:bCs/>
        </w:rPr>
        <w:t>,</w:t>
      </w:r>
      <w:r w:rsidR="002517CB" w:rsidRPr="00FE55D2">
        <w:rPr>
          <w:bCs/>
        </w:rPr>
        <w:t xml:space="preserve"> be underestimated. </w:t>
      </w:r>
      <w:r w:rsidRPr="00FE55D2">
        <w:rPr>
          <w:bCs/>
        </w:rPr>
        <w:t xml:space="preserve">Overall it took twenty years for success to emerge. </w:t>
      </w:r>
      <w:r w:rsidR="004074AB" w:rsidRPr="00FE55D2">
        <w:rPr>
          <w:bCs/>
        </w:rPr>
        <w:t>(</w:t>
      </w:r>
      <w:r w:rsidR="00BE3AA9" w:rsidRPr="00FE55D2">
        <w:rPr>
          <w:bCs/>
        </w:rPr>
        <w:t>In some ways</w:t>
      </w:r>
      <w:r w:rsidR="00725CDD" w:rsidRPr="00FE55D2">
        <w:rPr>
          <w:bCs/>
        </w:rPr>
        <w:t xml:space="preserve"> the street is still a work in progress</w:t>
      </w:r>
      <w:r w:rsidR="00BE3AA9" w:rsidRPr="00FE55D2">
        <w:rPr>
          <w:bCs/>
        </w:rPr>
        <w:t>. S</w:t>
      </w:r>
      <w:r w:rsidR="00725CDD" w:rsidRPr="00FE55D2">
        <w:rPr>
          <w:bCs/>
        </w:rPr>
        <w:t xml:space="preserve">ome sections have not been </w:t>
      </w:r>
      <w:r w:rsidR="002517CB" w:rsidRPr="00FE55D2">
        <w:rPr>
          <w:bCs/>
        </w:rPr>
        <w:t xml:space="preserve">reconstructed. Appropriate access arrangements and </w:t>
      </w:r>
      <w:r w:rsidR="00DA303B" w:rsidRPr="00FE55D2">
        <w:rPr>
          <w:bCs/>
        </w:rPr>
        <w:t xml:space="preserve">appropriate </w:t>
      </w:r>
      <w:r w:rsidR="002517CB" w:rsidRPr="00FE55D2">
        <w:rPr>
          <w:bCs/>
        </w:rPr>
        <w:t>interactions between users are still evolving</w:t>
      </w:r>
      <w:r w:rsidR="00A7118E" w:rsidRPr="00FE55D2">
        <w:rPr>
          <w:bCs/>
        </w:rPr>
        <w:t xml:space="preserve"> and being shaped</w:t>
      </w:r>
      <w:r w:rsidR="002517CB" w:rsidRPr="00FE55D2">
        <w:rPr>
          <w:bCs/>
        </w:rPr>
        <w:t>.</w:t>
      </w:r>
      <w:r w:rsidR="004074AB" w:rsidRPr="00FE55D2">
        <w:rPr>
          <w:bCs/>
        </w:rPr>
        <w:t>)</w:t>
      </w:r>
      <w:r w:rsidR="00095949">
        <w:rPr>
          <w:bCs/>
        </w:rPr>
        <w:t xml:space="preserve"> O</w:t>
      </w:r>
      <w:r w:rsidRPr="00FE55D2">
        <w:rPr>
          <w:bCs/>
        </w:rPr>
        <w:t>n the other hand, it is likely that</w:t>
      </w:r>
      <w:r w:rsidR="00F90CB7" w:rsidRPr="00FE55D2">
        <w:rPr>
          <w:bCs/>
        </w:rPr>
        <w:t xml:space="preserve"> the experience gained from the Swanston Street project would make</w:t>
      </w:r>
      <w:r w:rsidRPr="00FE55D2">
        <w:rPr>
          <w:bCs/>
        </w:rPr>
        <w:t xml:space="preserve"> a second </w:t>
      </w:r>
      <w:r w:rsidR="00F90CB7" w:rsidRPr="00FE55D2">
        <w:rPr>
          <w:bCs/>
        </w:rPr>
        <w:t xml:space="preserve">and subsequent </w:t>
      </w:r>
      <w:r w:rsidRPr="00FE55D2">
        <w:rPr>
          <w:bCs/>
        </w:rPr>
        <w:t>high-mobility street</w:t>
      </w:r>
      <w:r w:rsidR="00F90CB7" w:rsidRPr="00FE55D2">
        <w:rPr>
          <w:bCs/>
        </w:rPr>
        <w:t>s</w:t>
      </w:r>
      <w:r w:rsidRPr="00FE55D2">
        <w:rPr>
          <w:bCs/>
        </w:rPr>
        <w:t xml:space="preserve"> easier to achieve.</w:t>
      </w:r>
    </w:p>
    <w:p w14:paraId="71B90453" w14:textId="7BD2A3D3" w:rsidR="00895751" w:rsidRDefault="007919BC" w:rsidP="006F1A0F">
      <w:pPr>
        <w:rPr>
          <w:bCs/>
        </w:rPr>
      </w:pPr>
      <w:r w:rsidRPr="00FE55D2">
        <w:rPr>
          <w:bCs/>
        </w:rPr>
        <w:t xml:space="preserve">There are many potential </w:t>
      </w:r>
      <w:r w:rsidR="00F50BD1" w:rsidRPr="00FE55D2">
        <w:rPr>
          <w:bCs/>
        </w:rPr>
        <w:t xml:space="preserve">high-mobility streets. </w:t>
      </w:r>
      <w:r w:rsidR="00895751">
        <w:rPr>
          <w:bCs/>
        </w:rPr>
        <w:t xml:space="preserve">The obvious candidates are the streets where some of the elements are already in place. </w:t>
      </w:r>
    </w:p>
    <w:p w14:paraId="24CFA32A" w14:textId="0AD38A87" w:rsidR="006F1A0F" w:rsidRPr="00FE55D2" w:rsidRDefault="00895751" w:rsidP="006F1A0F">
      <w:pPr>
        <w:rPr>
          <w:bCs/>
        </w:rPr>
      </w:pPr>
      <w:r>
        <w:rPr>
          <w:bCs/>
        </w:rPr>
        <w:t xml:space="preserve">Tram platforms have been installed in many roads including Bourke Street and Elizabeth Street. Unfortunately, these improvements, while they have helped tram passengers and the tram service, have been neutral for walking and negative for bicycle riding. </w:t>
      </w:r>
      <w:r w:rsidR="007919BC" w:rsidRPr="00FE55D2">
        <w:rPr>
          <w:bCs/>
        </w:rPr>
        <w:t xml:space="preserve">The </w:t>
      </w:r>
      <w:r w:rsidR="006C58F7">
        <w:rPr>
          <w:bCs/>
        </w:rPr>
        <w:t xml:space="preserve">section of </w:t>
      </w:r>
      <w:r w:rsidR="007919BC" w:rsidRPr="00FE55D2">
        <w:rPr>
          <w:bCs/>
        </w:rPr>
        <w:t xml:space="preserve">Elizabeth Street </w:t>
      </w:r>
      <w:r w:rsidR="006C58F7">
        <w:rPr>
          <w:bCs/>
        </w:rPr>
        <w:t xml:space="preserve">next to the </w:t>
      </w:r>
      <w:r>
        <w:rPr>
          <w:bCs/>
        </w:rPr>
        <w:t xml:space="preserve">tram platforms </w:t>
      </w:r>
      <w:r w:rsidR="007919BC" w:rsidRPr="00FE55D2">
        <w:rPr>
          <w:bCs/>
        </w:rPr>
        <w:t xml:space="preserve">have now become </w:t>
      </w:r>
      <w:r w:rsidR="006F1A0F" w:rsidRPr="00FE55D2">
        <w:rPr>
          <w:bCs/>
        </w:rPr>
        <w:t>a</w:t>
      </w:r>
      <w:r w:rsidR="007919BC" w:rsidRPr="00FE55D2">
        <w:rPr>
          <w:bCs/>
        </w:rPr>
        <w:t xml:space="preserve"> challenge for confident riders</w:t>
      </w:r>
      <w:r>
        <w:rPr>
          <w:bCs/>
        </w:rPr>
        <w:t xml:space="preserve">. When the platforms were installed in Bourke Street </w:t>
      </w:r>
      <w:r w:rsidR="00846059">
        <w:rPr>
          <w:bCs/>
        </w:rPr>
        <w:t>at</w:t>
      </w:r>
      <w:r>
        <w:rPr>
          <w:bCs/>
        </w:rPr>
        <w:t xml:space="preserve"> Swanston Street the bicycle access was ‘uninstalled’. These tram</w:t>
      </w:r>
      <w:r w:rsidR="00210572" w:rsidRPr="00FE55D2">
        <w:rPr>
          <w:bCs/>
        </w:rPr>
        <w:t xml:space="preserve"> platforms and others like them could become the focus for the </w:t>
      </w:r>
      <w:r w:rsidR="004506B7" w:rsidRPr="00FE55D2">
        <w:rPr>
          <w:bCs/>
        </w:rPr>
        <w:t>development</w:t>
      </w:r>
      <w:r w:rsidR="00210572" w:rsidRPr="00FE55D2">
        <w:rPr>
          <w:bCs/>
        </w:rPr>
        <w:t xml:space="preserve"> of high-mobility blocks and streets.</w:t>
      </w:r>
    </w:p>
    <w:p w14:paraId="259AA81C" w14:textId="313810E9" w:rsidR="00210572" w:rsidRPr="00FE55D2" w:rsidRDefault="00895751" w:rsidP="00210572">
      <w:pPr>
        <w:rPr>
          <w:bCs/>
        </w:rPr>
      </w:pPr>
      <w:r>
        <w:rPr>
          <w:bCs/>
        </w:rPr>
        <w:t xml:space="preserve">A high mobility street could begin to evolve </w:t>
      </w:r>
      <w:r w:rsidR="00210572" w:rsidRPr="00FE55D2">
        <w:rPr>
          <w:bCs/>
        </w:rPr>
        <w:t>on Elizabeth Street</w:t>
      </w:r>
      <w:r w:rsidR="00A44F4A">
        <w:rPr>
          <w:bCs/>
        </w:rPr>
        <w:t xml:space="preserve"> north</w:t>
      </w:r>
      <w:r>
        <w:rPr>
          <w:bCs/>
        </w:rPr>
        <w:t xml:space="preserve">. Here the </w:t>
      </w:r>
      <w:r w:rsidR="00210572" w:rsidRPr="00FE55D2">
        <w:rPr>
          <w:bCs/>
        </w:rPr>
        <w:t xml:space="preserve">introduction of separated bicycle facilities between Victoria Street and the Haymarket roundabout </w:t>
      </w:r>
      <w:r>
        <w:rPr>
          <w:bCs/>
        </w:rPr>
        <w:t xml:space="preserve">has been positive for bicycle trips but neutral for the ‘place’ and the other alternative modes. </w:t>
      </w:r>
      <w:r w:rsidR="00210572" w:rsidRPr="00FE55D2">
        <w:rPr>
          <w:bCs/>
        </w:rPr>
        <w:t xml:space="preserve">Progressive upgrades can improve the pedestrian facilities, public amenity and links to the tram route in the centre of the road, </w:t>
      </w:r>
      <w:r>
        <w:rPr>
          <w:bCs/>
        </w:rPr>
        <w:t>absorbing the</w:t>
      </w:r>
      <w:r w:rsidR="00210572" w:rsidRPr="00FE55D2">
        <w:rPr>
          <w:bCs/>
        </w:rPr>
        <w:t xml:space="preserve"> </w:t>
      </w:r>
      <w:r w:rsidRPr="00FE55D2">
        <w:rPr>
          <w:bCs/>
        </w:rPr>
        <w:t xml:space="preserve">single mode intervention </w:t>
      </w:r>
      <w:r>
        <w:rPr>
          <w:bCs/>
        </w:rPr>
        <w:t>into a ‘whole’ solution</w:t>
      </w:r>
      <w:r w:rsidR="00210572" w:rsidRPr="00FE55D2">
        <w:rPr>
          <w:bCs/>
        </w:rPr>
        <w:t xml:space="preserve">. </w:t>
      </w:r>
    </w:p>
    <w:p w14:paraId="392FFD15" w14:textId="52D77E70" w:rsidR="00210572" w:rsidRDefault="00A44F4A" w:rsidP="00210572">
      <w:pPr>
        <w:rPr>
          <w:bCs/>
        </w:rPr>
      </w:pPr>
      <w:r>
        <w:rPr>
          <w:bCs/>
        </w:rPr>
        <w:t xml:space="preserve">At the southern end of </w:t>
      </w:r>
      <w:r w:rsidR="00210572" w:rsidRPr="00FE55D2">
        <w:rPr>
          <w:bCs/>
        </w:rPr>
        <w:t xml:space="preserve">Elizabeth </w:t>
      </w:r>
      <w:r w:rsidRPr="00FE55D2">
        <w:rPr>
          <w:bCs/>
        </w:rPr>
        <w:t>Street,</w:t>
      </w:r>
      <w:r w:rsidR="00210572" w:rsidRPr="00FE55D2">
        <w:rPr>
          <w:bCs/>
        </w:rPr>
        <w:t xml:space="preserve"> </w:t>
      </w:r>
      <w:r>
        <w:rPr>
          <w:bCs/>
        </w:rPr>
        <w:t>a new layout is being trialled. The experimental layout emphasised an improved ‘place’. It was neutral for walking and tram passengers. Bicycle parking was not included and bicycle travel eliminated.</w:t>
      </w:r>
      <w:r w:rsidR="00764CA5">
        <w:rPr>
          <w:bCs/>
        </w:rPr>
        <w:t xml:space="preserve"> </w:t>
      </w:r>
    </w:p>
    <w:p w14:paraId="04C8F7C5" w14:textId="255F4E6C" w:rsidR="00846059" w:rsidRPr="00FE55D2" w:rsidRDefault="00846059" w:rsidP="00210572">
      <w:pPr>
        <w:rPr>
          <w:bCs/>
        </w:rPr>
      </w:pPr>
      <w:r>
        <w:rPr>
          <w:bCs/>
        </w:rPr>
        <w:lastRenderedPageBreak/>
        <w:t>These</w:t>
      </w:r>
      <w:r w:rsidR="00764CA5">
        <w:rPr>
          <w:bCs/>
        </w:rPr>
        <w:t xml:space="preserve"> separate parts of Elizabeth Street and the</w:t>
      </w:r>
      <w:r>
        <w:rPr>
          <w:bCs/>
        </w:rPr>
        <w:t>ir</w:t>
      </w:r>
      <w:r w:rsidR="00764CA5">
        <w:rPr>
          <w:bCs/>
        </w:rPr>
        <w:t xml:space="preserve"> one-mode improvements can be connected and combined into </w:t>
      </w:r>
      <w:r w:rsidR="00764CA5" w:rsidRPr="00FE55D2">
        <w:rPr>
          <w:bCs/>
        </w:rPr>
        <w:t xml:space="preserve">a ‘high mobility street’ </w:t>
      </w:r>
      <w:r w:rsidR="00764CA5">
        <w:rPr>
          <w:bCs/>
        </w:rPr>
        <w:t>stretching</w:t>
      </w:r>
      <w:r w:rsidR="00764CA5" w:rsidRPr="00FE55D2">
        <w:rPr>
          <w:bCs/>
        </w:rPr>
        <w:t xml:space="preserve"> from Flinders Street to the Biomedical Precinct to the north.</w:t>
      </w:r>
    </w:p>
    <w:p w14:paraId="334CCC06" w14:textId="23E471D7" w:rsidR="000B6B80" w:rsidRPr="00FE55D2" w:rsidRDefault="000B6B80" w:rsidP="000B6B80">
      <w:pPr>
        <w:spacing w:after="0" w:line="240" w:lineRule="auto"/>
        <w:rPr>
          <w:bCs/>
        </w:rPr>
      </w:pPr>
      <w:r w:rsidRPr="00FE55D2">
        <w:rPr>
          <w:bCs/>
        </w:rPr>
        <w:t>The new Transport Strategy needs to articulate and reinforce the concept of high mobility streets, identify the benefits of this approach and commit to their implementation</w:t>
      </w:r>
      <w:r w:rsidR="00764CA5">
        <w:rPr>
          <w:bCs/>
        </w:rPr>
        <w:t xml:space="preserve"> and evolution</w:t>
      </w:r>
      <w:r w:rsidRPr="00FE55D2">
        <w:rPr>
          <w:bCs/>
        </w:rPr>
        <w:t>.</w:t>
      </w:r>
      <w:r w:rsidR="00FE1EAC">
        <w:rPr>
          <w:rStyle w:val="EndnoteReference"/>
          <w:bCs/>
        </w:rPr>
        <w:endnoteReference w:id="22"/>
      </w:r>
    </w:p>
    <w:p w14:paraId="4A8B35D5" w14:textId="3E79084F" w:rsidR="004506B7" w:rsidRPr="00FE55D2" w:rsidRDefault="004506B7" w:rsidP="00210572">
      <w:pPr>
        <w:rPr>
          <w:bCs/>
        </w:rPr>
      </w:pPr>
    </w:p>
    <w:p w14:paraId="518B06F7" w14:textId="58DB7FF2" w:rsidR="00210572" w:rsidRPr="00FE55D2" w:rsidRDefault="00210572" w:rsidP="006F1A0F">
      <w:pPr>
        <w:rPr>
          <w:bCs/>
        </w:rPr>
      </w:pPr>
    </w:p>
    <w:p w14:paraId="6F0EF9FB" w14:textId="29433026" w:rsidR="000E1566" w:rsidRPr="00FE55D2" w:rsidRDefault="000E1566">
      <w:pPr>
        <w:spacing w:after="0" w:line="240" w:lineRule="auto"/>
        <w:rPr>
          <w:bCs/>
          <w:lang w:eastAsia="en-GB"/>
        </w:rPr>
      </w:pPr>
      <w:r w:rsidRPr="00FE55D2">
        <w:rPr>
          <w:bCs/>
          <w:lang w:eastAsia="en-GB"/>
        </w:rPr>
        <w:br w:type="page"/>
      </w:r>
    </w:p>
    <w:p w14:paraId="4B3E4297" w14:textId="229C0D79" w:rsidR="00033718" w:rsidRPr="00FE55D2" w:rsidRDefault="006C4F0A" w:rsidP="00033718">
      <w:pPr>
        <w:rPr>
          <w:bCs/>
          <w:lang w:eastAsia="en-GB"/>
        </w:rPr>
      </w:pPr>
      <w:r w:rsidRPr="00FE55D2">
        <w:rPr>
          <w:bCs/>
          <w:noProof/>
          <w:lang w:eastAsia="en-AU"/>
        </w:rPr>
        <w:lastRenderedPageBreak/>
        <w:drawing>
          <wp:inline distT="0" distB="0" distL="0" distR="0" wp14:anchorId="57BDA68F" wp14:editId="4D7C035B">
            <wp:extent cx="2379893" cy="2379893"/>
            <wp:effectExtent l="19050" t="19050" r="20955" b="20955"/>
            <wp:docPr id="9" name="Picture 1" descr="This image shows many cyclists using Swanston Street to travel to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2379893" cy="2379893"/>
                    </a:xfrm>
                    <a:prstGeom prst="rect">
                      <a:avLst/>
                    </a:prstGeom>
                    <a:ln>
                      <a:solidFill>
                        <a:schemeClr val="tx1"/>
                      </a:solidFill>
                    </a:ln>
                  </pic:spPr>
                </pic:pic>
              </a:graphicData>
            </a:graphic>
          </wp:inline>
        </w:drawing>
      </w:r>
      <w:r w:rsidR="00033718" w:rsidRPr="00FE55D2">
        <w:rPr>
          <w:bCs/>
          <w:lang w:eastAsia="en-GB"/>
        </w:rPr>
        <w:t xml:space="preserve"> </w:t>
      </w:r>
      <w:r w:rsidR="00033718" w:rsidRPr="00FE55D2">
        <w:rPr>
          <w:noProof/>
          <w:lang w:eastAsia="en-AU"/>
        </w:rPr>
        <w:drawing>
          <wp:inline distT="0" distB="0" distL="0" distR="0" wp14:anchorId="35D74635" wp14:editId="760379E4">
            <wp:extent cx="3198176" cy="2398632"/>
            <wp:effectExtent l="19050" t="19050" r="21590" b="20955"/>
            <wp:docPr id="40" name="Picture 1" descr="Cyclists in Copenhagen share similarities to Swanston Street, with walking, cycling and public transport given priority in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3239819" cy="2429864"/>
                    </a:xfrm>
                    <a:prstGeom prst="rect">
                      <a:avLst/>
                    </a:prstGeom>
                    <a:ln>
                      <a:solidFill>
                        <a:schemeClr val="tx1"/>
                      </a:solidFill>
                    </a:ln>
                  </pic:spPr>
                </pic:pic>
              </a:graphicData>
            </a:graphic>
          </wp:inline>
        </w:drawing>
      </w:r>
    </w:p>
    <w:p w14:paraId="2E8D8687" w14:textId="29257AA9" w:rsidR="00033718" w:rsidRPr="00FE55D2" w:rsidRDefault="00033718" w:rsidP="00033718">
      <w:pPr>
        <w:rPr>
          <w:i/>
          <w:sz w:val="16"/>
          <w:szCs w:val="16"/>
        </w:rPr>
      </w:pPr>
      <w:r w:rsidRPr="00FE55D2">
        <w:rPr>
          <w:i/>
          <w:sz w:val="16"/>
          <w:szCs w:val="16"/>
        </w:rPr>
        <w:t xml:space="preserve">Figure </w:t>
      </w:r>
      <w:r w:rsidR="00322916" w:rsidRPr="00FE55D2">
        <w:rPr>
          <w:i/>
          <w:sz w:val="16"/>
          <w:szCs w:val="16"/>
        </w:rPr>
        <w:t>14</w:t>
      </w:r>
      <w:r w:rsidRPr="00FE55D2">
        <w:rPr>
          <w:i/>
          <w:sz w:val="16"/>
          <w:szCs w:val="16"/>
        </w:rPr>
        <w:t xml:space="preserve">: </w:t>
      </w:r>
      <w:r w:rsidR="006C4F0A" w:rsidRPr="00FE55D2">
        <w:rPr>
          <w:i/>
          <w:sz w:val="16"/>
          <w:szCs w:val="16"/>
        </w:rPr>
        <w:t>Following the success of Swanston Street in 2011, the 2012 Transport Strategy included the holistic, multi-disciplinary concept of ‘high mobility streets’ such as Swanston Street</w:t>
      </w:r>
      <w:r w:rsidR="00B31ED7" w:rsidRPr="00FE55D2">
        <w:rPr>
          <w:i/>
          <w:sz w:val="16"/>
          <w:szCs w:val="16"/>
        </w:rPr>
        <w:t xml:space="preserve"> where motor vehicles have been excluded and ride-over tram platforms have been provided (left). This approach is </w:t>
      </w:r>
      <w:r w:rsidR="00764CA5" w:rsidRPr="00FE55D2">
        <w:rPr>
          <w:i/>
          <w:sz w:val="16"/>
          <w:szCs w:val="16"/>
        </w:rPr>
        <w:t>like</w:t>
      </w:r>
      <w:r w:rsidR="00B31ED7" w:rsidRPr="00FE55D2">
        <w:rPr>
          <w:i/>
          <w:sz w:val="16"/>
          <w:szCs w:val="16"/>
        </w:rPr>
        <w:t xml:space="preserve"> that used in Copenhagen where riders </w:t>
      </w:r>
      <w:r w:rsidR="003667DD" w:rsidRPr="00FE55D2">
        <w:rPr>
          <w:i/>
          <w:sz w:val="16"/>
          <w:szCs w:val="16"/>
        </w:rPr>
        <w:t>use a separated facility with ride-over bus platforms.</w:t>
      </w:r>
    </w:p>
    <w:p w14:paraId="045F4C9B" w14:textId="03FF128B" w:rsidR="006C4F0A" w:rsidRPr="00FE55D2" w:rsidRDefault="006C4F0A" w:rsidP="006C4F0A">
      <w:pPr>
        <w:rPr>
          <w:i/>
          <w:sz w:val="16"/>
          <w:szCs w:val="16"/>
        </w:rPr>
      </w:pPr>
      <w:r w:rsidRPr="00FE55D2">
        <w:rPr>
          <w:i/>
          <w:sz w:val="16"/>
          <w:szCs w:val="16"/>
        </w:rPr>
        <w:t>Photo: Georgia Scott</w:t>
      </w:r>
      <w:r w:rsidR="003667DD" w:rsidRPr="00FE55D2">
        <w:rPr>
          <w:i/>
          <w:sz w:val="16"/>
          <w:szCs w:val="16"/>
        </w:rPr>
        <w:t xml:space="preserve"> (left) http://bostonbiker.org/2010/07/29/livable-streets-street-talk-denmark-sweden-and-the-netherlands/ right)</w:t>
      </w:r>
    </w:p>
    <w:p w14:paraId="017AFC26" w14:textId="404CEF80" w:rsidR="00A44386" w:rsidRPr="00FE55D2" w:rsidRDefault="00A44386" w:rsidP="006C4F0A">
      <w:pPr>
        <w:rPr>
          <w:i/>
        </w:rPr>
      </w:pPr>
      <w:r w:rsidRPr="00FE55D2">
        <w:rPr>
          <w:i/>
          <w:noProof/>
          <w:lang w:eastAsia="en-AU"/>
        </w:rPr>
        <mc:AlternateContent>
          <mc:Choice Requires="wpg">
            <w:drawing>
              <wp:inline distT="0" distB="0" distL="0" distR="0" wp14:anchorId="628CDABD" wp14:editId="15B65301">
                <wp:extent cx="5787851" cy="1286189"/>
                <wp:effectExtent l="0" t="0" r="3810" b="0"/>
                <wp:docPr id="10" name="Group 1"/>
                <wp:cNvGraphicFramePr/>
                <a:graphic xmlns:a="http://schemas.openxmlformats.org/drawingml/2006/main">
                  <a:graphicData uri="http://schemas.microsoft.com/office/word/2010/wordprocessingGroup">
                    <wpg:wgp>
                      <wpg:cNvGrpSpPr/>
                      <wpg:grpSpPr>
                        <a:xfrm>
                          <a:off x="0" y="0"/>
                          <a:ext cx="5787851" cy="1286189"/>
                          <a:chOff x="0" y="0"/>
                          <a:chExt cx="6723693" cy="1948173"/>
                        </a:xfrm>
                      </wpg:grpSpPr>
                      <pic:pic xmlns:pic="http://schemas.openxmlformats.org/drawingml/2006/picture">
                        <pic:nvPicPr>
                          <pic:cNvPr id="11" name="Picture 11" descr="This image shows two trams stop platforms in City of Melbourne. One platform has been designed to allow ease of cyclist use, while the other platform is not easily accessible."/>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6723693" cy="1948173"/>
                          </a:xfrm>
                          <a:prstGeom prst="rect">
                            <a:avLst/>
                          </a:prstGeom>
                        </pic:spPr>
                      </pic:pic>
                      <wps:wsp>
                        <wps:cNvPr id="12" name="Rectangle 12"/>
                        <wps:cNvSpPr/>
                        <wps:spPr>
                          <a:xfrm>
                            <a:off x="4639546" y="906549"/>
                            <a:ext cx="1384755" cy="600410"/>
                          </a:xfrm>
                          <a:prstGeom prst="rect">
                            <a:avLst/>
                          </a:prstGeom>
                          <a:solidFill>
                            <a:schemeClr val="tx1">
                              <a:lumMod val="50000"/>
                              <a:lumOff val="50000"/>
                              <a:alpha val="30000"/>
                            </a:schemeClr>
                          </a:solidFill>
                        </wps:spPr>
                        <wps:txbx>
                          <w:txbxContent>
                            <w:p w14:paraId="6554BC57" w14:textId="77777777" w:rsidR="008635DE" w:rsidRDefault="008635DE" w:rsidP="00A44386">
                              <w:pPr>
                                <w:pStyle w:val="NormalWeb"/>
                                <w:spacing w:before="0" w:beforeAutospacing="0" w:after="200" w:afterAutospacing="0" w:line="276" w:lineRule="auto"/>
                              </w:pPr>
                              <w:r>
                                <w:rPr>
                                  <w:rFonts w:ascii="Arial" w:eastAsia="MS Mincho" w:hAnsi="Arial"/>
                                  <w:i/>
                                  <w:iCs/>
                                  <w:color w:val="FFFFFF" w:themeColor="background1"/>
                                  <w:kern w:val="24"/>
                                  <w:sz w:val="20"/>
                                  <w:szCs w:val="20"/>
                                  <w:lang w:val="en-AU"/>
                                </w:rPr>
                                <w:t>No ride over platform</w:t>
                              </w:r>
                            </w:p>
                          </w:txbxContent>
                        </wps:txbx>
                        <wps:bodyPr wrap="square">
                          <a:noAutofit/>
                        </wps:bodyPr>
                      </wps:wsp>
                      <wps:wsp>
                        <wps:cNvPr id="13" name="Rectangle 13"/>
                        <wps:cNvSpPr/>
                        <wps:spPr>
                          <a:xfrm>
                            <a:off x="526046" y="906549"/>
                            <a:ext cx="1254118" cy="600410"/>
                          </a:xfrm>
                          <a:prstGeom prst="rect">
                            <a:avLst/>
                          </a:prstGeom>
                          <a:solidFill>
                            <a:schemeClr val="tx1">
                              <a:lumMod val="50000"/>
                              <a:lumOff val="50000"/>
                              <a:alpha val="30000"/>
                            </a:schemeClr>
                          </a:solidFill>
                        </wps:spPr>
                        <wps:txbx>
                          <w:txbxContent>
                            <w:p w14:paraId="333C5885" w14:textId="77777777" w:rsidR="008635DE" w:rsidRDefault="008635DE" w:rsidP="00A44386">
                              <w:pPr>
                                <w:pStyle w:val="NormalWeb"/>
                                <w:spacing w:before="0" w:beforeAutospacing="0" w:after="200" w:afterAutospacing="0" w:line="276" w:lineRule="auto"/>
                              </w:pPr>
                              <w:r>
                                <w:rPr>
                                  <w:rFonts w:ascii="Arial" w:eastAsia="MS Mincho" w:hAnsi="Arial"/>
                                  <w:i/>
                                  <w:iCs/>
                                  <w:color w:val="FFFFFF" w:themeColor="background1"/>
                                  <w:kern w:val="24"/>
                                  <w:sz w:val="20"/>
                                  <w:szCs w:val="20"/>
                                  <w:lang w:val="en-AU"/>
                                </w:rPr>
                                <w:t>Ride over platform</w:t>
                              </w:r>
                            </w:p>
                          </w:txbxContent>
                        </wps:txbx>
                        <wps:bodyPr wrap="square">
                          <a:noAutofit/>
                        </wps:bodyPr>
                      </wps:wsp>
                    </wpg:wgp>
                  </a:graphicData>
                </a:graphic>
              </wp:inline>
            </w:drawing>
          </mc:Choice>
          <mc:Fallback>
            <w:pict>
              <v:group id="Group 1" o:spid="_x0000_s1026" style="width:455.75pt;height:101.25pt;mso-position-horizontal-relative:char;mso-position-vertical-relative:line" coordsize="67236,19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">
                <v:shape id="Picture 11" o:spid="_x0000_s1027" type="#_x0000_t75" alt="This image shows two trams stop platforms in City of Melbourne. One platform has been designed to allow ease of cyclist use, while the other platform is not easily accessible." style="position:absolute;width:67236;height:19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85inDAAAA2wAAAA8AAABkcnMvZG93bnJldi54bWxET99rwjAQfhf2P4Qb+LaminOjM4qKYw5l&#10;YDcYezuSW1uWXEqTaf3vF2Hg2318P2+26J0VR+pC41nBKMtBEGtvGq4UfLw/3z2CCBHZoPVMCs4U&#10;YDG/GcywMP7EBzqWsRIphEOBCuoY20LKoGtyGDLfEifu23cOY4JdJU2HpxTurBzn+VQ6bDg11NjS&#10;uib9U/46BS9f5Qb1/QPu7Gpdfk7s/u3wqpUa3vbLJxCR+ngV/7u3Js0fweWXdIC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LzmKcMAAADbAAAADwAAAAAAAAAAAAAAAACf&#10;AgAAZHJzL2Rvd25yZXYueG1sUEsFBgAAAAAEAAQA9wAAAI8DAAAAAA==&#10;">
                  <v:imagedata r:id="rId28" o:title="This image shows two trams stop platforms in City of Melbourne. One platform has been designed to allow ease of cyclist use, while the other platform is not easily accessible"/>
                  <v:path arrowok="t"/>
                </v:shape>
                <v:rect id="Rectangle 12" o:spid="_x0000_s1028" style="position:absolute;left:46395;top:9065;width:13848;height:6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RzsEA&#10;AADbAAAADwAAAGRycy9kb3ducmV2LnhtbERPS2sCMRC+F/ofwgi91axCRVejiCC2h+Jbr+Nm3F26&#10;maxJquu/N0Kht/n4njOaNKYSV3K+tKyg005AEGdWl5wr2G3n730QPiBrrCyTgjt5mIxfX0aYanvj&#10;NV03IRcxhH2KCooQ6lRKnxVk0LdtTRy5s3UGQ4Qul9rhLYabSnaTpCcNlhwbCqxpVlD2s/k1CpaL&#10;8LGY2+/L6dBxq6P7Guxtf6DUW6uZDkEEasK/+M/9qeP8Ljx/iQfI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Mkc7BAAAA2wAAAA8AAAAAAAAAAAAAAAAAmAIAAGRycy9kb3du&#10;cmV2LnhtbFBLBQYAAAAABAAEAPUAAACGAwAAAAA=&#10;" fillcolor="gray [1629]" stroked="f">
                  <v:fill opacity="19789f"/>
                  <v:textbox>
                    <w:txbxContent>
                      <w:p w14:paraId="6554BC57" w14:textId="77777777" w:rsidR="008635DE" w:rsidRDefault="008635DE" w:rsidP="00A44386">
                        <w:pPr>
                          <w:pStyle w:val="NormalWeb"/>
                          <w:spacing w:before="0" w:beforeAutospacing="0" w:after="200" w:afterAutospacing="0" w:line="276" w:lineRule="auto"/>
                        </w:pPr>
                        <w:r>
                          <w:rPr>
                            <w:rFonts w:ascii="Arial" w:eastAsia="MS Mincho" w:hAnsi="Arial"/>
                            <w:i/>
                            <w:iCs/>
                            <w:color w:val="FFFFFF" w:themeColor="background1"/>
                            <w:kern w:val="24"/>
                            <w:sz w:val="20"/>
                            <w:szCs w:val="20"/>
                            <w:lang w:val="en-AU"/>
                          </w:rPr>
                          <w:t>No ride over platform</w:t>
                        </w:r>
                      </w:p>
                    </w:txbxContent>
                  </v:textbox>
                </v:rect>
                <v:rect id="Rectangle 13" o:spid="_x0000_s1029" style="position:absolute;left:5260;top:9065;width:12541;height:6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A0VcIA&#10;AADbAAAADwAAAGRycy9kb3ducmV2LnhtbERPS2sCMRC+C/0PYQreNKui6NYoIojtQbQ+r9PNdHfp&#10;ZrImqW7/fVMoeJuP7znTeWMqcSPnS8sKet0EBHFmdcm5guNh1RmD8AFZY2WZFPyQh/nsqTXFVNs7&#10;v9NtH3IRQ9inqKAIoU6l9FlBBn3X1sSR+7TOYIjQ5VI7vMdwU8l+koykwZJjQ4E1LQvKvvbfRsF2&#10;HYbrld1cP849t7u4t8nJjidKtZ+bxQuIQE14iP/drzrOH8DfL/EAO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wDRVwgAAANsAAAAPAAAAAAAAAAAAAAAAAJgCAABkcnMvZG93&#10;bnJldi54bWxQSwUGAAAAAAQABAD1AAAAhwMAAAAA&#10;" fillcolor="gray [1629]" stroked="f">
                  <v:fill opacity="19789f"/>
                  <v:textbox>
                    <w:txbxContent>
                      <w:p w14:paraId="333C5885" w14:textId="77777777" w:rsidR="008635DE" w:rsidRDefault="008635DE" w:rsidP="00A44386">
                        <w:pPr>
                          <w:pStyle w:val="NormalWeb"/>
                          <w:spacing w:before="0" w:beforeAutospacing="0" w:after="200" w:afterAutospacing="0" w:line="276" w:lineRule="auto"/>
                        </w:pPr>
                        <w:r>
                          <w:rPr>
                            <w:rFonts w:ascii="Arial" w:eastAsia="MS Mincho" w:hAnsi="Arial"/>
                            <w:i/>
                            <w:iCs/>
                            <w:color w:val="FFFFFF" w:themeColor="background1"/>
                            <w:kern w:val="24"/>
                            <w:sz w:val="20"/>
                            <w:szCs w:val="20"/>
                            <w:lang w:val="en-AU"/>
                          </w:rPr>
                          <w:t>Ride over platform</w:t>
                        </w:r>
                      </w:p>
                    </w:txbxContent>
                  </v:textbox>
                </v:rect>
                <w10:anchorlock/>
              </v:group>
            </w:pict>
          </mc:Fallback>
        </mc:AlternateContent>
      </w:r>
    </w:p>
    <w:p w14:paraId="2A11E987" w14:textId="03E5A55D" w:rsidR="00033718" w:rsidRPr="00FE55D2" w:rsidRDefault="00A44386" w:rsidP="00033718">
      <w:pPr>
        <w:rPr>
          <w:bCs/>
          <w:lang w:eastAsia="en-GB"/>
        </w:rPr>
      </w:pPr>
      <w:r w:rsidRPr="00FE55D2">
        <w:rPr>
          <w:noProof/>
          <w:lang w:eastAsia="en-AU"/>
        </w:rPr>
        <mc:AlternateContent>
          <mc:Choice Requires="wpg">
            <w:drawing>
              <wp:inline distT="0" distB="0" distL="0" distR="0" wp14:anchorId="1C058AC8" wp14:editId="1BF94B52">
                <wp:extent cx="2279751" cy="2502921"/>
                <wp:effectExtent l="25400" t="25400" r="31750" b="12065"/>
                <wp:docPr id="17" name="Group 1"/>
                <wp:cNvGraphicFramePr/>
                <a:graphic xmlns:a="http://schemas.openxmlformats.org/drawingml/2006/main">
                  <a:graphicData uri="http://schemas.microsoft.com/office/word/2010/wordprocessingGroup">
                    <wpg:wgp>
                      <wpg:cNvGrpSpPr/>
                      <wpg:grpSpPr>
                        <a:xfrm>
                          <a:off x="0" y="0"/>
                          <a:ext cx="2279751" cy="2502921"/>
                          <a:chOff x="0" y="0"/>
                          <a:chExt cx="1847117" cy="2120986"/>
                        </a:xfrm>
                      </wpg:grpSpPr>
                      <pic:pic xmlns:pic="http://schemas.openxmlformats.org/drawingml/2006/picture">
                        <pic:nvPicPr>
                          <pic:cNvPr id="18" name="Picture 18" descr="This image shows no bicycle facilities along the street for cyclists, this can limit the usage by cyclists particularly less confident/regular riders."/>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847117" cy="2082825"/>
                          </a:xfrm>
                          <a:prstGeom prst="rect">
                            <a:avLst/>
                          </a:prstGeom>
                          <a:ln>
                            <a:solidFill>
                              <a:schemeClr val="tx1"/>
                            </a:solidFill>
                          </a:ln>
                        </pic:spPr>
                      </pic:pic>
                      <wps:wsp>
                        <wps:cNvPr id="19" name="Rectangle 19"/>
                        <wps:cNvSpPr/>
                        <wps:spPr>
                          <a:xfrm>
                            <a:off x="525893" y="1734906"/>
                            <a:ext cx="1254125" cy="386080"/>
                          </a:xfrm>
                          <a:prstGeom prst="rect">
                            <a:avLst/>
                          </a:prstGeom>
                          <a:solidFill>
                            <a:schemeClr val="tx1">
                              <a:lumMod val="50000"/>
                              <a:lumOff val="50000"/>
                              <a:alpha val="30000"/>
                            </a:schemeClr>
                          </a:solidFill>
                        </wps:spPr>
                        <wps:txbx>
                          <w:txbxContent>
                            <w:p w14:paraId="00A2CFE1" w14:textId="77777777" w:rsidR="008635DE" w:rsidRDefault="008635DE" w:rsidP="00A44386">
                              <w:pPr>
                                <w:pStyle w:val="NormalWeb"/>
                                <w:spacing w:before="0" w:beforeAutospacing="0" w:after="200" w:afterAutospacing="0" w:line="276" w:lineRule="auto"/>
                              </w:pPr>
                              <w:r>
                                <w:rPr>
                                  <w:rFonts w:ascii="Arial" w:eastAsia="MS Mincho" w:hAnsi="Arial"/>
                                  <w:i/>
                                  <w:iCs/>
                                  <w:color w:val="FFFFFF" w:themeColor="background1"/>
                                  <w:kern w:val="24"/>
                                  <w:sz w:val="20"/>
                                  <w:szCs w:val="20"/>
                                  <w:lang w:val="en-AU"/>
                                </w:rPr>
                                <w:t>No bicycle facility</w:t>
                              </w:r>
                            </w:p>
                          </w:txbxContent>
                        </wps:txbx>
                        <wps:bodyPr wrap="square">
                          <a:noAutofit/>
                        </wps:bodyPr>
                      </wps:wsp>
                    </wpg:wgp>
                  </a:graphicData>
                </a:graphic>
              </wp:inline>
            </w:drawing>
          </mc:Choice>
          <mc:Fallback>
            <w:pict>
              <v:group id="_x0000_s1030" style="width:179.5pt;height:197.1pt;mso-position-horizontal-relative:char;mso-position-vertical-relative:line" coordsize="18471,21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">
                <v:shape id="Picture 18" o:spid="_x0000_s1031" type="#_x0000_t75" alt="This image shows no bicycle facilities along the street for cyclists, this can limit the usage by cyclists particularly less confident/regular riders." style="position:absolute;width:18471;height:20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O1V/DAAAA2wAAAA8AAABkcnMvZG93bnJldi54bWxEj9FqwzAMRd8H/Qejwl5G66zQrqR1yzYY&#10;BAaFtvsAEatxSCwH22uyv58eBnuTuFf3Hu2Pk+/VnWJqAxt4XhagiOtgW24MfF0/FltQKSNb7AOT&#10;gR9KcDzMHvZY2jDyme6X3CgJ4VSiAZfzUGqdakce0zIMxKLdQvSYZY2NthFHCfe9XhXFRntsWRoc&#10;DvTuqO4u395A1G9p3BYRn6pTtXa3/LLquk9jHufT6w5Upin/m/+uKyv4Aiu/yAD68A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w7VX8MAAADbAAAADwAAAAAAAAAAAAAAAACf&#10;AgAAZHJzL2Rvd25yZXYueG1sUEsFBgAAAAAEAAQA9wAAAI8DAAAAAA==&#10;" stroked="t" strokecolor="black [3213]">
                  <v:imagedata r:id="rId30" o:title="regular riders"/>
                </v:shape>
                <v:rect id="Rectangle 19" o:spid="_x0000_s1032" style="position:absolute;left:5258;top:17349;width:12542;height:3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gDv8IA&#10;AADbAAAADwAAAGRycy9kb3ducmV2LnhtbERPTWsCMRC9F/ofwhR6q1kFxV2NIgXRHkRr1V6nm3F3&#10;6WayJlHXf2+EQm/zeJ8znramFhdyvrKsoNtJQBDnVldcKNh9zd+GIHxA1lhbJgU38jCdPD+NMdP2&#10;yp902YZCxBD2GSooQ2gyKX1ekkHfsQ1x5I7WGQwRukJqh9cYbmrZS5KBNFhxbCixofeS8t/t2ShY&#10;L0J/Mber08+h6zbf7iPd22Gq1OtLOxuBCNSGf/Gfe6nj/BQev8QD5OQ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KAO/wgAAANsAAAAPAAAAAAAAAAAAAAAAAJgCAABkcnMvZG93&#10;bnJldi54bWxQSwUGAAAAAAQABAD1AAAAhwMAAAAA&#10;" fillcolor="gray [1629]" stroked="f">
                  <v:fill opacity="19789f"/>
                  <v:textbox>
                    <w:txbxContent>
                      <w:p w14:paraId="00A2CFE1" w14:textId="77777777" w:rsidR="008635DE" w:rsidRDefault="008635DE" w:rsidP="00A44386">
                        <w:pPr>
                          <w:pStyle w:val="NormalWeb"/>
                          <w:spacing w:before="0" w:beforeAutospacing="0" w:after="200" w:afterAutospacing="0" w:line="276" w:lineRule="auto"/>
                        </w:pPr>
                        <w:r>
                          <w:rPr>
                            <w:rFonts w:ascii="Arial" w:eastAsia="MS Mincho" w:hAnsi="Arial"/>
                            <w:i/>
                            <w:iCs/>
                            <w:color w:val="FFFFFF" w:themeColor="background1"/>
                            <w:kern w:val="24"/>
                            <w:sz w:val="20"/>
                            <w:szCs w:val="20"/>
                            <w:lang w:val="en-AU"/>
                          </w:rPr>
                          <w:t>No bicycle facility</w:t>
                        </w:r>
                      </w:p>
                    </w:txbxContent>
                  </v:textbox>
                </v:rect>
                <w10:anchorlock/>
              </v:group>
            </w:pict>
          </mc:Fallback>
        </mc:AlternateContent>
      </w:r>
      <w:r w:rsidRPr="00FE55D2">
        <w:rPr>
          <w:lang w:eastAsia="en-GB"/>
        </w:rPr>
        <w:t xml:space="preserve"> </w:t>
      </w:r>
      <w:r w:rsidRPr="00FE55D2">
        <w:rPr>
          <w:bCs/>
          <w:noProof/>
          <w:lang w:eastAsia="en-AU"/>
        </w:rPr>
        <mc:AlternateContent>
          <mc:Choice Requires="wpg">
            <w:drawing>
              <wp:inline distT="0" distB="0" distL="0" distR="0" wp14:anchorId="4D7D6E20" wp14:editId="66EB622B">
                <wp:extent cx="3561747" cy="2546380"/>
                <wp:effectExtent l="25400" t="25400" r="19685" b="0"/>
                <wp:docPr id="14" name="Group 1" descr="This image shows a protected bike lane however no streetscaping has occured to enhance the space. "/>
                <wp:cNvGraphicFramePr/>
                <a:graphic xmlns:a="http://schemas.openxmlformats.org/drawingml/2006/main">
                  <a:graphicData uri="http://schemas.microsoft.com/office/word/2010/wordprocessingGroup">
                    <wpg:wgp>
                      <wpg:cNvGrpSpPr/>
                      <wpg:grpSpPr>
                        <a:xfrm>
                          <a:off x="0" y="0"/>
                          <a:ext cx="3561747" cy="2546380"/>
                          <a:chOff x="0" y="0"/>
                          <a:chExt cx="3561747" cy="2546380"/>
                        </a:xfrm>
                      </wpg:grpSpPr>
                      <pic:pic xmlns:pic="http://schemas.openxmlformats.org/drawingml/2006/picture">
                        <pic:nvPicPr>
                          <pic:cNvPr id="15" name="Picture 15"/>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3561747" cy="2473731"/>
                          </a:xfrm>
                          <a:prstGeom prst="rect">
                            <a:avLst/>
                          </a:prstGeom>
                          <a:ln>
                            <a:solidFill>
                              <a:schemeClr val="tx1"/>
                            </a:solidFill>
                          </a:ln>
                        </pic:spPr>
                      </pic:pic>
                      <wps:wsp>
                        <wps:cNvPr id="16" name="Rectangle 16"/>
                        <wps:cNvSpPr/>
                        <wps:spPr>
                          <a:xfrm>
                            <a:off x="1349826" y="2082830"/>
                            <a:ext cx="2120265" cy="463550"/>
                          </a:xfrm>
                          <a:prstGeom prst="rect">
                            <a:avLst/>
                          </a:prstGeom>
                          <a:solidFill>
                            <a:schemeClr val="tx1">
                              <a:lumMod val="50000"/>
                              <a:lumOff val="50000"/>
                              <a:alpha val="30000"/>
                            </a:schemeClr>
                          </a:solidFill>
                        </wps:spPr>
                        <wps:txbx>
                          <w:txbxContent>
                            <w:p w14:paraId="19105191" w14:textId="77777777" w:rsidR="008635DE" w:rsidRDefault="008635DE" w:rsidP="00A44386">
                              <w:pPr>
                                <w:pStyle w:val="NormalWeb"/>
                                <w:spacing w:before="0" w:beforeAutospacing="0" w:after="200" w:afterAutospacing="0" w:line="276" w:lineRule="auto"/>
                              </w:pPr>
                              <w:r>
                                <w:rPr>
                                  <w:rFonts w:ascii="Arial" w:eastAsia="MS Mincho" w:hAnsi="Arial"/>
                                  <w:i/>
                                  <w:iCs/>
                                  <w:color w:val="FFFFFF" w:themeColor="background1"/>
                                  <w:kern w:val="24"/>
                                  <w:sz w:val="20"/>
                                  <w:szCs w:val="20"/>
                                  <w:lang w:val="en-AU"/>
                                </w:rPr>
                                <w:t xml:space="preserve">Bike lane only </w:t>
                              </w:r>
                              <w:r>
                                <w:rPr>
                                  <w:rFonts w:ascii="Arial" w:eastAsia="MS Mincho" w:hAnsi="Arial" w:cs="Mangal"/>
                                  <w:i/>
                                  <w:iCs/>
                                  <w:color w:val="FFFFFF" w:themeColor="background1"/>
                                  <w:kern w:val="24"/>
                                  <w:sz w:val="20"/>
                                  <w:szCs w:val="20"/>
                                  <w:cs/>
                                  <w:lang w:bidi="mr-IN"/>
                                </w:rPr>
                                <w:t>–</w:t>
                              </w:r>
                              <w:r>
                                <w:rPr>
                                  <w:rFonts w:ascii="Arial" w:eastAsia="MS Mincho" w:hAnsi="Arial"/>
                                  <w:i/>
                                  <w:iCs/>
                                  <w:color w:val="FFFFFF" w:themeColor="background1"/>
                                  <w:kern w:val="24"/>
                                  <w:sz w:val="20"/>
                                  <w:szCs w:val="20"/>
                                  <w:lang w:val="en-AU"/>
                                </w:rPr>
                                <w:t xml:space="preserve"> no streetscaping</w:t>
                              </w:r>
                            </w:p>
                          </w:txbxContent>
                        </wps:txbx>
                        <wps:bodyPr wrap="square">
                          <a:spAutoFit/>
                        </wps:bodyPr>
                      </wps:wsp>
                    </wpg:wgp>
                  </a:graphicData>
                </a:graphic>
              </wp:inline>
            </w:drawing>
          </mc:Choice>
          <mc:Fallback>
            <w:pict>
              <v:group id="_x0000_s1033" alt="This image shows a protected bike lane however no streetscaping has occured to enhance the space. " style="width:280.45pt;height:200.5pt;mso-position-horizontal-relative:char;mso-position-vertical-relative:line" coordsize="35617,25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">
                <v:shape id="Picture 15" o:spid="_x0000_s1034" type="#_x0000_t75" style="position:absolute;width:35617;height:24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vDobBAAAA2wAAAA8AAABkcnMvZG93bnJldi54bWxET0trwkAQvgv+h2UKvemmLRWJrlKkgVpP&#10;tT6uQ3bMhmZmQ3arsb++WxB6m4/vOfNlz406UxdqLwYexhkoktLbWioDu89iNAUVIorFxgsZuFKA&#10;5WI4mGNu/UU+6LyNlUohEnI04GJsc61D6YgxjH1LkriT7xhjgl2lbYeXFM6NfsyyiWasJTU4bGnl&#10;qPzafrOBH9s3BRdPvH53m+MrF8f95iDG3N/1LzNQkfr4L76532ya/wx/v6QD9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vDobBAAAA2wAAAA8AAAAAAAAAAAAAAAAAnwIA&#10;AGRycy9kb3ducmV2LnhtbFBLBQYAAAAABAAEAPcAAACNAwAAAAA=&#10;" stroked="t" strokecolor="black [3213]">
                  <v:imagedata r:id="rId32" o:title=""/>
                  <v:path arrowok="t"/>
                </v:shape>
                <v:rect id="Rectangle 16" o:spid="_x0000_s1035" style="position:absolute;left:13498;top:20828;width:21202;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VQF8MA&#10;AADbAAAADwAAAGRycy9kb3ducmV2LnhtbESPT2vCQBDF7wW/wzJCb3XTILGkrhIsgr1plJ6H7OQP&#10;yc7G7Dam374rCN5meG/e7816O5lOjDS4xrKC90UEgriwuuFKweW8f/sA4Tyyxs4yKfgjB9vN7GWN&#10;qbY3PtGY+0qEEHYpKqi971MpXVGTQbewPXHQSjsY9GEdKqkHvIVw08k4ihJpsOFAqLGnXU1Fm/+a&#10;ADkuy2spf2KMvjqZfS/brF21Sr3Op+wThKfJP82P64MO9RO4/xIG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VQF8MAAADbAAAADwAAAAAAAAAAAAAAAACYAgAAZHJzL2Rv&#10;d25yZXYueG1sUEsFBgAAAAAEAAQA9QAAAIgDAAAAAA==&#10;" fillcolor="gray [1629]" stroked="f">
                  <v:fill opacity="19789f"/>
                  <v:textbox style="mso-fit-shape-to-text:t">
                    <w:txbxContent>
                      <w:p w14:paraId="19105191" w14:textId="77777777" w:rsidR="008635DE" w:rsidRDefault="008635DE" w:rsidP="00A44386">
                        <w:pPr>
                          <w:pStyle w:val="NormalWeb"/>
                          <w:spacing w:before="0" w:beforeAutospacing="0" w:after="200" w:afterAutospacing="0" w:line="276" w:lineRule="auto"/>
                        </w:pPr>
                        <w:r>
                          <w:rPr>
                            <w:rFonts w:ascii="Arial" w:eastAsia="MS Mincho" w:hAnsi="Arial"/>
                            <w:i/>
                            <w:iCs/>
                            <w:color w:val="FFFFFF" w:themeColor="background1"/>
                            <w:kern w:val="24"/>
                            <w:sz w:val="20"/>
                            <w:szCs w:val="20"/>
                            <w:lang w:val="en-AU"/>
                          </w:rPr>
                          <w:t xml:space="preserve">Bike lane only </w:t>
                        </w:r>
                        <w:r>
                          <w:rPr>
                            <w:rFonts w:ascii="Arial" w:eastAsia="MS Mincho" w:hAnsi="Arial" w:cs="Mangal"/>
                            <w:i/>
                            <w:iCs/>
                            <w:color w:val="FFFFFF" w:themeColor="background1"/>
                            <w:kern w:val="24"/>
                            <w:sz w:val="20"/>
                            <w:szCs w:val="20"/>
                            <w:cs/>
                            <w:lang w:bidi="mr-IN"/>
                          </w:rPr>
                          <w:t>–</w:t>
                        </w:r>
                        <w:r>
                          <w:rPr>
                            <w:rFonts w:ascii="Arial" w:eastAsia="MS Mincho" w:hAnsi="Arial"/>
                            <w:i/>
                            <w:iCs/>
                            <w:color w:val="FFFFFF" w:themeColor="background1"/>
                            <w:kern w:val="24"/>
                            <w:sz w:val="20"/>
                            <w:szCs w:val="20"/>
                            <w:lang w:val="en-AU"/>
                          </w:rPr>
                          <w:t xml:space="preserve"> no streetscaping</w:t>
                        </w:r>
                      </w:p>
                    </w:txbxContent>
                  </v:textbox>
                </v:rect>
                <w10:anchorlock/>
              </v:group>
            </w:pict>
          </mc:Fallback>
        </mc:AlternateContent>
      </w:r>
    </w:p>
    <w:p w14:paraId="7B53A660" w14:textId="307F40CF" w:rsidR="00A44386" w:rsidRPr="00FE55D2" w:rsidRDefault="00033718" w:rsidP="00A44386">
      <w:pPr>
        <w:rPr>
          <w:sz w:val="16"/>
          <w:szCs w:val="16"/>
        </w:rPr>
      </w:pPr>
      <w:r w:rsidRPr="00FE55D2">
        <w:rPr>
          <w:sz w:val="16"/>
          <w:szCs w:val="16"/>
        </w:rPr>
        <w:t xml:space="preserve">Figure </w:t>
      </w:r>
      <w:r w:rsidR="00322916" w:rsidRPr="00FE55D2">
        <w:rPr>
          <w:sz w:val="16"/>
          <w:szCs w:val="16"/>
        </w:rPr>
        <w:t>15</w:t>
      </w:r>
      <w:r w:rsidRPr="00FE55D2">
        <w:rPr>
          <w:sz w:val="16"/>
          <w:szCs w:val="16"/>
        </w:rPr>
        <w:t xml:space="preserve">: </w:t>
      </w:r>
      <w:r w:rsidR="00A44386" w:rsidRPr="00FE55D2">
        <w:rPr>
          <w:sz w:val="16"/>
          <w:szCs w:val="16"/>
        </w:rPr>
        <w:t xml:space="preserve">Unfortunately, since 2011 no new high mobility blocks or streets have been developed. Opportunities to do so have </w:t>
      </w:r>
      <w:r w:rsidR="002E5748" w:rsidRPr="00FE55D2">
        <w:rPr>
          <w:sz w:val="16"/>
          <w:szCs w:val="16"/>
        </w:rPr>
        <w:t xml:space="preserve">not yet been taken. The challenge is to </w:t>
      </w:r>
      <w:r w:rsidR="00601CE7" w:rsidRPr="00FE55D2">
        <w:rPr>
          <w:sz w:val="16"/>
          <w:szCs w:val="16"/>
        </w:rPr>
        <w:t>take single mode interventions and develop holistic solutions</w:t>
      </w:r>
      <w:r w:rsidR="00A44386" w:rsidRPr="00FE55D2">
        <w:rPr>
          <w:sz w:val="16"/>
          <w:szCs w:val="16"/>
        </w:rPr>
        <w:t xml:space="preserve">. </w:t>
      </w:r>
      <w:r w:rsidR="00F273AF" w:rsidRPr="00FE55D2">
        <w:rPr>
          <w:i/>
          <w:sz w:val="16"/>
          <w:szCs w:val="16"/>
        </w:rPr>
        <w:t>Source:</w:t>
      </w:r>
      <w:r w:rsidR="00F273AF" w:rsidRPr="00FE55D2">
        <w:rPr>
          <w:i/>
          <w:sz w:val="16"/>
          <w:szCs w:val="16"/>
        </w:rPr>
        <w:tab/>
        <w:t>PBA</w:t>
      </w:r>
    </w:p>
    <w:p w14:paraId="738074A8" w14:textId="1DDF6A8E" w:rsidR="00A44386" w:rsidRPr="00FE55D2" w:rsidRDefault="00A44386" w:rsidP="00033718">
      <w:pPr>
        <w:rPr>
          <w:i/>
          <w:sz w:val="16"/>
          <w:szCs w:val="16"/>
        </w:rPr>
      </w:pPr>
      <w:r w:rsidRPr="00FE55D2">
        <w:rPr>
          <w:i/>
          <w:sz w:val="16"/>
          <w:szCs w:val="16"/>
        </w:rPr>
        <w:t xml:space="preserve">(Top) </w:t>
      </w:r>
      <w:r w:rsidR="00F75AD6" w:rsidRPr="00FE55D2">
        <w:rPr>
          <w:i/>
          <w:sz w:val="16"/>
          <w:szCs w:val="16"/>
        </w:rPr>
        <w:t xml:space="preserve">A ride-over platform was provided in Swanston Street at Bourke Street (left). </w:t>
      </w:r>
      <w:r w:rsidRPr="00FE55D2">
        <w:rPr>
          <w:i/>
          <w:sz w:val="16"/>
          <w:szCs w:val="16"/>
        </w:rPr>
        <w:t xml:space="preserve">The tram platform in Bourke Street at Swanston (right hand side) </w:t>
      </w:r>
      <w:r w:rsidR="00F75AD6" w:rsidRPr="00FE55D2">
        <w:rPr>
          <w:i/>
          <w:sz w:val="16"/>
          <w:szCs w:val="16"/>
        </w:rPr>
        <w:t>does</w:t>
      </w:r>
      <w:r w:rsidRPr="00FE55D2">
        <w:rPr>
          <w:i/>
          <w:sz w:val="16"/>
          <w:szCs w:val="16"/>
        </w:rPr>
        <w:t xml:space="preserve"> not include a ride-over facility for people on bicycles. </w:t>
      </w:r>
    </w:p>
    <w:p w14:paraId="74041283" w14:textId="61EDECCA" w:rsidR="00A44386" w:rsidRPr="00FE55D2" w:rsidRDefault="00A44386" w:rsidP="00033718">
      <w:pPr>
        <w:rPr>
          <w:i/>
          <w:sz w:val="16"/>
          <w:szCs w:val="16"/>
        </w:rPr>
      </w:pPr>
      <w:r w:rsidRPr="00FE55D2">
        <w:rPr>
          <w:i/>
          <w:sz w:val="16"/>
          <w:szCs w:val="16"/>
        </w:rPr>
        <w:t xml:space="preserve">(Bottom left) The tram platform in Elizabeth Street </w:t>
      </w:r>
      <w:r w:rsidR="009A6154" w:rsidRPr="00FE55D2">
        <w:rPr>
          <w:i/>
          <w:sz w:val="16"/>
          <w:szCs w:val="16"/>
        </w:rPr>
        <w:t xml:space="preserve">improved access for </w:t>
      </w:r>
      <w:r w:rsidR="00BA6F9B" w:rsidRPr="00FE55D2">
        <w:rPr>
          <w:i/>
          <w:sz w:val="16"/>
          <w:szCs w:val="16"/>
        </w:rPr>
        <w:t>passengers</w:t>
      </w:r>
      <w:r w:rsidR="009A6154" w:rsidRPr="00FE55D2">
        <w:rPr>
          <w:i/>
          <w:sz w:val="16"/>
          <w:szCs w:val="16"/>
        </w:rPr>
        <w:t xml:space="preserve"> was neutral for pedestrians and people spending time in the street. The change made access along the block a challenge even for confident riders</w:t>
      </w:r>
      <w:r w:rsidRPr="00FE55D2">
        <w:rPr>
          <w:i/>
          <w:sz w:val="16"/>
          <w:szCs w:val="16"/>
        </w:rPr>
        <w:t>.</w:t>
      </w:r>
    </w:p>
    <w:p w14:paraId="70F29497" w14:textId="0EFD9E32" w:rsidR="00A44386" w:rsidRPr="00FE55D2" w:rsidRDefault="00F75AD6" w:rsidP="00033718">
      <w:pPr>
        <w:rPr>
          <w:i/>
          <w:sz w:val="16"/>
          <w:szCs w:val="16"/>
        </w:rPr>
      </w:pPr>
      <w:r w:rsidRPr="00FE55D2">
        <w:rPr>
          <w:i/>
          <w:sz w:val="16"/>
          <w:szCs w:val="16"/>
        </w:rPr>
        <w:t>(Bottom right) T</w:t>
      </w:r>
      <w:r w:rsidR="00A44386" w:rsidRPr="00FE55D2">
        <w:rPr>
          <w:i/>
          <w:sz w:val="16"/>
          <w:szCs w:val="16"/>
        </w:rPr>
        <w:t>he new bike lane in Elizabeth S</w:t>
      </w:r>
      <w:r w:rsidRPr="00FE55D2">
        <w:rPr>
          <w:i/>
          <w:sz w:val="16"/>
          <w:szCs w:val="16"/>
        </w:rPr>
        <w:t xml:space="preserve">treet </w:t>
      </w:r>
      <w:r w:rsidR="009A6154" w:rsidRPr="00FE55D2">
        <w:rPr>
          <w:i/>
          <w:sz w:val="16"/>
          <w:szCs w:val="16"/>
        </w:rPr>
        <w:t xml:space="preserve">improved access for cautious bicycle riders significantly. The change was neutral for tram passengers, pedestrians and people spending time in the street. </w:t>
      </w:r>
    </w:p>
    <w:p w14:paraId="7291D0FD" w14:textId="15B4FD42" w:rsidR="00033718" w:rsidRPr="00FE55D2" w:rsidRDefault="00AF5890" w:rsidP="0001506C">
      <w:pPr>
        <w:pStyle w:val="Heading3"/>
        <w:rPr>
          <w:rFonts w:hint="eastAsia"/>
          <w:lang w:val="en-AU"/>
        </w:rPr>
      </w:pPr>
      <w:bookmarkStart w:id="43" w:name="_Toc512597952"/>
      <w:r w:rsidRPr="00FE55D2">
        <w:rPr>
          <w:lang w:val="en-AU"/>
        </w:rPr>
        <w:lastRenderedPageBreak/>
        <w:t>3</w:t>
      </w:r>
      <w:r w:rsidR="000E1566" w:rsidRPr="00FE55D2">
        <w:rPr>
          <w:lang w:val="en-AU"/>
        </w:rPr>
        <w:t>.</w:t>
      </w:r>
      <w:r w:rsidR="001A0DC9" w:rsidRPr="00FE55D2">
        <w:rPr>
          <w:lang w:val="en-AU"/>
        </w:rPr>
        <w:t>3</w:t>
      </w:r>
      <w:r w:rsidR="00033718" w:rsidRPr="00FE55D2">
        <w:rPr>
          <w:lang w:val="en-AU"/>
        </w:rPr>
        <w:t xml:space="preserve"> Develop high mobility corridors leading to the Centre</w:t>
      </w:r>
      <w:bookmarkEnd w:id="43"/>
    </w:p>
    <w:p w14:paraId="5F0B6701" w14:textId="77777777" w:rsidR="00033718" w:rsidRPr="00FE55D2" w:rsidRDefault="00033718" w:rsidP="00033718">
      <w:pPr>
        <w:spacing w:after="0" w:line="240" w:lineRule="auto"/>
        <w:rPr>
          <w:bCs/>
        </w:rPr>
      </w:pPr>
    </w:p>
    <w:p w14:paraId="4427E4EC" w14:textId="497A412D" w:rsidR="002516DC" w:rsidRPr="00FE55D2" w:rsidRDefault="005C0DCD" w:rsidP="002516DC">
      <w:pPr>
        <w:rPr>
          <w:bCs/>
        </w:rPr>
      </w:pPr>
      <w:bookmarkStart w:id="44" w:name="OLE_LINK9"/>
      <w:r>
        <w:rPr>
          <w:bCs/>
        </w:rPr>
        <w:t>The new Transport Strategy can endorse the extension of the concept of</w:t>
      </w:r>
      <w:r w:rsidR="00764CA5">
        <w:rPr>
          <w:bCs/>
        </w:rPr>
        <w:t xml:space="preserve"> high-mobility blocks and streets </w:t>
      </w:r>
      <w:bookmarkEnd w:id="44"/>
      <w:r w:rsidR="00764CA5">
        <w:rPr>
          <w:bCs/>
        </w:rPr>
        <w:t>into</w:t>
      </w:r>
      <w:r w:rsidR="002516DC" w:rsidRPr="00FE55D2">
        <w:rPr>
          <w:bCs/>
        </w:rPr>
        <w:t xml:space="preserve"> </w:t>
      </w:r>
      <w:r w:rsidR="000E1566" w:rsidRPr="00FE55D2">
        <w:rPr>
          <w:bCs/>
        </w:rPr>
        <w:t>‘</w:t>
      </w:r>
      <w:r w:rsidR="002516DC" w:rsidRPr="00FE55D2">
        <w:rPr>
          <w:bCs/>
        </w:rPr>
        <w:t>high mobility corridors</w:t>
      </w:r>
      <w:r w:rsidR="000E1566" w:rsidRPr="00FE55D2">
        <w:rPr>
          <w:bCs/>
        </w:rPr>
        <w:t>’</w:t>
      </w:r>
      <w:r w:rsidR="002516DC" w:rsidRPr="00FE55D2">
        <w:rPr>
          <w:bCs/>
        </w:rPr>
        <w:t xml:space="preserve"> that reach out from the CBD to neighbouring municipalities. </w:t>
      </w:r>
    </w:p>
    <w:p w14:paraId="1B8DF609" w14:textId="77777777" w:rsidR="005C0DCD" w:rsidRDefault="002516DC" w:rsidP="005C0DCD">
      <w:pPr>
        <w:rPr>
          <w:bCs/>
        </w:rPr>
      </w:pPr>
      <w:r w:rsidRPr="00FE55D2">
        <w:rPr>
          <w:bCs/>
        </w:rPr>
        <w:t xml:space="preserve">The concept of high mobility corridors extends the ‘high mobility’ approach to areas with lower density and fewer destinations. These transformations can be begun along all the sections of road where the bicycle routes pass alongside parks, gardens and other public open space in the </w:t>
      </w:r>
      <w:r w:rsidR="009B3302" w:rsidRPr="00FE55D2">
        <w:rPr>
          <w:bCs/>
        </w:rPr>
        <w:t>municipality</w:t>
      </w:r>
      <w:r w:rsidRPr="00FE55D2">
        <w:rPr>
          <w:bCs/>
        </w:rPr>
        <w:t xml:space="preserve">. </w:t>
      </w:r>
    </w:p>
    <w:p w14:paraId="49861863" w14:textId="797C6378" w:rsidR="002516DC" w:rsidRPr="00FE55D2" w:rsidRDefault="002516DC" w:rsidP="002516DC">
      <w:pPr>
        <w:rPr>
          <w:bCs/>
        </w:rPr>
      </w:pPr>
      <w:r w:rsidRPr="00FE55D2">
        <w:rPr>
          <w:bCs/>
        </w:rPr>
        <w:t>A definition of a high mobility corridor could be:</w:t>
      </w:r>
    </w:p>
    <w:p w14:paraId="386261F6" w14:textId="77777777" w:rsidR="002516DC" w:rsidRPr="00FE55D2" w:rsidRDefault="002516DC" w:rsidP="002516DC">
      <w:pPr>
        <w:numPr>
          <w:ilvl w:val="0"/>
          <w:numId w:val="1"/>
        </w:numPr>
      </w:pPr>
      <w:r w:rsidRPr="00FE55D2">
        <w:t>High frequency and high priority transit services with buses and trams sharing a corridor separated from motor vehicles (Queensbridge Street is an example).</w:t>
      </w:r>
    </w:p>
    <w:p w14:paraId="3154E599" w14:textId="77777777" w:rsidR="002516DC" w:rsidRPr="00FE55D2" w:rsidRDefault="002516DC" w:rsidP="002516DC">
      <w:pPr>
        <w:numPr>
          <w:ilvl w:val="0"/>
          <w:numId w:val="1"/>
        </w:numPr>
      </w:pPr>
      <w:r w:rsidRPr="00FE55D2">
        <w:t>Roads where the buses run like trams in the centre of the road in separated facilities with platform stops</w:t>
      </w:r>
    </w:p>
    <w:p w14:paraId="20F8E026" w14:textId="77777777" w:rsidR="002516DC" w:rsidRPr="00FE55D2" w:rsidRDefault="002516DC" w:rsidP="002516DC">
      <w:pPr>
        <w:numPr>
          <w:ilvl w:val="0"/>
          <w:numId w:val="1"/>
        </w:numPr>
      </w:pPr>
      <w:r w:rsidRPr="00FE55D2">
        <w:t>‘Early starts’ at signals for transit, walkers and bicycle riders</w:t>
      </w:r>
    </w:p>
    <w:p w14:paraId="06BBC2D0" w14:textId="77777777" w:rsidR="002516DC" w:rsidRPr="00FE55D2" w:rsidRDefault="002516DC" w:rsidP="002516DC">
      <w:pPr>
        <w:numPr>
          <w:ilvl w:val="0"/>
          <w:numId w:val="1"/>
        </w:numPr>
      </w:pPr>
      <w:r w:rsidRPr="00FE55D2">
        <w:t>Priority settings for heavy in and outbound flows of transit, walkers and bicycle riders</w:t>
      </w:r>
    </w:p>
    <w:p w14:paraId="6C2D5118" w14:textId="77777777" w:rsidR="002516DC" w:rsidRPr="00FE55D2" w:rsidRDefault="002516DC" w:rsidP="002516DC">
      <w:pPr>
        <w:numPr>
          <w:ilvl w:val="0"/>
          <w:numId w:val="1"/>
        </w:numPr>
      </w:pPr>
      <w:r w:rsidRPr="00FE55D2">
        <w:t>Motor vehicle traffic at low speeds.</w:t>
      </w:r>
    </w:p>
    <w:p w14:paraId="218CF404" w14:textId="77777777" w:rsidR="002516DC" w:rsidRPr="00FE55D2" w:rsidRDefault="002516DC" w:rsidP="002516DC">
      <w:pPr>
        <w:numPr>
          <w:ilvl w:val="0"/>
          <w:numId w:val="1"/>
        </w:numPr>
      </w:pPr>
      <w:r w:rsidRPr="00FE55D2">
        <w:t>Bans on motor vehicles crossing separated transit corridors between signals. This should include crossing to centre road parking bays. (The centre road parking in Spring Street between Victoria and Lonsdale Streets is an example.)</w:t>
      </w:r>
    </w:p>
    <w:p w14:paraId="3779FF51" w14:textId="389543B2" w:rsidR="002516DC" w:rsidRPr="00FE55D2" w:rsidRDefault="002516DC" w:rsidP="002516DC">
      <w:pPr>
        <w:numPr>
          <w:ilvl w:val="0"/>
          <w:numId w:val="1"/>
        </w:numPr>
      </w:pPr>
      <w:r w:rsidRPr="00FE55D2">
        <w:t>Constraints</w:t>
      </w:r>
      <w:r w:rsidR="00845023" w:rsidRPr="00FE55D2">
        <w:t xml:space="preserve"> on right and left turns by motor vehicles at signals</w:t>
      </w:r>
      <w:r w:rsidRPr="00FE55D2">
        <w:t xml:space="preserve"> across transit, walking and riding routes. </w:t>
      </w:r>
    </w:p>
    <w:p w14:paraId="5E44934D" w14:textId="77777777" w:rsidR="002516DC" w:rsidRPr="00FE55D2" w:rsidRDefault="002516DC" w:rsidP="002516DC">
      <w:pPr>
        <w:numPr>
          <w:ilvl w:val="0"/>
          <w:numId w:val="1"/>
        </w:numPr>
      </w:pPr>
      <w:r w:rsidRPr="00FE55D2">
        <w:t>Parking bans on bus lanes at all times</w:t>
      </w:r>
    </w:p>
    <w:p w14:paraId="07D3D8C1" w14:textId="0D0951BF" w:rsidR="002516DC" w:rsidRPr="00FE55D2" w:rsidRDefault="002516DC" w:rsidP="002516DC">
      <w:pPr>
        <w:numPr>
          <w:ilvl w:val="0"/>
          <w:numId w:val="1"/>
        </w:numPr>
      </w:pPr>
      <w:r w:rsidRPr="00FE55D2">
        <w:t>A high-quality streetscape that encourages longer walking trips and complies with the Disability Discrimination Act including shade trees, good pedestrian lighting, ‘</w:t>
      </w:r>
      <w:r w:rsidR="00845023" w:rsidRPr="00FE55D2">
        <w:t>auto-</w:t>
      </w:r>
      <w:r w:rsidRPr="00FE55D2">
        <w:t>on’ pedestrian signal lanterns, raised crossings</w:t>
      </w:r>
    </w:p>
    <w:p w14:paraId="02E98907" w14:textId="17C5DA32" w:rsidR="00D35FE6" w:rsidRPr="00FE55D2" w:rsidRDefault="002516DC" w:rsidP="00D35FE6">
      <w:pPr>
        <w:numPr>
          <w:ilvl w:val="0"/>
          <w:numId w:val="1"/>
        </w:numPr>
      </w:pPr>
      <w:r w:rsidRPr="00FE55D2">
        <w:t xml:space="preserve">‘Blue’ and ‘green’ infrastructure to optimise stormwater management and urban tree canopy </w:t>
      </w:r>
    </w:p>
    <w:p w14:paraId="583349D9" w14:textId="77777777" w:rsidR="002516DC" w:rsidRPr="00FE55D2" w:rsidRDefault="002516DC" w:rsidP="002516DC">
      <w:pPr>
        <w:numPr>
          <w:ilvl w:val="0"/>
          <w:numId w:val="1"/>
        </w:numPr>
      </w:pPr>
      <w:r w:rsidRPr="00FE55D2">
        <w:t>Infrastructure (including level access) and signalling that enables pedestrians to move safely and seamlessly from footpath to transit.</w:t>
      </w:r>
    </w:p>
    <w:p w14:paraId="42A4F761" w14:textId="77777777" w:rsidR="002516DC" w:rsidRPr="00FE55D2" w:rsidRDefault="002516DC" w:rsidP="002516DC">
      <w:pPr>
        <w:numPr>
          <w:ilvl w:val="0"/>
          <w:numId w:val="1"/>
        </w:numPr>
      </w:pPr>
      <w:r w:rsidRPr="00FE55D2">
        <w:t>Bicycle routes that are separated from motor vehicles (except where they are permitted to use bus lanes)</w:t>
      </w:r>
    </w:p>
    <w:p w14:paraId="31C7417B" w14:textId="690C142A" w:rsidR="002516DC" w:rsidRPr="00FE55D2" w:rsidRDefault="002516DC">
      <w:pPr>
        <w:spacing w:after="0" w:line="240" w:lineRule="auto"/>
        <w:rPr>
          <w:bCs/>
        </w:rPr>
      </w:pPr>
      <w:r w:rsidRPr="00FE55D2">
        <w:rPr>
          <w:bCs/>
        </w:rPr>
        <w:br w:type="page"/>
      </w:r>
    </w:p>
    <w:p w14:paraId="0F6E734A" w14:textId="77777777" w:rsidR="002516DC" w:rsidRPr="00FE55D2" w:rsidRDefault="002516DC" w:rsidP="00033718">
      <w:pPr>
        <w:spacing w:after="0" w:line="240" w:lineRule="auto"/>
        <w:rPr>
          <w:bCs/>
        </w:rPr>
      </w:pPr>
    </w:p>
    <w:p w14:paraId="537B7D2F" w14:textId="77777777" w:rsidR="00033718" w:rsidRPr="00FE55D2" w:rsidRDefault="00033718" w:rsidP="00033718">
      <w:r w:rsidRPr="00FE55D2">
        <w:rPr>
          <w:noProof/>
          <w:lang w:eastAsia="en-AU"/>
        </w:rPr>
        <w:drawing>
          <wp:inline distT="0" distB="0" distL="0" distR="0" wp14:anchorId="5E0B8ACA" wp14:editId="1D1A7CFD">
            <wp:extent cx="2740814" cy="1828800"/>
            <wp:effectExtent l="0" t="0" r="2540" b="0"/>
            <wp:docPr id="43" name="Picture 43" descr="Protected cycling lane for riders in Armsterdam has been designed with garden beds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antage-middenlaan.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797367" cy="1866535"/>
                    </a:xfrm>
                    <a:prstGeom prst="rect">
                      <a:avLst/>
                    </a:prstGeom>
                    <a:noFill/>
                    <a:ln>
                      <a:noFill/>
                    </a:ln>
                  </pic:spPr>
                </pic:pic>
              </a:graphicData>
            </a:graphic>
          </wp:inline>
        </w:drawing>
      </w:r>
      <w:r w:rsidRPr="00FE55D2">
        <w:rPr>
          <w:noProof/>
          <w:lang w:eastAsia="en-AU"/>
        </w:rPr>
        <w:drawing>
          <wp:inline distT="0" distB="0" distL="0" distR="0" wp14:anchorId="32E35287" wp14:editId="5161B999">
            <wp:extent cx="3288925" cy="1849120"/>
            <wp:effectExtent l="19050" t="19050" r="26035" b="17780"/>
            <wp:docPr id="44" name="Picture 1" descr="This protected cycling lane shows a wide width that allows for groups of riders to ride in comf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3475028" cy="1953752"/>
                    </a:xfrm>
                    <a:prstGeom prst="rect">
                      <a:avLst/>
                    </a:prstGeom>
                    <a:ln>
                      <a:solidFill>
                        <a:schemeClr val="tx1"/>
                      </a:solidFill>
                    </a:ln>
                  </pic:spPr>
                </pic:pic>
              </a:graphicData>
            </a:graphic>
          </wp:inline>
        </w:drawing>
      </w:r>
    </w:p>
    <w:p w14:paraId="33C7F072" w14:textId="0EFA60F3" w:rsidR="00604438" w:rsidRPr="00FE55D2" w:rsidRDefault="00033718" w:rsidP="00033718">
      <w:pPr>
        <w:rPr>
          <w:sz w:val="16"/>
          <w:szCs w:val="16"/>
        </w:rPr>
      </w:pPr>
      <w:r w:rsidRPr="00FE55D2">
        <w:rPr>
          <w:sz w:val="16"/>
          <w:szCs w:val="16"/>
        </w:rPr>
        <w:t xml:space="preserve">Figure </w:t>
      </w:r>
      <w:r w:rsidR="00CE5504" w:rsidRPr="00FE55D2">
        <w:rPr>
          <w:sz w:val="16"/>
          <w:szCs w:val="16"/>
        </w:rPr>
        <w:t>16</w:t>
      </w:r>
      <w:r w:rsidRPr="00FE55D2">
        <w:rPr>
          <w:sz w:val="16"/>
          <w:szCs w:val="16"/>
        </w:rPr>
        <w:t xml:space="preserve">: </w:t>
      </w:r>
      <w:r w:rsidR="00EB0ADD" w:rsidRPr="00FE55D2">
        <w:rPr>
          <w:sz w:val="16"/>
          <w:szCs w:val="16"/>
        </w:rPr>
        <w:t xml:space="preserve">(Left) A short section of </w:t>
      </w:r>
      <w:r w:rsidR="007C0B93" w:rsidRPr="00FE55D2">
        <w:rPr>
          <w:sz w:val="16"/>
          <w:szCs w:val="16"/>
        </w:rPr>
        <w:t>a</w:t>
      </w:r>
      <w:r w:rsidR="00EB0ADD" w:rsidRPr="00FE55D2">
        <w:rPr>
          <w:sz w:val="16"/>
          <w:szCs w:val="16"/>
        </w:rPr>
        <w:t xml:space="preserve"> long road that leads to the centre of Amsterdam has been taken out of the motor vehicle network and </w:t>
      </w:r>
      <w:r w:rsidR="00A801AE" w:rsidRPr="00FE55D2">
        <w:rPr>
          <w:sz w:val="16"/>
          <w:szCs w:val="16"/>
        </w:rPr>
        <w:t>turned into a high mobility corridor</w:t>
      </w:r>
      <w:r w:rsidR="00EB0ADD" w:rsidRPr="00FE55D2">
        <w:rPr>
          <w:sz w:val="16"/>
          <w:szCs w:val="16"/>
        </w:rPr>
        <w:t xml:space="preserve"> </w:t>
      </w:r>
      <w:r w:rsidR="00A801AE" w:rsidRPr="00FE55D2">
        <w:rPr>
          <w:sz w:val="16"/>
          <w:szCs w:val="16"/>
        </w:rPr>
        <w:t>for walking, riding and transit.</w:t>
      </w:r>
      <w:r w:rsidR="00604438" w:rsidRPr="00FE55D2">
        <w:rPr>
          <w:sz w:val="16"/>
          <w:szCs w:val="16"/>
        </w:rPr>
        <w:t xml:space="preserve"> </w:t>
      </w:r>
    </w:p>
    <w:p w14:paraId="2B313ABA" w14:textId="7E5A0CD4" w:rsidR="00604438" w:rsidRPr="00FE55D2" w:rsidRDefault="00F273AF" w:rsidP="00604438">
      <w:pPr>
        <w:rPr>
          <w:sz w:val="16"/>
          <w:szCs w:val="16"/>
        </w:rPr>
      </w:pPr>
      <w:r w:rsidRPr="00FE55D2">
        <w:rPr>
          <w:sz w:val="16"/>
          <w:szCs w:val="16"/>
        </w:rPr>
        <w:t xml:space="preserve">Photo: </w:t>
      </w:r>
      <w:r w:rsidR="00604438" w:rsidRPr="00FE55D2">
        <w:rPr>
          <w:sz w:val="16"/>
          <w:szCs w:val="16"/>
        </w:rPr>
        <w:t>Plantage Middenlaan Amsterdam</w:t>
      </w:r>
      <w:r w:rsidR="007C0B93" w:rsidRPr="00FE55D2">
        <w:rPr>
          <w:sz w:val="16"/>
          <w:szCs w:val="16"/>
        </w:rPr>
        <w:t xml:space="preserve"> </w:t>
      </w:r>
      <w:r w:rsidR="00604438" w:rsidRPr="00FE55D2">
        <w:rPr>
          <w:sz w:val="16"/>
          <w:szCs w:val="16"/>
        </w:rPr>
        <w:t>schlijper.nl/151212-img-9525-plantage-middenlaan.photo</w:t>
      </w:r>
    </w:p>
    <w:p w14:paraId="409054F2" w14:textId="325772C5" w:rsidR="00604438" w:rsidRPr="00FE55D2" w:rsidRDefault="00A801AE" w:rsidP="00033718">
      <w:pPr>
        <w:rPr>
          <w:sz w:val="16"/>
          <w:szCs w:val="16"/>
        </w:rPr>
      </w:pPr>
      <w:r w:rsidRPr="00FE55D2">
        <w:rPr>
          <w:sz w:val="16"/>
          <w:szCs w:val="16"/>
        </w:rPr>
        <w:t xml:space="preserve">(Right) </w:t>
      </w:r>
      <w:r w:rsidR="00604438" w:rsidRPr="00FE55D2">
        <w:rPr>
          <w:sz w:val="16"/>
          <w:szCs w:val="16"/>
        </w:rPr>
        <w:t xml:space="preserve">Space has been taken from the roadway alongside the Thames Embankment to provide a ‘congestion cutter’ bicycle route. Pedestrian amenity has been improved by relocating the traffic and removing bicycle riders from the riverside walk. </w:t>
      </w:r>
    </w:p>
    <w:p w14:paraId="46BE2448" w14:textId="19FCB6B8" w:rsidR="00033718" w:rsidRPr="00FE55D2" w:rsidRDefault="007C0B93" w:rsidP="00033718">
      <w:pPr>
        <w:rPr>
          <w:sz w:val="16"/>
          <w:szCs w:val="16"/>
        </w:rPr>
      </w:pPr>
      <w:r w:rsidRPr="00FE55D2">
        <w:rPr>
          <w:sz w:val="16"/>
          <w:szCs w:val="16"/>
        </w:rPr>
        <w:t xml:space="preserve">Photo: </w:t>
      </w:r>
      <w:r w:rsidR="00033718" w:rsidRPr="00FE55D2">
        <w:rPr>
          <w:sz w:val="16"/>
          <w:szCs w:val="16"/>
        </w:rPr>
        <w:t>velovoice.blogspot.com</w:t>
      </w:r>
    </w:p>
    <w:p w14:paraId="0782A8B7" w14:textId="6E5E8528" w:rsidR="00033718" w:rsidRPr="00FE55D2" w:rsidRDefault="00CF6C55" w:rsidP="00033718">
      <w:r w:rsidRPr="00FE55D2">
        <w:rPr>
          <w:noProof/>
          <w:lang w:eastAsia="en-AU"/>
        </w:rPr>
        <mc:AlternateContent>
          <mc:Choice Requires="wpg">
            <w:drawing>
              <wp:inline distT="0" distB="0" distL="0" distR="0" wp14:anchorId="3B2753C8" wp14:editId="51E2B6F9">
                <wp:extent cx="6101863" cy="2410261"/>
                <wp:effectExtent l="25400" t="25400" r="19685" b="53975"/>
                <wp:docPr id="20" name="Group 1" descr="Image of a local City of Melbourne street"/>
                <wp:cNvGraphicFramePr/>
                <a:graphic xmlns:a="http://schemas.openxmlformats.org/drawingml/2006/main">
                  <a:graphicData uri="http://schemas.microsoft.com/office/word/2010/wordprocessingGroup">
                    <wpg:wgp>
                      <wpg:cNvGrpSpPr/>
                      <wpg:grpSpPr>
                        <a:xfrm>
                          <a:off x="0" y="0"/>
                          <a:ext cx="6101863" cy="2410261"/>
                          <a:chOff x="0" y="0"/>
                          <a:chExt cx="6101863" cy="2410261"/>
                        </a:xfrm>
                      </wpg:grpSpPr>
                      <pic:pic xmlns:pic="http://schemas.openxmlformats.org/drawingml/2006/picture">
                        <pic:nvPicPr>
                          <pic:cNvPr id="21" name="Picture 21" descr="../../../../Desktop/Screen%20Shot%202017-12-08%20at%205.29.07%2"/>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6101863" cy="2410261"/>
                          </a:xfrm>
                          <a:prstGeom prst="rect">
                            <a:avLst/>
                          </a:prstGeom>
                          <a:noFill/>
                          <a:ln>
                            <a:solidFill>
                              <a:schemeClr val="tx1"/>
                            </a:solidFill>
                          </a:ln>
                        </pic:spPr>
                      </pic:pic>
                      <wps:wsp>
                        <wps:cNvPr id="22" name="Freeform 22"/>
                        <wps:cNvSpPr/>
                        <wps:spPr>
                          <a:xfrm>
                            <a:off x="18789" y="1178254"/>
                            <a:ext cx="5680553" cy="1215025"/>
                          </a:xfrm>
                          <a:custGeom>
                            <a:avLst/>
                            <a:gdLst>
                              <a:gd name="connsiteX0" fmla="*/ 18789 w 5680553"/>
                              <a:gd name="connsiteY0" fmla="*/ 638827 h 1215025"/>
                              <a:gd name="connsiteX1" fmla="*/ 2962406 w 5680553"/>
                              <a:gd name="connsiteY1" fmla="*/ 6263 h 1215025"/>
                              <a:gd name="connsiteX2" fmla="*/ 3494762 w 5680553"/>
                              <a:gd name="connsiteY2" fmla="*/ 0 h 1215025"/>
                              <a:gd name="connsiteX3" fmla="*/ 5680553 w 5680553"/>
                              <a:gd name="connsiteY3" fmla="*/ 1202498 h 1215025"/>
                              <a:gd name="connsiteX4" fmla="*/ 0 w 5680553"/>
                              <a:gd name="connsiteY4" fmla="*/ 1215025 h 1215025"/>
                              <a:gd name="connsiteX5" fmla="*/ 18789 w 5680553"/>
                              <a:gd name="connsiteY5" fmla="*/ 638827 h 1215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80553" h="1215025">
                                <a:moveTo>
                                  <a:pt x="18789" y="638827"/>
                                </a:moveTo>
                                <a:lnTo>
                                  <a:pt x="2962406" y="6263"/>
                                </a:lnTo>
                                <a:lnTo>
                                  <a:pt x="3494762" y="0"/>
                                </a:lnTo>
                                <a:lnTo>
                                  <a:pt x="5680553" y="1202498"/>
                                </a:lnTo>
                                <a:lnTo>
                                  <a:pt x="0" y="1215025"/>
                                </a:lnTo>
                                <a:lnTo>
                                  <a:pt x="18789" y="638827"/>
                                </a:lnTo>
                                <a:close/>
                              </a:path>
                            </a:pathLst>
                          </a:custGeom>
                          <a:solidFill>
                            <a:srgbClr val="008000">
                              <a:alpha val="30000"/>
                            </a:srgbClr>
                          </a:solidFill>
                          <a:ln>
                            <a:noFill/>
                          </a:ln>
                        </wps:spPr>
                        <wps:style>
                          <a:lnRef idx="1">
                            <a:schemeClr val="accent1"/>
                          </a:lnRef>
                          <a:fillRef idx="3">
                            <a:schemeClr val="accent1"/>
                          </a:fillRef>
                          <a:effectRef idx="2">
                            <a:schemeClr val="accent1"/>
                          </a:effectRef>
                          <a:fontRef idx="minor">
                            <a:schemeClr val="lt1"/>
                          </a:fontRef>
                        </wps:style>
                        <wps:bodyPr rtlCol="0" anchor="ctr"/>
                      </wps:wsp>
                    </wpg:wgp>
                  </a:graphicData>
                </a:graphic>
              </wp:inline>
            </w:drawing>
          </mc:Choice>
          <mc:Fallback>
            <w:pict>
              <v:group id="Group 1" o:spid="_x0000_s1026" alt="Image of a local City of Melbourne street" style="width:480.45pt;height:189.8pt;mso-position-horizontal-relative:char;mso-position-vertical-relative:line" coordsize="61018,24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">
                <v:shape id="Picture 21" o:spid="_x0000_s1027" type="#_x0000_t75" alt="../../../../Desktop/Screen%20Shot%202017-12-08%20at%205.29.07%2" style="position:absolute;width:61018;height:24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4feHDAAAA2wAAAA8AAABkcnMvZG93bnJldi54bWxEj92KwjAUhO8XfIdwBO80VUSWrlFWwR9E&#10;1p/1AQ7N2abanJQman17Iwh7OczMN8x42thS3Kj2hWMF/V4CgjhzuuBcwel30f0E4QOyxtIxKXiQ&#10;h+mk9THGVLs7H+h2DLmIEPYpKjAhVKmUPjNk0fdcRRy9P1dbDFHWudQ13iPclnKQJCNpseC4YLCi&#10;uaHscrxaBblZDXfb/fniSzKjbDM/zZY/iVKddvP9BSJQE/7D7/ZaKxj04fUl/gA5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vh94cMAAADbAAAADwAAAAAAAAAAAAAAAACf&#10;AgAAZHJzL2Rvd25yZXYueG1sUEsFBgAAAAAEAAQA9wAAAI8DAAAAAA==&#10;" stroked="t" strokecolor="black [3213]">
                  <v:imagedata r:id="rId42" o:title="Screen%20Shot%202017-12-08%20at%205.29"/>
                </v:shape>
                <v:shape id="Freeform 22" o:spid="_x0000_s1028" style="position:absolute;left:187;top:11782;width:56806;height:12150;visibility:visible;mso-wrap-style:square;v-text-anchor:middle" coordsize="5680553,121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KU0sUA&#10;AADbAAAADwAAAGRycy9kb3ducmV2LnhtbESPzWrDMBCE74W8g9hALqWRY0LcuFZCCBhyCSVJL70t&#10;1tY2tlbGkn/69lWh0OMwM98w2XE2rRipd7VlBZt1BIK4sLrmUsHHI395BeE8ssbWMin4JgfHw+Ip&#10;w1TbiW803n0pAoRdigoq77tUSldUZNCtbUccvC/bG/RB9qXUPU4BbloZR9FOGqw5LFTY0bmiorkP&#10;RkHy3mw4qa/mcs6nz2G/3T/rUiu1Ws6nNxCeZv8f/mtftII4ht8v4QfIw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pTSxQAAANsAAAAPAAAAAAAAAAAAAAAAAJgCAABkcnMv&#10;ZG93bnJldi54bWxQSwUGAAAAAAQABAD1AAAAigMAAAAA&#10;" path="m18789,638827l2962406,6263,3494762,,5680553,1202498,,1215025,18789,638827xe" fillcolor="green" stroked="f">
                  <v:fill opacity="19789f"/>
                  <v:shadow on="t" color="black" opacity="22937f" origin=",.5" offset="0,.63889mm"/>
                  <v:path arrowok="t" o:connecttype="custom" o:connectlocs="18789,638827;2962406,6263;3494762,0;5680553,1202498;0,1215025;18789,638827" o:connectangles="0,0,0,0,0,0"/>
                </v:shape>
                <w10:anchorlock/>
              </v:group>
            </w:pict>
          </mc:Fallback>
        </mc:AlternateContent>
      </w:r>
    </w:p>
    <w:p w14:paraId="3A8F1DB1" w14:textId="364707AC" w:rsidR="00033718" w:rsidRPr="00FE55D2" w:rsidRDefault="00033718" w:rsidP="00033718">
      <w:pPr>
        <w:rPr>
          <w:sz w:val="16"/>
          <w:szCs w:val="16"/>
        </w:rPr>
      </w:pPr>
      <w:r w:rsidRPr="00FE55D2">
        <w:rPr>
          <w:sz w:val="16"/>
          <w:szCs w:val="16"/>
        </w:rPr>
        <w:t xml:space="preserve">Figure </w:t>
      </w:r>
      <w:r w:rsidR="00CE5504" w:rsidRPr="00FE55D2">
        <w:rPr>
          <w:sz w:val="16"/>
          <w:szCs w:val="16"/>
        </w:rPr>
        <w:t>17</w:t>
      </w:r>
      <w:r w:rsidRPr="00FE55D2">
        <w:rPr>
          <w:sz w:val="16"/>
          <w:szCs w:val="16"/>
        </w:rPr>
        <w:t xml:space="preserve">: Rathdowne Street south of Grattan looking south to the </w:t>
      </w:r>
      <w:r w:rsidR="000A2A0F" w:rsidRPr="00FE55D2">
        <w:rPr>
          <w:sz w:val="16"/>
          <w:szCs w:val="16"/>
        </w:rPr>
        <w:t>central city area</w:t>
      </w:r>
      <w:r w:rsidRPr="00FE55D2">
        <w:rPr>
          <w:sz w:val="16"/>
          <w:szCs w:val="16"/>
        </w:rPr>
        <w:t>.</w:t>
      </w:r>
      <w:r w:rsidR="00846059" w:rsidRPr="00846059">
        <w:rPr>
          <w:sz w:val="16"/>
          <w:szCs w:val="16"/>
        </w:rPr>
        <w:t xml:space="preserve"> </w:t>
      </w:r>
      <w:r w:rsidR="00846059" w:rsidRPr="00FE55D2">
        <w:rPr>
          <w:sz w:val="16"/>
          <w:szCs w:val="16"/>
        </w:rPr>
        <w:t>Here the parkland can be extended to the right-hand side of the current bicycle lane. The bicycle space would be raised and placed behind the kerb. The change would allow a wider ‘walk to work’ path and additional plantings irrigated by stormwater capture. The walk to work route alongside the park would be improved by the relocation of the cautious riders that are currently using the footpath.</w:t>
      </w:r>
    </w:p>
    <w:p w14:paraId="454E1A43" w14:textId="1455CC78" w:rsidR="00F273AF" w:rsidRPr="00FE55D2" w:rsidRDefault="00F273AF" w:rsidP="00033718">
      <w:pPr>
        <w:rPr>
          <w:sz w:val="16"/>
          <w:szCs w:val="16"/>
        </w:rPr>
      </w:pPr>
      <w:r w:rsidRPr="00FE55D2">
        <w:rPr>
          <w:i/>
          <w:sz w:val="16"/>
          <w:szCs w:val="16"/>
        </w:rPr>
        <w:t>Source:</w:t>
      </w:r>
      <w:r w:rsidRPr="00FE55D2">
        <w:rPr>
          <w:i/>
          <w:sz w:val="16"/>
          <w:szCs w:val="16"/>
        </w:rPr>
        <w:tab/>
        <w:t>PBA</w:t>
      </w:r>
    </w:p>
    <w:p w14:paraId="1F72E565" w14:textId="5CA49AA5" w:rsidR="00033718" w:rsidRPr="00FE55D2" w:rsidRDefault="00033718" w:rsidP="00033718">
      <w:pPr>
        <w:rPr>
          <w:sz w:val="16"/>
          <w:szCs w:val="16"/>
        </w:rPr>
      </w:pPr>
    </w:p>
    <w:p w14:paraId="15D72238" w14:textId="77777777" w:rsidR="00033718" w:rsidRPr="00FE55D2" w:rsidRDefault="00033718" w:rsidP="00033718"/>
    <w:p w14:paraId="79487F9A" w14:textId="77777777" w:rsidR="00033718" w:rsidRPr="00FE55D2" w:rsidRDefault="00033718" w:rsidP="00033718">
      <w:pPr>
        <w:spacing w:after="0" w:line="240" w:lineRule="auto"/>
        <w:rPr>
          <w:bCs/>
        </w:rPr>
      </w:pPr>
      <w:r w:rsidRPr="00FE55D2">
        <w:rPr>
          <w:bCs/>
        </w:rPr>
        <w:br w:type="page"/>
      </w:r>
    </w:p>
    <w:p w14:paraId="6A0EA502" w14:textId="02BED9B4" w:rsidR="00780935" w:rsidRPr="00FE55D2" w:rsidRDefault="00103A0A">
      <w:pPr>
        <w:spacing w:after="0" w:line="240" w:lineRule="auto"/>
        <w:rPr>
          <w:bCs/>
        </w:rPr>
      </w:pPr>
      <w:r w:rsidRPr="00FE55D2">
        <w:rPr>
          <w:noProof/>
          <w:lang w:eastAsia="en-AU"/>
        </w:rPr>
        <w:lastRenderedPageBreak/>
        <w:drawing>
          <wp:inline distT="0" distB="0" distL="0" distR="0" wp14:anchorId="2AC2AB63" wp14:editId="1BDCDF81">
            <wp:extent cx="3700780" cy="5071110"/>
            <wp:effectExtent l="19050" t="19050" r="13970" b="15240"/>
            <wp:docPr id="24" name="Picture 1" descr="This map image shows potiental locations for high mobility corriodors located along all key public park and recreational spaces in City of Melbour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0" y="0"/>
                      <a:ext cx="3700780" cy="5071110"/>
                    </a:xfrm>
                    <a:prstGeom prst="rect">
                      <a:avLst/>
                    </a:prstGeom>
                    <a:ln>
                      <a:solidFill>
                        <a:schemeClr val="tx1"/>
                      </a:solidFill>
                    </a:ln>
                  </pic:spPr>
                </pic:pic>
              </a:graphicData>
            </a:graphic>
          </wp:inline>
        </w:drawing>
      </w:r>
    </w:p>
    <w:p w14:paraId="759DEB9C" w14:textId="3A91DB41" w:rsidR="000B6B80" w:rsidRPr="00FE55D2" w:rsidRDefault="000B6B80" w:rsidP="000B6B80">
      <w:pPr>
        <w:rPr>
          <w:i/>
          <w:sz w:val="16"/>
          <w:szCs w:val="16"/>
        </w:rPr>
      </w:pPr>
      <w:r w:rsidRPr="00FE55D2">
        <w:rPr>
          <w:i/>
          <w:sz w:val="16"/>
          <w:szCs w:val="16"/>
        </w:rPr>
        <w:t>Figure 18: Potential locations of high mobility corridors (shown by yellow lines) alongside parkland and open space.</w:t>
      </w:r>
    </w:p>
    <w:p w14:paraId="5D10A063" w14:textId="36619F22" w:rsidR="00F273AF" w:rsidRPr="00FE55D2" w:rsidRDefault="00F273AF" w:rsidP="00F273AF">
      <w:pPr>
        <w:rPr>
          <w:sz w:val="16"/>
          <w:szCs w:val="16"/>
        </w:rPr>
      </w:pPr>
      <w:r w:rsidRPr="00FE55D2">
        <w:rPr>
          <w:i/>
          <w:sz w:val="16"/>
          <w:szCs w:val="16"/>
        </w:rPr>
        <w:t>Source:</w:t>
      </w:r>
      <w:r w:rsidRPr="00FE55D2">
        <w:rPr>
          <w:i/>
          <w:sz w:val="16"/>
          <w:szCs w:val="16"/>
        </w:rPr>
        <w:tab/>
        <w:t>NearMap, PBA</w:t>
      </w:r>
    </w:p>
    <w:p w14:paraId="1C354181" w14:textId="79C7D838" w:rsidR="00033718" w:rsidRPr="00FE55D2" w:rsidRDefault="00033718" w:rsidP="00033718">
      <w:pPr>
        <w:rPr>
          <w:bCs/>
        </w:rPr>
      </w:pPr>
      <w:r w:rsidRPr="00FE55D2">
        <w:rPr>
          <w:bCs/>
        </w:rPr>
        <w:t xml:space="preserve">These transformations can be begun along all the sections of road where the bicycle routes pass alongside parks, gardens and other public open space in the </w:t>
      </w:r>
      <w:r w:rsidR="009B3302" w:rsidRPr="00FE55D2">
        <w:rPr>
          <w:bCs/>
        </w:rPr>
        <w:t>municipality</w:t>
      </w:r>
      <w:r w:rsidRPr="00FE55D2">
        <w:rPr>
          <w:bCs/>
        </w:rPr>
        <w:t>. Examples include Princes Park, Carlton Gardens, Fitzroy Gardens, St Kilda Road</w:t>
      </w:r>
      <w:r w:rsidR="00AD4EE5" w:rsidRPr="00FE55D2">
        <w:rPr>
          <w:bCs/>
        </w:rPr>
        <w:t xml:space="preserve">, </w:t>
      </w:r>
      <w:r w:rsidRPr="00FE55D2">
        <w:rPr>
          <w:bCs/>
        </w:rPr>
        <w:t>Flagstaff Gardens and Royal Park. Around 16km of facilities could be developed in these locations.</w:t>
      </w:r>
    </w:p>
    <w:p w14:paraId="2BC72036" w14:textId="77777777" w:rsidR="00103A0A" w:rsidRPr="00FE55D2" w:rsidRDefault="00103A0A" w:rsidP="00033718">
      <w:pPr>
        <w:rPr>
          <w:bCs/>
        </w:rPr>
      </w:pPr>
      <w:r w:rsidRPr="00FE55D2">
        <w:rPr>
          <w:bCs/>
        </w:rPr>
        <w:t>Routes that stand out as potential high mobility corridors from a bicycle transport perspective include:</w:t>
      </w:r>
    </w:p>
    <w:p w14:paraId="5B7CD165" w14:textId="0C5A1028" w:rsidR="00103A0A" w:rsidRPr="00FE55D2" w:rsidRDefault="00103A0A" w:rsidP="00103A0A">
      <w:pPr>
        <w:pStyle w:val="ListParagraph"/>
        <w:numPr>
          <w:ilvl w:val="0"/>
          <w:numId w:val="17"/>
        </w:numPr>
        <w:rPr>
          <w:bCs/>
          <w:lang w:val="en-AU"/>
        </w:rPr>
      </w:pPr>
      <w:r w:rsidRPr="00FE55D2">
        <w:rPr>
          <w:bCs/>
          <w:lang w:val="en-AU"/>
        </w:rPr>
        <w:t>The busy route alongside Princes Park between the City of Moreland, Melbourne University and the Haymarket Roundabout</w:t>
      </w:r>
    </w:p>
    <w:p w14:paraId="3A10FF64" w14:textId="32E37B9E" w:rsidR="00103A0A" w:rsidRPr="00FE55D2" w:rsidRDefault="00103A0A" w:rsidP="00103A0A">
      <w:pPr>
        <w:pStyle w:val="ListParagraph"/>
        <w:numPr>
          <w:ilvl w:val="0"/>
          <w:numId w:val="17"/>
        </w:numPr>
        <w:rPr>
          <w:bCs/>
          <w:lang w:val="en-AU"/>
        </w:rPr>
      </w:pPr>
      <w:r w:rsidRPr="00FE55D2">
        <w:rPr>
          <w:bCs/>
          <w:lang w:val="en-AU"/>
        </w:rPr>
        <w:t xml:space="preserve">The west, south and east sides of Flagstaff and Carlton Gardens. </w:t>
      </w:r>
    </w:p>
    <w:p w14:paraId="762A95B6" w14:textId="5AAB3803" w:rsidR="00103A0A" w:rsidRPr="00FE55D2" w:rsidRDefault="00103A0A" w:rsidP="00103A0A">
      <w:pPr>
        <w:pStyle w:val="ListParagraph"/>
        <w:numPr>
          <w:ilvl w:val="0"/>
          <w:numId w:val="0"/>
        </w:numPr>
        <w:ind w:left="720"/>
        <w:rPr>
          <w:bCs/>
          <w:lang w:val="en-AU"/>
        </w:rPr>
      </w:pPr>
      <w:r w:rsidRPr="00FE55D2">
        <w:rPr>
          <w:bCs/>
          <w:lang w:val="en-AU"/>
        </w:rPr>
        <w:t>Other busy bicycle routes alongside parkland include St Kilda Road and Albert Street</w:t>
      </w:r>
    </w:p>
    <w:p w14:paraId="421EB5F9" w14:textId="5420F75B" w:rsidR="00033718" w:rsidRPr="00FE55D2" w:rsidRDefault="00033718" w:rsidP="00033718">
      <w:r w:rsidRPr="00FE55D2">
        <w:t xml:space="preserve">In these locations, the open space can be extended to the </w:t>
      </w:r>
      <w:r w:rsidR="00A7118E" w:rsidRPr="00FE55D2">
        <w:t>right-hand</w:t>
      </w:r>
      <w:r w:rsidR="00CF5795" w:rsidRPr="00FE55D2">
        <w:t xml:space="preserve"> </w:t>
      </w:r>
      <w:r w:rsidR="00846955" w:rsidRPr="00FE55D2">
        <w:t>side</w:t>
      </w:r>
      <w:r w:rsidRPr="00FE55D2">
        <w:t xml:space="preserve"> of the current bicycle lane. Kerbside car parking would be removed. The bicycle lane would be raised from the road level to the level of the current footpath. In the new space behind the kerb, a generous bicycle lane of 3m or more can be provided. The additional space would allow for a wider </w:t>
      </w:r>
      <w:r w:rsidR="00AD4EE5" w:rsidRPr="00FE55D2">
        <w:t>foot</w:t>
      </w:r>
      <w:r w:rsidRPr="00FE55D2">
        <w:t>path and additional plantings to reinforce or extend the tree canopy. During the works stormwater capture and passive irrigation facilities could be installed.</w:t>
      </w:r>
    </w:p>
    <w:p w14:paraId="2F37EF91" w14:textId="77777777" w:rsidR="00033718" w:rsidRPr="00FE55D2" w:rsidRDefault="00033718" w:rsidP="00033718">
      <w:r w:rsidRPr="00FE55D2">
        <w:t xml:space="preserve">Many short ‘kerb extension opportunities’ exist including alongside pocket parks and where medians on a cross street would allow the bicycle lane to be behind a kerb for a short distance. </w:t>
      </w:r>
    </w:p>
    <w:p w14:paraId="7CF20D15" w14:textId="473C1A06" w:rsidR="007966CB" w:rsidRPr="00FE55D2" w:rsidRDefault="00A7118E" w:rsidP="00033718">
      <w:r w:rsidRPr="00FE55D2">
        <w:lastRenderedPageBreak/>
        <w:t>The standard template of the typical City of Melbourne central median with grass and trees can be reviewed. The open space could be more valuable at the kerb than in the centre of the road. Alternative templates are in place for example in Roden Street West Melbourne where the median space is placed on one side of the street. The grassy medians could be split and the kerbs on both sides extended. A central or offset roadway would allow trees to be added on both sides as well as allowing high quality bicy</w:t>
      </w:r>
      <w:r w:rsidR="000B6B80" w:rsidRPr="00FE55D2">
        <w:t xml:space="preserve">cle and pedestrian facilities. </w:t>
      </w:r>
    </w:p>
    <w:p w14:paraId="0FEE6CEA" w14:textId="1DD2292C" w:rsidR="00033718" w:rsidRPr="00FE55D2" w:rsidRDefault="00A7118E" w:rsidP="00033718">
      <w:r w:rsidRPr="00FE55D2">
        <w:rPr>
          <w:noProof/>
          <w:lang w:eastAsia="en-AU"/>
        </w:rPr>
        <w:drawing>
          <wp:inline distT="0" distB="0" distL="0" distR="0" wp14:anchorId="228236C2" wp14:editId="1BA04481">
            <wp:extent cx="5471886" cy="5973247"/>
            <wp:effectExtent l="0" t="0" r="0" b="8890"/>
            <wp:docPr id="45" name="Picture 45" descr="This image shows in Roden Street West Melbourne the ‘median’ has been established next to the footpath rather than in the middle of the road reserve. Limiting bicycle route attractiveness for us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4-19 at 4.21.43 pm.png"/>
                    <pic:cNvPicPr/>
                  </pic:nvPicPr>
                  <pic:blipFill>
                    <a:blip r:embed="rId44" cstate="email">
                      <a:extLst>
                        <a:ext uri="{28A0092B-C50C-407E-A947-70E740481C1C}">
                          <a14:useLocalDpi xmlns:a14="http://schemas.microsoft.com/office/drawing/2010/main"/>
                        </a:ext>
                      </a:extLst>
                    </a:blip>
                    <a:stretch>
                      <a:fillRect/>
                    </a:stretch>
                  </pic:blipFill>
                  <pic:spPr>
                    <a:xfrm>
                      <a:off x="0" y="0"/>
                      <a:ext cx="5474469" cy="5976067"/>
                    </a:xfrm>
                    <a:prstGeom prst="rect">
                      <a:avLst/>
                    </a:prstGeom>
                  </pic:spPr>
                </pic:pic>
              </a:graphicData>
            </a:graphic>
          </wp:inline>
        </w:drawing>
      </w:r>
    </w:p>
    <w:p w14:paraId="40A4B17E" w14:textId="093A16C7" w:rsidR="00F273AF" w:rsidRPr="00FE55D2" w:rsidRDefault="00033718" w:rsidP="00F273AF">
      <w:pPr>
        <w:rPr>
          <w:sz w:val="16"/>
          <w:szCs w:val="16"/>
        </w:rPr>
      </w:pPr>
      <w:bookmarkStart w:id="45" w:name="OLE_LINK7"/>
      <w:r w:rsidRPr="00FE55D2">
        <w:rPr>
          <w:i/>
          <w:sz w:val="16"/>
          <w:szCs w:val="16"/>
        </w:rPr>
        <w:t xml:space="preserve">Figure </w:t>
      </w:r>
      <w:r w:rsidR="00CE5504" w:rsidRPr="00FE55D2">
        <w:rPr>
          <w:i/>
          <w:sz w:val="16"/>
          <w:szCs w:val="16"/>
        </w:rPr>
        <w:t>19</w:t>
      </w:r>
      <w:r w:rsidRPr="00FE55D2">
        <w:rPr>
          <w:i/>
          <w:sz w:val="16"/>
          <w:szCs w:val="16"/>
        </w:rPr>
        <w:t>:</w:t>
      </w:r>
      <w:r w:rsidR="00F273AF" w:rsidRPr="00FE55D2">
        <w:rPr>
          <w:i/>
          <w:sz w:val="16"/>
          <w:szCs w:val="16"/>
        </w:rPr>
        <w:t xml:space="preserve"> Public space in the City of Melbourne, Source:</w:t>
      </w:r>
      <w:r w:rsidR="00F273AF" w:rsidRPr="00FE55D2">
        <w:rPr>
          <w:i/>
          <w:sz w:val="16"/>
          <w:szCs w:val="16"/>
        </w:rPr>
        <w:tab/>
        <w:t>PBA</w:t>
      </w:r>
    </w:p>
    <w:p w14:paraId="48D4FB50" w14:textId="14888844" w:rsidR="00033718" w:rsidRPr="00FE55D2" w:rsidRDefault="003C45E9" w:rsidP="00033718">
      <w:pPr>
        <w:rPr>
          <w:i/>
          <w:sz w:val="16"/>
          <w:szCs w:val="16"/>
        </w:rPr>
      </w:pPr>
      <w:r w:rsidRPr="00FE55D2">
        <w:rPr>
          <w:i/>
          <w:sz w:val="16"/>
          <w:szCs w:val="16"/>
        </w:rPr>
        <w:t>(</w:t>
      </w:r>
      <w:r w:rsidR="00A7118E" w:rsidRPr="00FE55D2">
        <w:rPr>
          <w:i/>
          <w:sz w:val="16"/>
          <w:szCs w:val="16"/>
        </w:rPr>
        <w:t>Top l</w:t>
      </w:r>
      <w:r w:rsidRPr="00FE55D2">
        <w:rPr>
          <w:i/>
          <w:sz w:val="16"/>
          <w:szCs w:val="16"/>
        </w:rPr>
        <w:t xml:space="preserve">eft) public space could be located at the kerb rather than in the middle of a road. </w:t>
      </w:r>
      <w:r w:rsidR="00033718" w:rsidRPr="00FE55D2">
        <w:rPr>
          <w:i/>
          <w:sz w:val="16"/>
          <w:szCs w:val="16"/>
        </w:rPr>
        <w:t>Cathedral Place looking east from Gisborne Macarthur Streets</w:t>
      </w:r>
    </w:p>
    <w:p w14:paraId="4CFD85E3" w14:textId="48F97256" w:rsidR="003C45E9" w:rsidRPr="00FE55D2" w:rsidRDefault="003C45E9" w:rsidP="00033718">
      <w:pPr>
        <w:rPr>
          <w:i/>
          <w:sz w:val="16"/>
          <w:szCs w:val="16"/>
        </w:rPr>
      </w:pPr>
      <w:r w:rsidRPr="00FE55D2">
        <w:rPr>
          <w:i/>
          <w:sz w:val="16"/>
          <w:szCs w:val="16"/>
        </w:rPr>
        <w:t>(</w:t>
      </w:r>
      <w:r w:rsidR="00A7118E" w:rsidRPr="00FE55D2">
        <w:rPr>
          <w:i/>
          <w:sz w:val="16"/>
          <w:szCs w:val="16"/>
        </w:rPr>
        <w:t>Top r</w:t>
      </w:r>
      <w:r w:rsidRPr="00FE55D2">
        <w:rPr>
          <w:i/>
          <w:sz w:val="16"/>
          <w:szCs w:val="16"/>
        </w:rPr>
        <w:t>ight) The kerb has been extended across the parking lane. It could have been extended to the car-side of the bicycle lane to support this busy bicycl</w:t>
      </w:r>
      <w:r w:rsidR="0028052B" w:rsidRPr="00FE55D2">
        <w:rPr>
          <w:i/>
          <w:sz w:val="16"/>
          <w:szCs w:val="16"/>
        </w:rPr>
        <w:t>e corridor. Rathdowne Street looking north from Palmerston Street.</w:t>
      </w:r>
    </w:p>
    <w:p w14:paraId="0C04F0E5" w14:textId="719EC22F" w:rsidR="00A7118E" w:rsidRPr="00FE55D2" w:rsidRDefault="00A7118E" w:rsidP="00033718">
      <w:pPr>
        <w:rPr>
          <w:i/>
          <w:sz w:val="16"/>
          <w:szCs w:val="16"/>
        </w:rPr>
      </w:pPr>
      <w:r w:rsidRPr="00FE55D2">
        <w:rPr>
          <w:i/>
          <w:sz w:val="16"/>
          <w:szCs w:val="16"/>
        </w:rPr>
        <w:t xml:space="preserve">(Bottom) </w:t>
      </w:r>
      <w:r w:rsidR="000E1566" w:rsidRPr="00FE55D2">
        <w:rPr>
          <w:i/>
          <w:sz w:val="16"/>
          <w:szCs w:val="16"/>
        </w:rPr>
        <w:t>In Roden Street West Melbourne the ‘median’ has been established next to the footpath rather than in the middle of the road reserve.</w:t>
      </w:r>
    </w:p>
    <w:bookmarkEnd w:id="45"/>
    <w:p w14:paraId="4B4C2927" w14:textId="77777777" w:rsidR="005C0DCD" w:rsidRDefault="005C0DCD">
      <w:pPr>
        <w:spacing w:after="0" w:line="240" w:lineRule="auto"/>
        <w:rPr>
          <w:rFonts w:ascii="Arial Bold" w:eastAsia="MS Gothic" w:hAnsi="Arial Bold" w:hint="eastAsia"/>
          <w:bCs/>
          <w:sz w:val="24"/>
          <w:szCs w:val="26"/>
          <w:u w:val="single"/>
        </w:rPr>
      </w:pPr>
      <w:r>
        <w:br w:type="page"/>
      </w:r>
    </w:p>
    <w:p w14:paraId="074514F7" w14:textId="72233243" w:rsidR="0043111F" w:rsidRDefault="00A76A81" w:rsidP="0043111F">
      <w:pPr>
        <w:pStyle w:val="Heading2"/>
        <w:rPr>
          <w:rFonts w:hint="eastAsia"/>
          <w:lang w:val="en-AU"/>
        </w:rPr>
      </w:pPr>
      <w:bookmarkStart w:id="46" w:name="_Toc512597953"/>
      <w:r w:rsidRPr="00FE55D2">
        <w:rPr>
          <w:lang w:val="en-AU"/>
        </w:rPr>
        <w:lastRenderedPageBreak/>
        <w:t>Direction</w:t>
      </w:r>
      <w:r w:rsidR="008C00C5" w:rsidRPr="00FE55D2">
        <w:rPr>
          <w:lang w:val="en-AU"/>
        </w:rPr>
        <w:t xml:space="preserve"> Two:</w:t>
      </w:r>
      <w:r w:rsidR="0043111F" w:rsidRPr="00FE55D2">
        <w:rPr>
          <w:lang w:val="en-AU"/>
        </w:rPr>
        <w:t xml:space="preserve"> </w:t>
      </w:r>
      <w:r w:rsidR="004B5B43" w:rsidRPr="00FE55D2">
        <w:rPr>
          <w:lang w:val="en-AU"/>
        </w:rPr>
        <w:t xml:space="preserve">Improve </w:t>
      </w:r>
      <w:r w:rsidR="0043111F" w:rsidRPr="00FE55D2">
        <w:rPr>
          <w:lang w:val="en-AU"/>
        </w:rPr>
        <w:t>bicycle facilities</w:t>
      </w:r>
      <w:bookmarkEnd w:id="46"/>
    </w:p>
    <w:p w14:paraId="27A5BFAC" w14:textId="0F0C93A5" w:rsidR="00FE22CA" w:rsidRPr="00FE22CA" w:rsidRDefault="00FE22CA" w:rsidP="00FE22CA">
      <w:r>
        <w:t>Underneath the umbrella of the approach described above in Direction One</w:t>
      </w:r>
      <w:r w:rsidR="00916997">
        <w:t>,</w:t>
      </w:r>
      <w:r>
        <w:t xml:space="preserve"> </w:t>
      </w:r>
      <w:r w:rsidR="00B31A6D">
        <w:t xml:space="preserve">the Transport Strategy will </w:t>
      </w:r>
      <w:r w:rsidR="00612AA8">
        <w:t>need to</w:t>
      </w:r>
      <w:r>
        <w:t xml:space="preserve"> </w:t>
      </w:r>
      <w:r w:rsidR="00B31A6D">
        <w:t>provide direction for bicycle-only initiatives.</w:t>
      </w:r>
    </w:p>
    <w:p w14:paraId="5CBEA6D4" w14:textId="157B68BA" w:rsidR="00033718" w:rsidRPr="00FE55D2" w:rsidRDefault="00AF5890" w:rsidP="00A76023">
      <w:pPr>
        <w:pStyle w:val="Heading3"/>
        <w:rPr>
          <w:rFonts w:hint="eastAsia"/>
          <w:lang w:val="en-AU"/>
        </w:rPr>
      </w:pPr>
      <w:bookmarkStart w:id="47" w:name="_Toc512597954"/>
      <w:r w:rsidRPr="00FE55D2">
        <w:rPr>
          <w:lang w:val="en-AU"/>
        </w:rPr>
        <w:t>3.4</w:t>
      </w:r>
      <w:r w:rsidR="00A76023" w:rsidRPr="00FE55D2">
        <w:rPr>
          <w:lang w:val="en-AU"/>
        </w:rPr>
        <w:t xml:space="preserve"> Implement</w:t>
      </w:r>
      <w:r w:rsidR="00164F66" w:rsidRPr="00FE55D2">
        <w:rPr>
          <w:lang w:val="en-AU"/>
        </w:rPr>
        <w:t xml:space="preserve"> regular </w:t>
      </w:r>
      <w:r w:rsidR="00033718" w:rsidRPr="00FE55D2">
        <w:rPr>
          <w:lang w:val="en-AU"/>
        </w:rPr>
        <w:t>upgrades of existing facilities</w:t>
      </w:r>
      <w:r w:rsidR="007B7088" w:rsidRPr="00FE55D2">
        <w:rPr>
          <w:lang w:val="en-AU"/>
        </w:rPr>
        <w:t xml:space="preserve"> that are successful</w:t>
      </w:r>
      <w:bookmarkEnd w:id="47"/>
    </w:p>
    <w:p w14:paraId="18774984" w14:textId="67EA11D2" w:rsidR="005F5332" w:rsidRDefault="003852C6" w:rsidP="007A51AD">
      <w:r w:rsidRPr="00FE55D2">
        <w:rPr>
          <w:bCs/>
        </w:rPr>
        <w:t xml:space="preserve">The </w:t>
      </w:r>
      <w:r w:rsidR="00A77C1F" w:rsidRPr="00FE55D2">
        <w:rPr>
          <w:bCs/>
        </w:rPr>
        <w:t>City of Melbourne</w:t>
      </w:r>
      <w:r w:rsidRPr="00FE55D2">
        <w:rPr>
          <w:bCs/>
        </w:rPr>
        <w:t xml:space="preserve"> can increase the use of the bicycle </w:t>
      </w:r>
      <w:r w:rsidR="00F4565E">
        <w:rPr>
          <w:bCs/>
        </w:rPr>
        <w:t>by</w:t>
      </w:r>
      <w:r w:rsidRPr="00FE55D2">
        <w:rPr>
          <w:bCs/>
        </w:rPr>
        <w:t xml:space="preserve"> </w:t>
      </w:r>
      <w:r w:rsidR="00F4565E">
        <w:rPr>
          <w:bCs/>
        </w:rPr>
        <w:t>repeatedly</w:t>
      </w:r>
      <w:r w:rsidR="00164F66" w:rsidRPr="00FE55D2">
        <w:t xml:space="preserve"> </w:t>
      </w:r>
      <w:r w:rsidR="00F4565E">
        <w:t>upgrading</w:t>
      </w:r>
      <w:r w:rsidR="007A51AD" w:rsidRPr="00FE55D2">
        <w:t xml:space="preserve"> </w:t>
      </w:r>
      <w:r w:rsidRPr="00FE55D2">
        <w:t xml:space="preserve">bicycle </w:t>
      </w:r>
      <w:r w:rsidR="007A51AD" w:rsidRPr="00FE55D2">
        <w:t>routes</w:t>
      </w:r>
      <w:r w:rsidR="00F4565E">
        <w:t xml:space="preserve"> that are proving popular</w:t>
      </w:r>
      <w:r w:rsidR="007A51AD" w:rsidRPr="00FE55D2">
        <w:t xml:space="preserve">. </w:t>
      </w:r>
    </w:p>
    <w:p w14:paraId="2F0B586A" w14:textId="26355DED" w:rsidR="00704513" w:rsidRPr="00FE55D2" w:rsidRDefault="00F4565E" w:rsidP="007A51AD">
      <w:r>
        <w:t>The</w:t>
      </w:r>
      <w:r w:rsidR="003852C6" w:rsidRPr="00FE55D2">
        <w:t xml:space="preserve"> </w:t>
      </w:r>
      <w:r w:rsidR="005F5332">
        <w:t>‘</w:t>
      </w:r>
      <w:r w:rsidR="003852C6" w:rsidRPr="00FE55D2">
        <w:t>upgrade</w:t>
      </w:r>
      <w:r w:rsidR="005F5332">
        <w:t>’</w:t>
      </w:r>
      <w:r w:rsidR="007A51AD" w:rsidRPr="00FE55D2">
        <w:t xml:space="preserve"> concept needs to be added to the ‘network and gap’ concepts in the current Strategy</w:t>
      </w:r>
      <w:r w:rsidR="0040638D" w:rsidRPr="00FE55D2">
        <w:t xml:space="preserve"> and given more prominence in Bicycle Plans</w:t>
      </w:r>
      <w:r w:rsidR="007A51AD" w:rsidRPr="00FE55D2">
        <w:t>.</w:t>
      </w:r>
    </w:p>
    <w:p w14:paraId="40F5B066" w14:textId="03A2363D" w:rsidR="00E95CED" w:rsidRPr="00FE55D2" w:rsidRDefault="00F4565E" w:rsidP="00A11282">
      <w:r>
        <w:t>One reason to introduce a systematic upgrade approach</w:t>
      </w:r>
      <w:r w:rsidR="005F5332">
        <w:t xml:space="preserve"> is that there are diminishing returns from the ‘network and gap’ concepts.</w:t>
      </w:r>
      <w:r>
        <w:t xml:space="preserve"> </w:t>
      </w:r>
      <w:r w:rsidR="007A51AD" w:rsidRPr="00FE55D2">
        <w:t xml:space="preserve">Over </w:t>
      </w:r>
      <w:r w:rsidR="000B6B80" w:rsidRPr="00FE55D2">
        <w:t>several</w:t>
      </w:r>
      <w:r w:rsidR="007A51AD" w:rsidRPr="00FE55D2">
        <w:t xml:space="preserve"> years, the </w:t>
      </w:r>
      <w:r w:rsidR="00A77C1F" w:rsidRPr="00FE55D2">
        <w:t>City of Melbourne</w:t>
      </w:r>
      <w:r w:rsidR="007A51AD" w:rsidRPr="00FE55D2">
        <w:t xml:space="preserve"> (and VicRoads) have set aside space on roads in the municipality to support bicycle trips.</w:t>
      </w:r>
      <w:r w:rsidR="00F26902" w:rsidRPr="00FE55D2">
        <w:t xml:space="preserve"> </w:t>
      </w:r>
      <w:r w:rsidR="007A51AD" w:rsidRPr="00FE55D2">
        <w:t xml:space="preserve">This </w:t>
      </w:r>
      <w:r w:rsidR="00E95CED" w:rsidRPr="00FE55D2">
        <w:t>effort</w:t>
      </w:r>
      <w:r w:rsidR="007A51AD" w:rsidRPr="00FE55D2">
        <w:t xml:space="preserve"> has been guided by the concept of </w:t>
      </w:r>
      <w:r w:rsidR="00E95CED" w:rsidRPr="00FE55D2">
        <w:t xml:space="preserve">‘completing </w:t>
      </w:r>
      <w:r w:rsidR="007A51AD" w:rsidRPr="00FE55D2">
        <w:t>a network</w:t>
      </w:r>
      <w:r w:rsidR="00E95CED" w:rsidRPr="00FE55D2">
        <w:t xml:space="preserve">’. At each review the ‘gaps’ in the network are identified and </w:t>
      </w:r>
      <w:r w:rsidR="00987DBE" w:rsidRPr="00FE55D2">
        <w:t xml:space="preserve">missing sections and absent routes compete with each other for funding. </w:t>
      </w:r>
      <w:r w:rsidR="007A51AD" w:rsidRPr="00FE55D2">
        <w:t xml:space="preserve">The current </w:t>
      </w:r>
      <w:r w:rsidR="00E95CED" w:rsidRPr="00FE55D2">
        <w:t xml:space="preserve">City of Melbourne Bicycle </w:t>
      </w:r>
      <w:r w:rsidR="007A51AD" w:rsidRPr="00FE55D2">
        <w:t xml:space="preserve">Strategy reflects this </w:t>
      </w:r>
      <w:r w:rsidR="00E95CED" w:rsidRPr="00FE55D2">
        <w:t>approach</w:t>
      </w:r>
      <w:r w:rsidR="007A51AD" w:rsidRPr="00FE55D2">
        <w:t xml:space="preserve">. </w:t>
      </w:r>
    </w:p>
    <w:p w14:paraId="0C2F7BDF" w14:textId="77777777" w:rsidR="005F5332" w:rsidRDefault="00E95CED" w:rsidP="00A11282">
      <w:r w:rsidRPr="00FE55D2">
        <w:t xml:space="preserve">This </w:t>
      </w:r>
      <w:r w:rsidR="00840339" w:rsidRPr="00FE55D2">
        <w:t xml:space="preserve">‘gap filling’ </w:t>
      </w:r>
      <w:r w:rsidRPr="00FE55D2">
        <w:t xml:space="preserve">approach is </w:t>
      </w:r>
      <w:r w:rsidR="00840339" w:rsidRPr="00FE55D2">
        <w:t>highly</w:t>
      </w:r>
      <w:r w:rsidRPr="00FE55D2">
        <w:t xml:space="preserve"> productive when most of the desired network remains to be built and only a few routes are available. In this circumstance, </w:t>
      </w:r>
      <w:r w:rsidR="00486D26" w:rsidRPr="00FE55D2">
        <w:t>each section or link adds to the</w:t>
      </w:r>
      <w:r w:rsidR="00840339" w:rsidRPr="00FE55D2">
        <w:t xml:space="preserve"> overall value of the</w:t>
      </w:r>
      <w:r w:rsidR="001C6DB2" w:rsidRPr="00FE55D2">
        <w:t xml:space="preserve"> emerging network, each part adding to </w:t>
      </w:r>
      <w:r w:rsidRPr="00FE55D2">
        <w:t>a</w:t>
      </w:r>
      <w:r w:rsidR="00486D26" w:rsidRPr="00FE55D2">
        <w:t xml:space="preserve"> more valuable</w:t>
      </w:r>
      <w:r w:rsidRPr="00FE55D2">
        <w:t xml:space="preserve"> ‘whole’. </w:t>
      </w:r>
      <w:r w:rsidR="00840339" w:rsidRPr="00FE55D2">
        <w:t>However,</w:t>
      </w:r>
      <w:r w:rsidR="00486D26" w:rsidRPr="00FE55D2">
        <w:t xml:space="preserve"> when </w:t>
      </w:r>
      <w:r w:rsidR="001C6DB2" w:rsidRPr="00FE55D2">
        <w:t>a</w:t>
      </w:r>
      <w:r w:rsidR="00486D26" w:rsidRPr="00FE55D2">
        <w:t xml:space="preserve"> network is mostly complete, it is </w:t>
      </w:r>
      <w:r w:rsidR="00840339" w:rsidRPr="00FE55D2">
        <w:t>less likely that</w:t>
      </w:r>
      <w:r w:rsidR="00486D26" w:rsidRPr="00FE55D2">
        <w:t xml:space="preserve"> the addition of missing sections and links will significantly increase the value of the overall network. </w:t>
      </w:r>
    </w:p>
    <w:p w14:paraId="493FCBDB" w14:textId="402C29A0" w:rsidR="00E95CED" w:rsidRDefault="001C6DB2" w:rsidP="00A11282">
      <w:r w:rsidRPr="00FE55D2">
        <w:t xml:space="preserve">The </w:t>
      </w:r>
      <w:r w:rsidR="00CD0460" w:rsidRPr="00FE55D2">
        <w:t xml:space="preserve">risk </w:t>
      </w:r>
      <w:r w:rsidRPr="00FE55D2">
        <w:t xml:space="preserve">at this stage </w:t>
      </w:r>
      <w:r w:rsidR="00CD0460" w:rsidRPr="00FE55D2">
        <w:t>is that great efforts are made to ‘complete the network’ when other investments</w:t>
      </w:r>
      <w:r w:rsidRPr="00FE55D2">
        <w:t xml:space="preserve"> such as upgrades of existing sections</w:t>
      </w:r>
      <w:r w:rsidR="00CD0460" w:rsidRPr="00FE55D2">
        <w:t xml:space="preserve"> could have more impact. </w:t>
      </w:r>
      <w:r w:rsidR="00486D26" w:rsidRPr="00FE55D2">
        <w:t xml:space="preserve">As the bicycle network in the City of Melbourne is largely </w:t>
      </w:r>
      <w:r w:rsidR="00F35FCD">
        <w:t>‘</w:t>
      </w:r>
      <w:r w:rsidR="00486D26" w:rsidRPr="00FE55D2">
        <w:t>complete</w:t>
      </w:r>
      <w:r w:rsidR="00F35FCD">
        <w:t>’</w:t>
      </w:r>
      <w:r w:rsidR="00AF3627">
        <w:t>,</w:t>
      </w:r>
      <w:r w:rsidR="00F35FCD">
        <w:t xml:space="preserve"> in that mos</w:t>
      </w:r>
      <w:r w:rsidR="00CD0460" w:rsidRPr="00FE55D2">
        <w:t>t routes have at least been marked out or established to some standard,</w:t>
      </w:r>
      <w:r w:rsidR="00486D26" w:rsidRPr="00FE55D2">
        <w:t xml:space="preserve"> it is now appropriate to emphasise the concept of ‘upgrading existing routes’. </w:t>
      </w:r>
    </w:p>
    <w:p w14:paraId="2E5FA1F6" w14:textId="3ED389BC" w:rsidR="00201339" w:rsidRDefault="00201339" w:rsidP="00DC6602">
      <w:r>
        <w:t xml:space="preserve">Repeated upgrading is the pathway to success. </w:t>
      </w:r>
      <w:r w:rsidR="00D91040">
        <w:t>The growth of use of a bicycle route is a process of releasing pent up demand. However, i</w:t>
      </w:r>
      <w:r w:rsidR="00F4565E">
        <w:t xml:space="preserve">t is not possible to accurately forecast the potential usage of a bicycle route. </w:t>
      </w:r>
      <w:r w:rsidR="00D91040">
        <w:t xml:space="preserve">This leads to two risks. </w:t>
      </w:r>
      <w:r w:rsidR="00DC6602">
        <w:t>One risk is overinvestment. In this situation a major investment results in a disappointing number of riders. The other risk is underinvestment. This risk is to be preferred.</w:t>
      </w:r>
      <w:r w:rsidR="00CA05BD">
        <w:t xml:space="preserve"> In the worst case little has been lost and little gained. In the best case the initial investment </w:t>
      </w:r>
      <w:r w:rsidR="00810043">
        <w:t>reveals</w:t>
      </w:r>
      <w:r w:rsidR="00CA05BD">
        <w:t xml:space="preserve"> that there is pent up demand on the corridor. </w:t>
      </w:r>
    </w:p>
    <w:p w14:paraId="4AC8B521" w14:textId="2AA84C5B" w:rsidR="00DC6602" w:rsidRPr="00FE55D2" w:rsidRDefault="00CA05BD" w:rsidP="00DC6602">
      <w:r>
        <w:t xml:space="preserve">Small </w:t>
      </w:r>
      <w:r w:rsidR="00201339">
        <w:t>upgrades</w:t>
      </w:r>
      <w:r>
        <w:t xml:space="preserve"> can have a big impact because </w:t>
      </w:r>
      <w:r w:rsidRPr="00FE55D2">
        <w:t>it is generally true</w:t>
      </w:r>
      <w:r w:rsidR="00810043">
        <w:t xml:space="preserve"> for bicycle facilities</w:t>
      </w:r>
      <w:r w:rsidRPr="00FE55D2">
        <w:t xml:space="preserve"> that ‘something is better than nothing’.</w:t>
      </w:r>
      <w:r>
        <w:t xml:space="preserve"> </w:t>
      </w:r>
      <w:r w:rsidR="00DC6602">
        <w:t xml:space="preserve">Much of the growth on the bicycle routes in the City of Melbourne has occurred </w:t>
      </w:r>
      <w:r w:rsidR="00DC6602" w:rsidRPr="00FE55D2">
        <w:t>through the provision of relatively low-quality space. Examples include:</w:t>
      </w:r>
    </w:p>
    <w:p w14:paraId="10D997EB" w14:textId="77777777" w:rsidR="00DC6602" w:rsidRPr="00FE55D2" w:rsidRDefault="00DC6602" w:rsidP="00DC6602">
      <w:pPr>
        <w:pStyle w:val="ListParagraph"/>
        <w:numPr>
          <w:ilvl w:val="0"/>
          <w:numId w:val="17"/>
        </w:numPr>
        <w:rPr>
          <w:bCs/>
          <w:lang w:val="en-AU"/>
        </w:rPr>
      </w:pPr>
      <w:r w:rsidRPr="00FE55D2">
        <w:rPr>
          <w:bCs/>
          <w:lang w:val="en-AU"/>
        </w:rPr>
        <w:t>Space allocated for limited time periods. (On most of Exhibition Street, lanes are only available in the peak in the direction o</w:t>
      </w:r>
      <w:r>
        <w:rPr>
          <w:bCs/>
          <w:lang w:val="en-AU"/>
        </w:rPr>
        <w:t>f the tidal flow of vehicles.)</w:t>
      </w:r>
    </w:p>
    <w:p w14:paraId="06A5DF8D" w14:textId="77777777" w:rsidR="00DC6602" w:rsidRPr="00FE55D2" w:rsidRDefault="00DC6602" w:rsidP="00DC6602">
      <w:pPr>
        <w:pStyle w:val="ListParagraph"/>
        <w:numPr>
          <w:ilvl w:val="0"/>
          <w:numId w:val="17"/>
        </w:numPr>
        <w:rPr>
          <w:bCs/>
          <w:lang w:val="en-AU"/>
        </w:rPr>
      </w:pPr>
      <w:r w:rsidRPr="00FE55D2">
        <w:rPr>
          <w:bCs/>
          <w:lang w:val="en-AU"/>
        </w:rPr>
        <w:t xml:space="preserve">Space provided in the space where drivers open their doors (St Kilda Road) </w:t>
      </w:r>
    </w:p>
    <w:p w14:paraId="247DDB26" w14:textId="77777777" w:rsidR="00DC6602" w:rsidRDefault="00DC6602" w:rsidP="00DC6602">
      <w:pPr>
        <w:pStyle w:val="ListParagraph"/>
        <w:numPr>
          <w:ilvl w:val="0"/>
          <w:numId w:val="17"/>
        </w:numPr>
      </w:pPr>
      <w:r w:rsidRPr="00DC6602">
        <w:rPr>
          <w:bCs/>
        </w:rPr>
        <w:t>Space where the separation from traffic is provided by a single white line (St Kilda Road)</w:t>
      </w:r>
    </w:p>
    <w:p w14:paraId="65A3F81A" w14:textId="50B166DA" w:rsidR="00DC6602" w:rsidRDefault="00DC6602" w:rsidP="00A11282">
      <w:r>
        <w:t xml:space="preserve">It is a measure of the </w:t>
      </w:r>
      <w:r w:rsidR="005F0DF1">
        <w:t>pent-up</w:t>
      </w:r>
      <w:r>
        <w:t xml:space="preserve"> demand along the St Kilda Road corridor that such a weak facility should now carry</w:t>
      </w:r>
      <w:r w:rsidRPr="00FE55D2">
        <w:t xml:space="preserve"> twenty times the number of riders that were on the road initially.</w:t>
      </w:r>
    </w:p>
    <w:p w14:paraId="7D486B78" w14:textId="77777777" w:rsidR="00201339" w:rsidRDefault="005F0DF1">
      <w:pPr>
        <w:spacing w:after="0" w:line="240" w:lineRule="auto"/>
      </w:pPr>
      <w:r>
        <w:t xml:space="preserve">Even on a successful route, one small increase in the quality of the facilities will not release all the pent-up demand. </w:t>
      </w:r>
      <w:r w:rsidR="00201339">
        <w:t xml:space="preserve">For this to occur a successful route needs to be repeatedly upgraded. Painted lanes can be widened, provided with buffers on one and then both sides, supported by tactile or ‘bumpy’ paint. The next step is separation in sections and finally separation from end to end. </w:t>
      </w:r>
    </w:p>
    <w:p w14:paraId="390AEFF6" w14:textId="77777777" w:rsidR="00201339" w:rsidRDefault="00201339">
      <w:pPr>
        <w:spacing w:after="0" w:line="240" w:lineRule="auto"/>
      </w:pPr>
    </w:p>
    <w:p w14:paraId="7903CFB6" w14:textId="010578B3" w:rsidR="00201339" w:rsidRDefault="00201339">
      <w:pPr>
        <w:spacing w:after="0" w:line="240" w:lineRule="auto"/>
      </w:pPr>
      <w:r>
        <w:t>This process could be imagined as an upgrade ladder. Investments that lifted routes up the ladder will enable routes to evolve until they draw in the cautious riders who are waiting for separation. Separated routes could then be upgraded into high-mobility streets and corridors.</w:t>
      </w:r>
    </w:p>
    <w:p w14:paraId="1E597980" w14:textId="77777777" w:rsidR="00201339" w:rsidRDefault="00201339">
      <w:pPr>
        <w:spacing w:after="0" w:line="240" w:lineRule="auto"/>
      </w:pPr>
    </w:p>
    <w:p w14:paraId="6996F4CC" w14:textId="77777777" w:rsidR="00201339" w:rsidRDefault="00201339">
      <w:pPr>
        <w:spacing w:after="0" w:line="240" w:lineRule="auto"/>
      </w:pPr>
    </w:p>
    <w:p w14:paraId="3ED58C7C" w14:textId="06AE10D1" w:rsidR="000A485D" w:rsidRDefault="000A485D" w:rsidP="000A485D">
      <w:pPr>
        <w:spacing w:after="0" w:line="240" w:lineRule="auto"/>
      </w:pPr>
      <w:r>
        <w:t>There are indications that this approach would be practical for the City of Melbourne as – to some extent – it can be observed in practice.</w:t>
      </w:r>
    </w:p>
    <w:p w14:paraId="43D2A1E6" w14:textId="0840CDA4" w:rsidR="000A485D" w:rsidRDefault="000A485D" w:rsidP="000A485D">
      <w:pPr>
        <w:spacing w:after="0" w:line="240" w:lineRule="auto"/>
      </w:pPr>
    </w:p>
    <w:p w14:paraId="4739B60E" w14:textId="7FA1FCC9" w:rsidR="000A485D" w:rsidRDefault="00CA05BD" w:rsidP="00CA05BD">
      <w:r w:rsidRPr="00CA05BD">
        <w:t xml:space="preserve">In Exhibition Street, the first rung of the ladder was to open the </w:t>
      </w:r>
      <w:r w:rsidR="000A485D">
        <w:t xml:space="preserve">bicycle </w:t>
      </w:r>
      <w:r w:rsidRPr="00CA05BD">
        <w:t xml:space="preserve">lane in the peak direction. This improvement proved relevant to (confident) users. As ridership grew, the value of the one-side-with-the-peak-flow Exhibition Street lane became higher than the kerbside parking on the non-peak side. The facility was then moved </w:t>
      </w:r>
      <w:r w:rsidR="00810043">
        <w:t>one</w:t>
      </w:r>
      <w:r w:rsidRPr="00CA05BD">
        <w:t xml:space="preserve"> rung</w:t>
      </w:r>
      <w:r w:rsidR="00810043">
        <w:t xml:space="preserve"> up the ladder</w:t>
      </w:r>
      <w:r w:rsidRPr="00CA05BD">
        <w:t xml:space="preserve"> and in one block</w:t>
      </w:r>
      <w:r w:rsidR="00810043">
        <w:t xml:space="preserve"> the lane </w:t>
      </w:r>
      <w:r w:rsidR="00BA6F9B">
        <w:t>was</w:t>
      </w:r>
      <w:r w:rsidRPr="00CA05BD">
        <w:t xml:space="preserve"> opened in both directions in both peaks. </w:t>
      </w:r>
    </w:p>
    <w:p w14:paraId="26D67E1B" w14:textId="4A5E861A" w:rsidR="00CA05BD" w:rsidRPr="00CA05BD" w:rsidRDefault="000A485D" w:rsidP="00CA05BD">
      <w:r>
        <w:t>Looking ahead t</w:t>
      </w:r>
      <w:r w:rsidR="00CA05BD" w:rsidRPr="00CA05BD">
        <w:t>he next step up the ladder might include keeping the lane open on weekends and extending the time it is open each day. Then might come the step identified in the Bike Plan –</w:t>
      </w:r>
      <w:r w:rsidR="00810043">
        <w:t xml:space="preserve"> </w:t>
      </w:r>
      <w:r w:rsidR="00CA05BD" w:rsidRPr="00CA05BD">
        <w:t xml:space="preserve">a full-time lane. There are steps beyond this. The Exhibition Street route could be separated from traffic. </w:t>
      </w:r>
      <w:r w:rsidR="00810043">
        <w:t>Further steps would</w:t>
      </w:r>
      <w:r w:rsidR="00CA05BD" w:rsidRPr="00CA05BD">
        <w:t xml:space="preserve"> evolve the route into a high-mobility corridor running from Flinders Street to the municipal boundary at Princes Street.</w:t>
      </w:r>
    </w:p>
    <w:p w14:paraId="256B9C3F" w14:textId="6073B72C" w:rsidR="000A485D" w:rsidRDefault="000A485D" w:rsidP="00CA05BD">
      <w:r>
        <w:t xml:space="preserve">The development of the </w:t>
      </w:r>
      <w:r w:rsidR="00CA05BD" w:rsidRPr="00CA05BD">
        <w:t xml:space="preserve">Albert Street route began in 2010. The first facility began with a jump up several rungs from no facilities at all to separated kerbside lanes in some sections. Since then the route has been completed from end to end to various standards. The Bike Plan envisages completing the kerbside facilities from end to end. </w:t>
      </w:r>
      <w:r w:rsidR="00810043">
        <w:t>T</w:t>
      </w:r>
      <w:r w:rsidR="00810043" w:rsidRPr="00CA05BD">
        <w:t>he Plan</w:t>
      </w:r>
      <w:r w:rsidR="00810043">
        <w:t xml:space="preserve"> also indicates the intention to install ‘g</w:t>
      </w:r>
      <w:r w:rsidR="00CA05BD" w:rsidRPr="00CA05BD">
        <w:t>reen wave</w:t>
      </w:r>
      <w:r w:rsidR="00810043">
        <w:t>’</w:t>
      </w:r>
      <w:r w:rsidR="00CA05BD" w:rsidRPr="00CA05BD">
        <w:t xml:space="preserve"> signals</w:t>
      </w:r>
      <w:r w:rsidR="009C10C6">
        <w:t xml:space="preserve"> that make stopping less likely</w:t>
      </w:r>
      <w:r w:rsidR="00810043">
        <w:t>.</w:t>
      </w:r>
    </w:p>
    <w:p w14:paraId="4B0C8FA0" w14:textId="2C55D95B" w:rsidR="00CA05BD" w:rsidRPr="00CA05BD" w:rsidRDefault="00CA05BD" w:rsidP="00CA05BD">
      <w:r w:rsidRPr="00CA05BD">
        <w:t>For the route to meet its potential, other measures will be necessary including protected intersections, improvements to the surface, extensions of the kerb that raise the riding area above the roadway. The final step would be the establishment of a high-mobility corridor from Spring Street to the municipal boundary at Hoddle Street.</w:t>
      </w:r>
    </w:p>
    <w:p w14:paraId="010772DE" w14:textId="57516532" w:rsidR="00F4565E" w:rsidRDefault="00457CCC" w:rsidP="00A11282">
      <w:r>
        <w:t>Under the proposed approach</w:t>
      </w:r>
      <w:r w:rsidR="00BB1370">
        <w:t xml:space="preserve"> investment would be linked to performance. Successful routes would repeatedly draw in additional investments and improvements making them progressively and increasingly popular.</w:t>
      </w:r>
      <w:r w:rsidR="009C10C6" w:rsidRPr="00BB1370">
        <w:t xml:space="preserve"> </w:t>
      </w:r>
      <w:r w:rsidR="009C10C6">
        <w:t>I</w:t>
      </w:r>
      <w:r w:rsidR="009C10C6" w:rsidRPr="00BB1370">
        <w:t>nvestments will tend to flow to the projects and routes where they will do most good.</w:t>
      </w:r>
      <w:r w:rsidR="00BB1370">
        <w:t xml:space="preserve"> The development of a route would not be halted by it being rated as ‘finished’ or because it had been improved recently.</w:t>
      </w:r>
    </w:p>
    <w:p w14:paraId="26572CD0" w14:textId="23559BBB" w:rsidR="00BB1370" w:rsidRPr="00BB1370" w:rsidRDefault="00BB1370" w:rsidP="00BB1370">
      <w:r w:rsidRPr="00BB1370">
        <w:t>With these examples in mind, the planning of upgrades can be illustrated. When considering a four-year plan or an annual capital works budget the following questions can be asked:</w:t>
      </w:r>
    </w:p>
    <w:p w14:paraId="795EE17B" w14:textId="35E25158" w:rsidR="00BB1370" w:rsidRPr="00BB1370" w:rsidRDefault="00BB1370" w:rsidP="00BB1370">
      <w:pPr>
        <w:pStyle w:val="ListParagraph"/>
        <w:numPr>
          <w:ilvl w:val="0"/>
          <w:numId w:val="20"/>
        </w:numPr>
      </w:pPr>
      <w:r w:rsidRPr="00BB1370">
        <w:t>What are the n</w:t>
      </w:r>
      <w:r w:rsidR="009C10C6">
        <w:t>ext steps that could be taken on this route</w:t>
      </w:r>
      <w:r w:rsidRPr="00BB1370">
        <w:t>?</w:t>
      </w:r>
    </w:p>
    <w:p w14:paraId="47FD152F" w14:textId="77777777" w:rsidR="00BB1370" w:rsidRPr="00BB1370" w:rsidRDefault="00BB1370" w:rsidP="00BB1370">
      <w:pPr>
        <w:pStyle w:val="ListParagraph"/>
        <w:numPr>
          <w:ilvl w:val="0"/>
          <w:numId w:val="20"/>
        </w:numPr>
      </w:pPr>
      <w:r w:rsidRPr="00BB1370">
        <w:t>How much would the interventions cost in time, effort and money?</w:t>
      </w:r>
    </w:p>
    <w:p w14:paraId="53227C52" w14:textId="77777777" w:rsidR="00BB1370" w:rsidRPr="00BB1370" w:rsidRDefault="00BB1370" w:rsidP="00BB1370">
      <w:pPr>
        <w:pStyle w:val="ListParagraph"/>
        <w:numPr>
          <w:ilvl w:val="0"/>
          <w:numId w:val="20"/>
        </w:numPr>
      </w:pPr>
      <w:r w:rsidRPr="00BB1370">
        <w:t>How many riders would they be likely to generate?</w:t>
      </w:r>
    </w:p>
    <w:p w14:paraId="6D08443B" w14:textId="77777777" w:rsidR="00BB1370" w:rsidRPr="00BB1370" w:rsidRDefault="00BB1370" w:rsidP="00BB1370">
      <w:pPr>
        <w:pStyle w:val="ListParagraph"/>
        <w:numPr>
          <w:ilvl w:val="0"/>
          <w:numId w:val="20"/>
        </w:numPr>
      </w:pPr>
      <w:r w:rsidRPr="00BB1370">
        <w:t>Which interventions are likely to generate the greatest increase for the least cost?</w:t>
      </w:r>
    </w:p>
    <w:p w14:paraId="712E8198" w14:textId="77777777" w:rsidR="00BB1370" w:rsidRPr="00BB1370" w:rsidRDefault="00BB1370" w:rsidP="00BB1370">
      <w:pPr>
        <w:pStyle w:val="ListParagraph"/>
        <w:numPr>
          <w:ilvl w:val="0"/>
          <w:numId w:val="20"/>
        </w:numPr>
      </w:pPr>
      <w:r w:rsidRPr="00BB1370">
        <w:t>Are there better returns on effort and investment available on other routes?</w:t>
      </w:r>
    </w:p>
    <w:p w14:paraId="0915B3CE" w14:textId="7E134BD7" w:rsidR="009C10C6" w:rsidRDefault="009C10C6" w:rsidP="00BB1370">
      <w:r w:rsidRPr="00BB1370">
        <w:t>By following the ladder approach, the right tool can be placed in the right place and funded at the right stage of development.</w:t>
      </w:r>
      <w:r>
        <w:t xml:space="preserve"> </w:t>
      </w:r>
      <w:r w:rsidR="00BB1370" w:rsidRPr="00BB1370">
        <w:t xml:space="preserve">This is likely to change the interventions that are considered and deployed. For </w:t>
      </w:r>
      <w:r w:rsidRPr="00BB1370">
        <w:t>example,</w:t>
      </w:r>
      <w:r w:rsidR="00BB1370" w:rsidRPr="00BB1370">
        <w:t xml:space="preserve"> it is unlikely that ‘green wave’ signals in Albert Street will emerge as the next ‘best buy’ for Albert Street. The approaches to the intersections along Albert Street are still unprotected. </w:t>
      </w:r>
      <w:r>
        <w:t>Dutch-style intersections would appeal to the cautious</w:t>
      </w:r>
      <w:r w:rsidR="00457CCC">
        <w:t>. The installation of a</w:t>
      </w:r>
      <w:r>
        <w:t xml:space="preserve"> ‘green wave’</w:t>
      </w:r>
      <w:r w:rsidR="00457CCC">
        <w:t xml:space="preserve"> would not overcome their caution</w:t>
      </w:r>
      <w:r>
        <w:t xml:space="preserve">. </w:t>
      </w:r>
      <w:r w:rsidR="00BB1370" w:rsidRPr="00BB1370">
        <w:t xml:space="preserve">When considering </w:t>
      </w:r>
      <w:r>
        <w:t xml:space="preserve">potential </w:t>
      </w:r>
      <w:r w:rsidR="00BB1370" w:rsidRPr="00BB1370">
        <w:t>signal upgrades, ‘auto on’ and ‘early starts’ are not in place for pedestrians and riders. These changes would probably be more straight forward and have more value than a green wave.</w:t>
      </w:r>
    </w:p>
    <w:p w14:paraId="353BF974" w14:textId="0D515D4B" w:rsidR="00BB1370" w:rsidRPr="00BB1370" w:rsidRDefault="009C10C6" w:rsidP="00BB1370">
      <w:r>
        <w:t xml:space="preserve">Nor is a ‘green wave’ in </w:t>
      </w:r>
      <w:r w:rsidR="00BB1370" w:rsidRPr="00BB1370">
        <w:t xml:space="preserve">Albert Street </w:t>
      </w:r>
      <w:r>
        <w:t>likely to be the best buy across the network. E</w:t>
      </w:r>
      <w:r w:rsidR="00BB1370" w:rsidRPr="00BB1370">
        <w:t xml:space="preserve">xtending the hours of operation of the lane in Exhibition Street to the weekend is likely to be </w:t>
      </w:r>
      <w:r>
        <w:t>a</w:t>
      </w:r>
      <w:r w:rsidR="00BB1370" w:rsidRPr="00BB1370">
        <w:t xml:space="preserve"> </w:t>
      </w:r>
      <w:r>
        <w:t>higher</w:t>
      </w:r>
      <w:r w:rsidR="00BB1370" w:rsidRPr="00BB1370">
        <w:t xml:space="preserve"> value. Of course, </w:t>
      </w:r>
      <w:r>
        <w:t>both</w:t>
      </w:r>
      <w:r w:rsidR="00BB1370" w:rsidRPr="00BB1370">
        <w:t xml:space="preserve"> improvements might prove worthwhile and possible in one year.</w:t>
      </w:r>
    </w:p>
    <w:p w14:paraId="3FDE2E13" w14:textId="45516D1E" w:rsidR="009C10C6" w:rsidRDefault="009C10C6" w:rsidP="00BB1370">
      <w:r>
        <w:t>This is not to say that ‘green wave’ signals are always a ‘bad buy’. The</w:t>
      </w:r>
      <w:r w:rsidR="00BB1370" w:rsidRPr="00BB1370">
        <w:t xml:space="preserve"> Bike Plan also includes ‘green wave’ signals in the design for Southbank Boulevard. In this case, as the whole street is to be reorganised, the addition of a green wave will be a low-cost feature. Other places where a ‘green wave’ might be best next step are not in the Plan. Certainly, the signal timing on Queensberry Street is not favourable for maintaining </w:t>
      </w:r>
      <w:r w:rsidR="00BB1370" w:rsidRPr="00BB1370">
        <w:lastRenderedPageBreak/>
        <w:t xml:space="preserve">momentum. </w:t>
      </w:r>
      <w:r>
        <w:t>E</w:t>
      </w:r>
      <w:r w:rsidR="00BB1370" w:rsidRPr="00BB1370">
        <w:t xml:space="preserve">ven if a green wave were suitable for Queensberry Street, there may be other interventions for that route with a higher cost benefit. </w:t>
      </w:r>
      <w:r>
        <w:t xml:space="preserve">With practice and performance-based evaluations the City of Melbourne would become more skilled at investments and receive a higher return. </w:t>
      </w:r>
    </w:p>
    <w:p w14:paraId="1C666525" w14:textId="0DD31676" w:rsidR="00BB1370" w:rsidRPr="009C10C6" w:rsidRDefault="00BB1370" w:rsidP="009C10C6">
      <w:r w:rsidRPr="009C10C6">
        <w:t xml:space="preserve">Finally, it is suggested that this </w:t>
      </w:r>
      <w:r w:rsidR="009C10C6">
        <w:t>approach to</w:t>
      </w:r>
      <w:r w:rsidRPr="009C10C6">
        <w:t xml:space="preserve"> upgrading key routes </w:t>
      </w:r>
      <w:r w:rsidR="00457CCC">
        <w:t>be</w:t>
      </w:r>
      <w:r w:rsidR="009C10C6">
        <w:t xml:space="preserve"> used for</w:t>
      </w:r>
      <w:r w:rsidRPr="009C10C6">
        <w:t xml:space="preserve"> all alternative modes: trams, buses and pedestrians.</w:t>
      </w:r>
    </w:p>
    <w:p w14:paraId="3BE5F347" w14:textId="77777777" w:rsidR="00F4565E" w:rsidRDefault="00F4565E" w:rsidP="00A11282"/>
    <w:p w14:paraId="126410D2" w14:textId="77777777" w:rsidR="00F4565E" w:rsidRPr="00FE55D2" w:rsidRDefault="00F4565E" w:rsidP="00A11282"/>
    <w:p w14:paraId="6B69260F" w14:textId="77777777" w:rsidR="00F4565E" w:rsidRDefault="00F4565E" w:rsidP="00CA05BD">
      <w:r>
        <w:br w:type="page"/>
      </w:r>
    </w:p>
    <w:p w14:paraId="75A34C5C" w14:textId="6B35F2C1" w:rsidR="007A51AD" w:rsidRPr="00FE55D2" w:rsidRDefault="007B7088" w:rsidP="00037558">
      <w:pPr>
        <w:keepNext/>
      </w:pPr>
      <w:r w:rsidRPr="00FE55D2">
        <w:lastRenderedPageBreak/>
        <w:t>An example of the impact of an upgrade</w:t>
      </w:r>
      <w:r w:rsidR="005F5332">
        <w:t xml:space="preserve"> of a successful route</w:t>
      </w:r>
      <w:r w:rsidRPr="00FE55D2">
        <w:t xml:space="preserve"> is</w:t>
      </w:r>
      <w:r w:rsidR="007A51AD" w:rsidRPr="00FE55D2">
        <w:t xml:space="preserve"> the popular North Bridge route in Copenhagen</w:t>
      </w:r>
      <w:r w:rsidRPr="00FE55D2">
        <w:t xml:space="preserve">. The busy </w:t>
      </w:r>
      <w:r w:rsidR="00CD0460" w:rsidRPr="00FE55D2">
        <w:t xml:space="preserve">separated </w:t>
      </w:r>
      <w:r w:rsidRPr="00FE55D2">
        <w:t>route</w:t>
      </w:r>
      <w:r w:rsidR="007A51AD" w:rsidRPr="00FE55D2">
        <w:t xml:space="preserve"> was</w:t>
      </w:r>
      <w:r w:rsidR="00CD0460" w:rsidRPr="00FE55D2">
        <w:t xml:space="preserve"> popular and congested. When it was</w:t>
      </w:r>
      <w:r w:rsidR="007A51AD" w:rsidRPr="00FE55D2">
        <w:t xml:space="preserve"> widened</w:t>
      </w:r>
      <w:r w:rsidR="00267CD8" w:rsidRPr="00FE55D2">
        <w:t>,</w:t>
      </w:r>
      <w:r w:rsidR="007A51AD" w:rsidRPr="00FE55D2">
        <w:t xml:space="preserve"> ridership </w:t>
      </w:r>
      <w:r w:rsidR="00CD0460" w:rsidRPr="00FE55D2">
        <w:t xml:space="preserve">increased </w:t>
      </w:r>
      <w:r w:rsidR="007A51AD" w:rsidRPr="00FE55D2">
        <w:t>by a third as shown in the figure below.</w:t>
      </w:r>
      <w:r w:rsidR="00CB0FB7" w:rsidRPr="00FE55D2">
        <w:t xml:space="preserve"> This suggests that there is no such thing as a </w:t>
      </w:r>
      <w:r w:rsidR="005F5332">
        <w:t xml:space="preserve">network or single </w:t>
      </w:r>
      <w:r w:rsidR="00CB0FB7" w:rsidRPr="00FE55D2">
        <w:t xml:space="preserve">bicycle facility that is ‘finished’ and that successful </w:t>
      </w:r>
      <w:r w:rsidR="005F5332">
        <w:t>routes</w:t>
      </w:r>
      <w:r w:rsidR="00CB0FB7" w:rsidRPr="00FE55D2">
        <w:t xml:space="preserve"> need to be regularly </w:t>
      </w:r>
      <w:r w:rsidR="00267CD8" w:rsidRPr="00FE55D2">
        <w:t>upgraded</w:t>
      </w:r>
      <w:r w:rsidR="00CB0FB7" w:rsidRPr="00FE55D2">
        <w:t xml:space="preserve"> in response to increasing use.</w:t>
      </w:r>
    </w:p>
    <w:p w14:paraId="1912FC4B" w14:textId="77777777" w:rsidR="00033718" w:rsidRPr="00FE55D2" w:rsidRDefault="00033718" w:rsidP="00037558">
      <w:pPr>
        <w:keepNext/>
      </w:pPr>
      <w:r w:rsidRPr="00FE55D2">
        <w:rPr>
          <w:noProof/>
          <w:lang w:eastAsia="en-AU"/>
        </w:rPr>
        <w:drawing>
          <wp:inline distT="0" distB="0" distL="0" distR="0" wp14:anchorId="4EF32DE9" wp14:editId="4D045F70">
            <wp:extent cx="5013960" cy="3760472"/>
            <wp:effectExtent l="19050" t="19050" r="15240" b="11430"/>
            <wp:docPr id="47" name="Picture 47" descr="This image shows wide bicycle route path being constructed in Copenhagen due to dem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5212701" cy="3909528"/>
                    </a:xfrm>
                    <a:prstGeom prst="rect">
                      <a:avLst/>
                    </a:prstGeom>
                    <a:ln>
                      <a:solidFill>
                        <a:schemeClr val="tx1"/>
                      </a:solidFill>
                    </a:ln>
                  </pic:spPr>
                </pic:pic>
              </a:graphicData>
            </a:graphic>
          </wp:inline>
        </w:drawing>
      </w:r>
    </w:p>
    <w:p w14:paraId="08658498" w14:textId="77777777" w:rsidR="00033718" w:rsidRPr="00FE55D2" w:rsidRDefault="00033718" w:rsidP="00037558">
      <w:pPr>
        <w:keepNext/>
      </w:pPr>
      <w:r w:rsidRPr="00FE55D2">
        <w:rPr>
          <w:noProof/>
          <w:lang w:eastAsia="en-AU"/>
        </w:rPr>
        <w:drawing>
          <wp:inline distT="0" distB="0" distL="0" distR="0" wp14:anchorId="2E3407A1" wp14:editId="06D9A407">
            <wp:extent cx="5014127" cy="3312153"/>
            <wp:effectExtent l="19050" t="19050" r="15240" b="22225"/>
            <wp:docPr id="48" name="Picture 48" descr="The graph shows that bicycle usage on Norrenbrogade is one of the busiest cycling corridors in the world. With 36,000 people using the cycling corridor in 2012, in 2016 that figure has grown to 4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2-07%20at%206.33.21%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175376" cy="3418668"/>
                    </a:xfrm>
                    <a:prstGeom prst="rect">
                      <a:avLst/>
                    </a:prstGeom>
                    <a:noFill/>
                    <a:ln>
                      <a:solidFill>
                        <a:schemeClr val="tx1"/>
                      </a:solidFill>
                    </a:ln>
                  </pic:spPr>
                </pic:pic>
              </a:graphicData>
            </a:graphic>
          </wp:inline>
        </w:drawing>
      </w:r>
    </w:p>
    <w:p w14:paraId="0ECD0428" w14:textId="1150ACEB" w:rsidR="00E9462F" w:rsidRPr="00FE55D2" w:rsidRDefault="00033718" w:rsidP="00037558">
      <w:pPr>
        <w:keepNext/>
        <w:rPr>
          <w:bCs/>
          <w:i/>
          <w:sz w:val="16"/>
          <w:szCs w:val="16"/>
        </w:rPr>
      </w:pPr>
      <w:bookmarkStart w:id="48" w:name="OLE_LINK8"/>
      <w:r w:rsidRPr="00FE55D2">
        <w:rPr>
          <w:i/>
          <w:sz w:val="16"/>
          <w:szCs w:val="16"/>
        </w:rPr>
        <w:t xml:space="preserve">Figure </w:t>
      </w:r>
      <w:r w:rsidR="00CE5504" w:rsidRPr="00FE55D2">
        <w:rPr>
          <w:i/>
          <w:sz w:val="16"/>
          <w:szCs w:val="16"/>
        </w:rPr>
        <w:t>20</w:t>
      </w:r>
      <w:r w:rsidRPr="00FE55D2">
        <w:rPr>
          <w:i/>
          <w:sz w:val="16"/>
          <w:szCs w:val="16"/>
        </w:rPr>
        <w:t xml:space="preserve">: </w:t>
      </w:r>
      <w:r w:rsidR="00CD0460" w:rsidRPr="00FE55D2">
        <w:rPr>
          <w:i/>
          <w:sz w:val="16"/>
          <w:szCs w:val="16"/>
        </w:rPr>
        <w:t>The b</w:t>
      </w:r>
      <w:r w:rsidRPr="00FE55D2">
        <w:rPr>
          <w:i/>
          <w:sz w:val="16"/>
          <w:szCs w:val="16"/>
        </w:rPr>
        <w:t xml:space="preserve">icycle route </w:t>
      </w:r>
      <w:r w:rsidR="00E9462F" w:rsidRPr="00FE55D2">
        <w:rPr>
          <w:bCs/>
          <w:i/>
          <w:sz w:val="16"/>
          <w:szCs w:val="16"/>
        </w:rPr>
        <w:t>North Bridge Copenhagen</w:t>
      </w:r>
      <w:r w:rsidR="00CD0460" w:rsidRPr="00FE55D2">
        <w:rPr>
          <w:bCs/>
          <w:i/>
          <w:sz w:val="16"/>
          <w:szCs w:val="16"/>
        </w:rPr>
        <w:t xml:space="preserve"> was </w:t>
      </w:r>
      <w:r w:rsidR="008A1CE9" w:rsidRPr="00FE55D2">
        <w:rPr>
          <w:bCs/>
          <w:i/>
          <w:sz w:val="16"/>
          <w:szCs w:val="16"/>
        </w:rPr>
        <w:t>widened</w:t>
      </w:r>
      <w:r w:rsidR="00CD0460" w:rsidRPr="00FE55D2">
        <w:rPr>
          <w:bCs/>
          <w:i/>
          <w:sz w:val="16"/>
          <w:szCs w:val="16"/>
        </w:rPr>
        <w:t xml:space="preserve"> in </w:t>
      </w:r>
      <w:r w:rsidR="008A1CE9" w:rsidRPr="00FE55D2">
        <w:rPr>
          <w:bCs/>
          <w:i/>
          <w:sz w:val="16"/>
          <w:szCs w:val="16"/>
        </w:rPr>
        <w:t>2013.</w:t>
      </w:r>
      <w:r w:rsidR="00E9462F" w:rsidRPr="00FE55D2">
        <w:rPr>
          <w:bCs/>
          <w:i/>
          <w:sz w:val="16"/>
          <w:szCs w:val="16"/>
        </w:rPr>
        <w:t xml:space="preserve"> The chart shows the increase in ridership </w:t>
      </w:r>
      <w:r w:rsidR="00CD0460" w:rsidRPr="00FE55D2">
        <w:rPr>
          <w:bCs/>
          <w:i/>
          <w:sz w:val="16"/>
          <w:szCs w:val="16"/>
        </w:rPr>
        <w:t>when the wider route opened.</w:t>
      </w:r>
      <w:r w:rsidR="00037558" w:rsidRPr="00FE55D2">
        <w:rPr>
          <w:bCs/>
          <w:i/>
          <w:sz w:val="16"/>
          <w:szCs w:val="16"/>
        </w:rPr>
        <w:t xml:space="preserve"> </w:t>
      </w:r>
      <w:r w:rsidR="00E9462F" w:rsidRPr="00FE55D2">
        <w:rPr>
          <w:bCs/>
          <w:i/>
          <w:sz w:val="16"/>
          <w:szCs w:val="16"/>
        </w:rPr>
        <w:t>Photo: Copenhagenize</w:t>
      </w:r>
      <w:r w:rsidR="00037558" w:rsidRPr="00FE55D2">
        <w:rPr>
          <w:bCs/>
          <w:i/>
          <w:sz w:val="16"/>
          <w:szCs w:val="16"/>
        </w:rPr>
        <w:t xml:space="preserve"> </w:t>
      </w:r>
      <w:r w:rsidR="00E9462F" w:rsidRPr="00FE55D2">
        <w:rPr>
          <w:bCs/>
          <w:i/>
          <w:sz w:val="16"/>
          <w:szCs w:val="16"/>
        </w:rPr>
        <w:t>Chart: Danish Cycling Embassy</w:t>
      </w:r>
    </w:p>
    <w:bookmarkEnd w:id="48"/>
    <w:p w14:paraId="3E3B3B16" w14:textId="77777777" w:rsidR="00037558" w:rsidRPr="00FE55D2" w:rsidRDefault="00037558">
      <w:pPr>
        <w:spacing w:after="0" w:line="240" w:lineRule="auto"/>
      </w:pPr>
      <w:r w:rsidRPr="00FE55D2">
        <w:br w:type="page"/>
      </w:r>
    </w:p>
    <w:p w14:paraId="2BA654D2" w14:textId="55BBD8B7" w:rsidR="00033718" w:rsidRPr="00FE55D2" w:rsidRDefault="00AF5890" w:rsidP="00A76023">
      <w:pPr>
        <w:pStyle w:val="Heading3"/>
        <w:rPr>
          <w:rFonts w:hint="eastAsia"/>
          <w:lang w:val="en-AU"/>
        </w:rPr>
      </w:pPr>
      <w:bookmarkStart w:id="49" w:name="_Toc512597955"/>
      <w:r w:rsidRPr="00FE55D2">
        <w:rPr>
          <w:lang w:val="en-AU"/>
        </w:rPr>
        <w:lastRenderedPageBreak/>
        <w:t>3.5</w:t>
      </w:r>
      <w:r w:rsidR="00033718" w:rsidRPr="00FE55D2">
        <w:rPr>
          <w:lang w:val="en-AU"/>
        </w:rPr>
        <w:t xml:space="preserve"> Increase protection</w:t>
      </w:r>
      <w:r w:rsidR="00B56F9C" w:rsidRPr="00FE55D2">
        <w:rPr>
          <w:lang w:val="en-AU"/>
        </w:rPr>
        <w:t xml:space="preserve"> from turning motor vehicles &amp; i</w:t>
      </w:r>
      <w:r w:rsidR="00033718" w:rsidRPr="00FE55D2">
        <w:rPr>
          <w:lang w:val="en-AU"/>
        </w:rPr>
        <w:t xml:space="preserve">ntroduce </w:t>
      </w:r>
      <w:r w:rsidR="00271BF8" w:rsidRPr="00FE55D2">
        <w:rPr>
          <w:lang w:val="en-AU"/>
        </w:rPr>
        <w:t>p</w:t>
      </w:r>
      <w:r w:rsidR="006926CB" w:rsidRPr="00FE55D2">
        <w:rPr>
          <w:lang w:val="en-AU"/>
        </w:rPr>
        <w:t>rotected</w:t>
      </w:r>
      <w:r w:rsidR="00033718" w:rsidRPr="00FE55D2">
        <w:rPr>
          <w:lang w:val="en-AU"/>
        </w:rPr>
        <w:t xml:space="preserve"> </w:t>
      </w:r>
      <w:r w:rsidR="00271BF8" w:rsidRPr="00FE55D2">
        <w:rPr>
          <w:lang w:val="en-AU"/>
        </w:rPr>
        <w:t xml:space="preserve">‘Dutch-style’ </w:t>
      </w:r>
      <w:r w:rsidR="00033718" w:rsidRPr="00FE55D2">
        <w:rPr>
          <w:lang w:val="en-AU"/>
        </w:rPr>
        <w:t>intersections</w:t>
      </w:r>
      <w:bookmarkEnd w:id="49"/>
    </w:p>
    <w:p w14:paraId="051E650A" w14:textId="0ADFCFF7" w:rsidR="003852C6" w:rsidRPr="00FE55D2" w:rsidRDefault="003852C6" w:rsidP="00A11282">
      <w:pPr>
        <w:spacing w:before="120" w:after="120" w:line="240" w:lineRule="auto"/>
        <w:rPr>
          <w:bCs/>
        </w:rPr>
      </w:pPr>
      <w:bookmarkStart w:id="50" w:name="OLE_LINK11"/>
      <w:r w:rsidRPr="00FE55D2">
        <w:rPr>
          <w:bCs/>
        </w:rPr>
        <w:t xml:space="preserve">The </w:t>
      </w:r>
      <w:r w:rsidR="00A77C1F" w:rsidRPr="00FE55D2">
        <w:rPr>
          <w:bCs/>
        </w:rPr>
        <w:t>City of Melbourne</w:t>
      </w:r>
      <w:r w:rsidRPr="00FE55D2">
        <w:rPr>
          <w:bCs/>
        </w:rPr>
        <w:t xml:space="preserve"> can increase the use of the bicycle </w:t>
      </w:r>
      <w:r w:rsidR="00C546AF" w:rsidRPr="00FE55D2">
        <w:rPr>
          <w:bCs/>
        </w:rPr>
        <w:t xml:space="preserve">on popular routes </w:t>
      </w:r>
      <w:r w:rsidRPr="00FE55D2">
        <w:rPr>
          <w:bCs/>
        </w:rPr>
        <w:t xml:space="preserve">by providing protection from turning motor vehicles </w:t>
      </w:r>
      <w:r w:rsidR="002E7F6A" w:rsidRPr="00FE55D2">
        <w:rPr>
          <w:bCs/>
        </w:rPr>
        <w:t xml:space="preserve">at intersections </w:t>
      </w:r>
      <w:r w:rsidR="00C546AF" w:rsidRPr="00FE55D2">
        <w:rPr>
          <w:bCs/>
        </w:rPr>
        <w:t>through the construction of</w:t>
      </w:r>
      <w:r w:rsidRPr="00FE55D2">
        <w:rPr>
          <w:bCs/>
        </w:rPr>
        <w:t xml:space="preserve"> </w:t>
      </w:r>
      <w:bookmarkEnd w:id="50"/>
      <w:r w:rsidRPr="00FE55D2">
        <w:rPr>
          <w:bCs/>
        </w:rPr>
        <w:t>‘Dutch</w:t>
      </w:r>
      <w:r w:rsidR="00271BF8" w:rsidRPr="00FE55D2">
        <w:rPr>
          <w:bCs/>
        </w:rPr>
        <w:t>-style</w:t>
      </w:r>
      <w:r w:rsidRPr="00FE55D2">
        <w:rPr>
          <w:bCs/>
        </w:rPr>
        <w:t>’ intersections.</w:t>
      </w:r>
    </w:p>
    <w:p w14:paraId="6367A067" w14:textId="28E9F80A" w:rsidR="0061321D" w:rsidRPr="00FE55D2" w:rsidRDefault="0061321D" w:rsidP="00E43EA4">
      <w:pPr>
        <w:spacing w:before="120" w:after="120" w:line="240" w:lineRule="auto"/>
        <w:rPr>
          <w:bCs/>
        </w:rPr>
      </w:pPr>
      <w:r w:rsidRPr="00FE55D2">
        <w:rPr>
          <w:bCs/>
        </w:rPr>
        <w:t xml:space="preserve">For many good reasons the development of the bicycle network in the </w:t>
      </w:r>
      <w:r w:rsidR="009B3302" w:rsidRPr="00FE55D2">
        <w:rPr>
          <w:bCs/>
        </w:rPr>
        <w:t>municipality</w:t>
      </w:r>
      <w:r w:rsidRPr="00FE55D2">
        <w:rPr>
          <w:bCs/>
        </w:rPr>
        <w:t xml:space="preserve"> has concentrated on </w:t>
      </w:r>
      <w:r w:rsidR="00603C34" w:rsidRPr="00FE55D2">
        <w:rPr>
          <w:bCs/>
        </w:rPr>
        <w:t xml:space="preserve">introducing and </w:t>
      </w:r>
      <w:r w:rsidRPr="00FE55D2">
        <w:rPr>
          <w:bCs/>
        </w:rPr>
        <w:t>improving</w:t>
      </w:r>
      <w:r w:rsidR="00603C34" w:rsidRPr="00FE55D2">
        <w:rPr>
          <w:bCs/>
        </w:rPr>
        <w:t xml:space="preserve"> facilities in</w:t>
      </w:r>
      <w:r w:rsidRPr="00FE55D2">
        <w:rPr>
          <w:bCs/>
        </w:rPr>
        <w:t xml:space="preserve"> the mid-block. </w:t>
      </w:r>
      <w:r w:rsidR="00603C34" w:rsidRPr="00FE55D2">
        <w:rPr>
          <w:bCs/>
        </w:rPr>
        <w:t xml:space="preserve">As a </w:t>
      </w:r>
      <w:r w:rsidR="009B3302" w:rsidRPr="00FE55D2">
        <w:rPr>
          <w:bCs/>
        </w:rPr>
        <w:t>result,</w:t>
      </w:r>
      <w:r w:rsidR="00603C34" w:rsidRPr="00FE55D2">
        <w:rPr>
          <w:bCs/>
        </w:rPr>
        <w:t xml:space="preserve"> i</w:t>
      </w:r>
      <w:r w:rsidR="00876703" w:rsidRPr="00FE55D2">
        <w:rPr>
          <w:bCs/>
        </w:rPr>
        <w:t xml:space="preserve">n many locations as the rider arrives at the intersection, the </w:t>
      </w:r>
      <w:r w:rsidR="00516BB4" w:rsidRPr="00FE55D2">
        <w:rPr>
          <w:bCs/>
        </w:rPr>
        <w:t xml:space="preserve">lane or </w:t>
      </w:r>
      <w:r w:rsidR="00876703" w:rsidRPr="00FE55D2">
        <w:rPr>
          <w:bCs/>
        </w:rPr>
        <w:t>separation is removed</w:t>
      </w:r>
      <w:r w:rsidR="00603C34" w:rsidRPr="00FE55D2">
        <w:rPr>
          <w:bCs/>
        </w:rPr>
        <w:t>,</w:t>
      </w:r>
      <w:r w:rsidR="00876703" w:rsidRPr="00FE55D2">
        <w:rPr>
          <w:bCs/>
        </w:rPr>
        <w:t xml:space="preserve"> leaving the rider </w:t>
      </w:r>
      <w:r w:rsidR="00516BB4" w:rsidRPr="00FE55D2">
        <w:rPr>
          <w:bCs/>
        </w:rPr>
        <w:t xml:space="preserve">no defined space and </w:t>
      </w:r>
      <w:r w:rsidR="00876703" w:rsidRPr="00FE55D2">
        <w:rPr>
          <w:bCs/>
        </w:rPr>
        <w:t>little protection from the risk of turning motor vehicles</w:t>
      </w:r>
      <w:r w:rsidR="00C546AF" w:rsidRPr="00FE55D2">
        <w:rPr>
          <w:bCs/>
        </w:rPr>
        <w:t>.</w:t>
      </w:r>
      <w:r w:rsidR="00744CCC">
        <w:rPr>
          <w:rStyle w:val="EndnoteReference"/>
          <w:bCs/>
        </w:rPr>
        <w:endnoteReference w:id="23"/>
      </w:r>
    </w:p>
    <w:p w14:paraId="3BE584EB" w14:textId="789BDF0F" w:rsidR="0061321D" w:rsidRPr="00FE55D2" w:rsidRDefault="005A124A" w:rsidP="00E43EA4">
      <w:pPr>
        <w:spacing w:before="120" w:after="120" w:line="240" w:lineRule="auto"/>
        <w:rPr>
          <w:bCs/>
        </w:rPr>
      </w:pPr>
      <w:r w:rsidRPr="00FE55D2">
        <w:rPr>
          <w:bCs/>
        </w:rPr>
        <w:t xml:space="preserve">This </w:t>
      </w:r>
      <w:r w:rsidR="000B70CD" w:rsidRPr="00FE55D2">
        <w:rPr>
          <w:bCs/>
        </w:rPr>
        <w:t xml:space="preserve">emphasis on the </w:t>
      </w:r>
      <w:r w:rsidRPr="00FE55D2">
        <w:rPr>
          <w:bCs/>
        </w:rPr>
        <w:t>mid-block means that</w:t>
      </w:r>
      <w:r w:rsidR="00876703" w:rsidRPr="00FE55D2">
        <w:rPr>
          <w:bCs/>
        </w:rPr>
        <w:t xml:space="preserve"> </w:t>
      </w:r>
      <w:r w:rsidR="000B70CD" w:rsidRPr="00FE55D2">
        <w:rPr>
          <w:bCs/>
        </w:rPr>
        <w:t xml:space="preserve">today </w:t>
      </w:r>
      <w:r w:rsidR="00876703" w:rsidRPr="00FE55D2">
        <w:rPr>
          <w:bCs/>
        </w:rPr>
        <w:t xml:space="preserve">the </w:t>
      </w:r>
      <w:r w:rsidR="0076761F" w:rsidRPr="00FE55D2">
        <w:rPr>
          <w:bCs/>
        </w:rPr>
        <w:t>weakest links in Melbourne’s</w:t>
      </w:r>
      <w:r w:rsidR="00AD3852" w:rsidRPr="00FE55D2">
        <w:rPr>
          <w:bCs/>
        </w:rPr>
        <w:t xml:space="preserve"> bicycle routes </w:t>
      </w:r>
      <w:r w:rsidR="00876703" w:rsidRPr="00FE55D2">
        <w:rPr>
          <w:bCs/>
        </w:rPr>
        <w:t>(</w:t>
      </w:r>
      <w:r w:rsidR="00AD3852" w:rsidRPr="00FE55D2">
        <w:rPr>
          <w:bCs/>
        </w:rPr>
        <w:t>including the highest quality</w:t>
      </w:r>
      <w:r w:rsidR="0076761F" w:rsidRPr="00FE55D2">
        <w:rPr>
          <w:bCs/>
        </w:rPr>
        <w:t xml:space="preserve"> kerbside separated bicycle lanes</w:t>
      </w:r>
      <w:r w:rsidR="00876703" w:rsidRPr="00FE55D2">
        <w:rPr>
          <w:bCs/>
        </w:rPr>
        <w:t>)</w:t>
      </w:r>
      <w:r w:rsidR="0076761F" w:rsidRPr="00FE55D2">
        <w:rPr>
          <w:bCs/>
        </w:rPr>
        <w:t xml:space="preserve"> are at</w:t>
      </w:r>
      <w:r w:rsidR="00AD3852" w:rsidRPr="00FE55D2">
        <w:rPr>
          <w:bCs/>
        </w:rPr>
        <w:t xml:space="preserve"> </w:t>
      </w:r>
      <w:r w:rsidR="0076761F" w:rsidRPr="00FE55D2">
        <w:rPr>
          <w:bCs/>
        </w:rPr>
        <w:t xml:space="preserve">intersections. </w:t>
      </w:r>
      <w:r w:rsidR="00876703" w:rsidRPr="00FE55D2">
        <w:rPr>
          <w:bCs/>
        </w:rPr>
        <w:t xml:space="preserve">The weakness of the intersections means that the attraction of the </w:t>
      </w:r>
      <w:r w:rsidR="00603C34" w:rsidRPr="00FE55D2">
        <w:rPr>
          <w:bCs/>
        </w:rPr>
        <w:t xml:space="preserve">whole </w:t>
      </w:r>
      <w:r w:rsidR="00876703" w:rsidRPr="00FE55D2">
        <w:rPr>
          <w:bCs/>
        </w:rPr>
        <w:t>network is weak. W</w:t>
      </w:r>
      <w:r w:rsidR="003852C6" w:rsidRPr="00FE55D2">
        <w:rPr>
          <w:bCs/>
        </w:rPr>
        <w:t xml:space="preserve">e </w:t>
      </w:r>
      <w:r w:rsidR="0061321D" w:rsidRPr="00FE55D2">
        <w:rPr>
          <w:bCs/>
        </w:rPr>
        <w:t>have seen</w:t>
      </w:r>
      <w:r w:rsidR="00603C34" w:rsidRPr="00FE55D2">
        <w:rPr>
          <w:bCs/>
        </w:rPr>
        <w:t xml:space="preserve"> above</w:t>
      </w:r>
      <w:r w:rsidR="0061321D" w:rsidRPr="00FE55D2">
        <w:rPr>
          <w:bCs/>
        </w:rPr>
        <w:t xml:space="preserve"> in</w:t>
      </w:r>
      <w:r w:rsidR="00876703" w:rsidRPr="00FE55D2">
        <w:rPr>
          <w:bCs/>
        </w:rPr>
        <w:t xml:space="preserve"> the Near Market research that </w:t>
      </w:r>
      <w:r w:rsidR="0061321D" w:rsidRPr="00FE55D2">
        <w:rPr>
          <w:bCs/>
        </w:rPr>
        <w:t xml:space="preserve">the cautious rider is looking for separated intersections as well as separation in the </w:t>
      </w:r>
      <w:r w:rsidRPr="00FE55D2">
        <w:rPr>
          <w:bCs/>
        </w:rPr>
        <w:t>mid-block</w:t>
      </w:r>
      <w:r w:rsidR="0061321D" w:rsidRPr="00FE55D2">
        <w:rPr>
          <w:bCs/>
        </w:rPr>
        <w:t xml:space="preserve">. </w:t>
      </w:r>
    </w:p>
    <w:p w14:paraId="0FB2CF48" w14:textId="5546FA89" w:rsidR="00914359" w:rsidRPr="00FE55D2" w:rsidRDefault="00603C34" w:rsidP="00E43EA4">
      <w:pPr>
        <w:spacing w:before="120" w:after="120" w:line="240" w:lineRule="auto"/>
        <w:rPr>
          <w:bCs/>
        </w:rPr>
      </w:pPr>
      <w:r w:rsidRPr="00FE55D2">
        <w:rPr>
          <w:bCs/>
        </w:rPr>
        <w:t>T</w:t>
      </w:r>
      <w:r w:rsidR="00914359" w:rsidRPr="00FE55D2">
        <w:rPr>
          <w:bCs/>
        </w:rPr>
        <w:t>he cautious riders are right to be concerned about protection at intersections</w:t>
      </w:r>
      <w:r w:rsidR="00CF34F2">
        <w:rPr>
          <w:bCs/>
        </w:rPr>
        <w:t xml:space="preserve"> as at intersections there</w:t>
      </w:r>
      <w:r w:rsidRPr="00FE55D2">
        <w:rPr>
          <w:bCs/>
        </w:rPr>
        <w:t xml:space="preserve"> are </w:t>
      </w:r>
      <w:r w:rsidR="009B3302" w:rsidRPr="00FE55D2">
        <w:rPr>
          <w:bCs/>
        </w:rPr>
        <w:t>several</w:t>
      </w:r>
      <w:r w:rsidRPr="00FE55D2">
        <w:rPr>
          <w:bCs/>
        </w:rPr>
        <w:t xml:space="preserve"> risks from turning motor vehicles. Riders proceeding straight ahead are at risk (and can feel at risk) from drivers turning left. </w:t>
      </w:r>
      <w:r w:rsidR="00914359" w:rsidRPr="00FE55D2">
        <w:rPr>
          <w:bCs/>
        </w:rPr>
        <w:t>R</w:t>
      </w:r>
      <w:r w:rsidR="00D75E60" w:rsidRPr="00FE55D2">
        <w:rPr>
          <w:bCs/>
        </w:rPr>
        <w:t>iders</w:t>
      </w:r>
      <w:r w:rsidR="00914359" w:rsidRPr="00FE55D2">
        <w:rPr>
          <w:bCs/>
        </w:rPr>
        <w:t xml:space="preserve"> are also exposed to collisions with</w:t>
      </w:r>
      <w:r w:rsidR="00D75E60" w:rsidRPr="00FE55D2">
        <w:rPr>
          <w:bCs/>
        </w:rPr>
        <w:t xml:space="preserve"> cross traffic and </w:t>
      </w:r>
      <w:r w:rsidR="000B70CD" w:rsidRPr="00FE55D2">
        <w:rPr>
          <w:bCs/>
        </w:rPr>
        <w:t xml:space="preserve">on-coming vehicles turning right across </w:t>
      </w:r>
      <w:r w:rsidRPr="00FE55D2">
        <w:rPr>
          <w:bCs/>
        </w:rPr>
        <w:t xml:space="preserve">the </w:t>
      </w:r>
      <w:r w:rsidR="009B3302" w:rsidRPr="00FE55D2">
        <w:rPr>
          <w:bCs/>
        </w:rPr>
        <w:t>riders’</w:t>
      </w:r>
      <w:r w:rsidR="000B70CD" w:rsidRPr="00FE55D2">
        <w:rPr>
          <w:bCs/>
        </w:rPr>
        <w:t xml:space="preserve"> path. </w:t>
      </w:r>
    </w:p>
    <w:p w14:paraId="326BE88E" w14:textId="61932D01" w:rsidR="00914359" w:rsidRPr="00FE55D2" w:rsidRDefault="00D75E60" w:rsidP="00E43EA4">
      <w:pPr>
        <w:spacing w:before="120" w:after="120" w:line="240" w:lineRule="auto"/>
        <w:rPr>
          <w:bCs/>
        </w:rPr>
      </w:pPr>
      <w:r w:rsidRPr="00FE55D2">
        <w:rPr>
          <w:bCs/>
        </w:rPr>
        <w:t xml:space="preserve">Nor do these risks occur only at four-way intersections. </w:t>
      </w:r>
      <w:r w:rsidR="00914359" w:rsidRPr="00FE55D2">
        <w:rPr>
          <w:bCs/>
        </w:rPr>
        <w:t xml:space="preserve">Riders in the mid-block are exposed to turns and U-turns. On </w:t>
      </w:r>
      <w:r w:rsidRPr="00FE55D2">
        <w:rPr>
          <w:bCs/>
        </w:rPr>
        <w:t xml:space="preserve">streets like St Kilda Road or Royal Parade all along the mid-block there are mini-intersections. </w:t>
      </w:r>
      <w:r w:rsidR="00914359" w:rsidRPr="00FE55D2">
        <w:rPr>
          <w:bCs/>
        </w:rPr>
        <w:t>Gaps in the outer</w:t>
      </w:r>
      <w:r w:rsidR="00737FE2">
        <w:rPr>
          <w:bCs/>
        </w:rPr>
        <w:t xml:space="preserve"> median</w:t>
      </w:r>
      <w:r w:rsidR="00914359" w:rsidRPr="00FE55D2">
        <w:rPr>
          <w:bCs/>
        </w:rPr>
        <w:t xml:space="preserve"> separators</w:t>
      </w:r>
      <w:r w:rsidR="006439F8" w:rsidRPr="00FE55D2">
        <w:rPr>
          <w:bCs/>
        </w:rPr>
        <w:t xml:space="preserve"> enable motorists to turn left from the centre lane into a cross street or driveway. </w:t>
      </w:r>
      <w:r w:rsidR="008E6F59" w:rsidRPr="00FE55D2">
        <w:rPr>
          <w:bCs/>
        </w:rPr>
        <w:t xml:space="preserve">In some locations on boulevards it is possible for a motorist to make a turn from </w:t>
      </w:r>
      <w:r w:rsidR="00914359" w:rsidRPr="00FE55D2">
        <w:rPr>
          <w:bCs/>
        </w:rPr>
        <w:t xml:space="preserve">one side of the road from the outer lane across the outer </w:t>
      </w:r>
      <w:r w:rsidR="008E6F59" w:rsidRPr="00FE55D2">
        <w:rPr>
          <w:bCs/>
        </w:rPr>
        <w:t xml:space="preserve">separator, travel lanes and tram tracks, through the other </w:t>
      </w:r>
      <w:r w:rsidR="00914359" w:rsidRPr="00FE55D2">
        <w:rPr>
          <w:bCs/>
        </w:rPr>
        <w:t xml:space="preserve">outer </w:t>
      </w:r>
      <w:r w:rsidR="008E6F59" w:rsidRPr="00FE55D2">
        <w:rPr>
          <w:bCs/>
        </w:rPr>
        <w:t xml:space="preserve">separator and </w:t>
      </w:r>
      <w:r w:rsidR="00914359" w:rsidRPr="00FE55D2">
        <w:rPr>
          <w:bCs/>
        </w:rPr>
        <w:t>across</w:t>
      </w:r>
      <w:r w:rsidR="008E6F59" w:rsidRPr="00FE55D2">
        <w:rPr>
          <w:bCs/>
        </w:rPr>
        <w:t xml:space="preserve"> the kerbside travel lane </w:t>
      </w:r>
      <w:r w:rsidR="00914359" w:rsidRPr="00FE55D2">
        <w:rPr>
          <w:bCs/>
        </w:rPr>
        <w:t>into a cross street</w:t>
      </w:r>
      <w:r w:rsidR="008E6F59" w:rsidRPr="00FE55D2">
        <w:rPr>
          <w:bCs/>
        </w:rPr>
        <w:t>. On ro</w:t>
      </w:r>
      <w:r w:rsidR="00FC74EA" w:rsidRPr="00FE55D2">
        <w:rPr>
          <w:bCs/>
        </w:rPr>
        <w:t xml:space="preserve">ads </w:t>
      </w:r>
      <w:r w:rsidR="00603C34" w:rsidRPr="00FE55D2">
        <w:rPr>
          <w:bCs/>
        </w:rPr>
        <w:t xml:space="preserve">without separators or central medians motorists can often make </w:t>
      </w:r>
      <w:r w:rsidR="00FC74EA" w:rsidRPr="00FE55D2">
        <w:rPr>
          <w:bCs/>
        </w:rPr>
        <w:t>a wide, high-speed turn</w:t>
      </w:r>
      <w:r w:rsidR="008E6F59" w:rsidRPr="00FE55D2">
        <w:rPr>
          <w:bCs/>
        </w:rPr>
        <w:t xml:space="preserve"> </w:t>
      </w:r>
      <w:r w:rsidR="00FC74EA" w:rsidRPr="00FE55D2">
        <w:rPr>
          <w:bCs/>
        </w:rPr>
        <w:t xml:space="preserve">across a multi lane road into a cross road on the other side. </w:t>
      </w:r>
    </w:p>
    <w:p w14:paraId="42A42BA5" w14:textId="70C57017" w:rsidR="00E43EA4" w:rsidRPr="00FE55D2" w:rsidRDefault="00FC74EA" w:rsidP="00E43EA4">
      <w:pPr>
        <w:spacing w:before="120" w:after="120" w:line="240" w:lineRule="auto"/>
        <w:rPr>
          <w:bCs/>
        </w:rPr>
      </w:pPr>
      <w:r w:rsidRPr="00FE55D2">
        <w:rPr>
          <w:bCs/>
        </w:rPr>
        <w:t xml:space="preserve">These turning movements are </w:t>
      </w:r>
      <w:r w:rsidR="00603C34" w:rsidRPr="00FE55D2">
        <w:rPr>
          <w:bCs/>
        </w:rPr>
        <w:t xml:space="preserve">not only </w:t>
      </w:r>
      <w:r w:rsidRPr="00FE55D2">
        <w:rPr>
          <w:bCs/>
        </w:rPr>
        <w:t xml:space="preserve">a risk for </w:t>
      </w:r>
      <w:r w:rsidR="00603C34" w:rsidRPr="00FE55D2">
        <w:rPr>
          <w:bCs/>
        </w:rPr>
        <w:t xml:space="preserve">riders but also for </w:t>
      </w:r>
      <w:r w:rsidRPr="00FE55D2">
        <w:rPr>
          <w:bCs/>
        </w:rPr>
        <w:t xml:space="preserve">tram services and pedestrians. </w:t>
      </w:r>
      <w:r w:rsidR="00E43EA4" w:rsidRPr="00FE55D2">
        <w:rPr>
          <w:bCs/>
        </w:rPr>
        <w:t xml:space="preserve">Work for the West Melbourne precinct plan found that turning motor vehicles were associated with most collisions and injuries. </w:t>
      </w:r>
    </w:p>
    <w:p w14:paraId="46F779F5" w14:textId="53A6D1A5" w:rsidR="00B21590" w:rsidRPr="00FE55D2" w:rsidRDefault="00B21590">
      <w:pPr>
        <w:spacing w:after="0" w:line="240" w:lineRule="auto"/>
        <w:rPr>
          <w:bCs/>
        </w:rPr>
      </w:pPr>
      <w:r w:rsidRPr="00FE55D2">
        <w:rPr>
          <w:bCs/>
        </w:rPr>
        <w:br w:type="page"/>
      </w:r>
    </w:p>
    <w:p w14:paraId="06D3F89F" w14:textId="3EDAF186" w:rsidR="00314B8C" w:rsidRPr="00FE55D2" w:rsidRDefault="00B21590" w:rsidP="00E43EA4">
      <w:pPr>
        <w:spacing w:before="120" w:after="120" w:line="240" w:lineRule="auto"/>
        <w:rPr>
          <w:bCs/>
        </w:rPr>
      </w:pPr>
      <w:r w:rsidRPr="00FE55D2">
        <w:rPr>
          <w:bCs/>
          <w:noProof/>
          <w:lang w:eastAsia="en-AU"/>
        </w:rPr>
        <w:lastRenderedPageBreak/>
        <w:drawing>
          <wp:inline distT="0" distB="0" distL="0" distR="0" wp14:anchorId="70707B24" wp14:editId="18FF4983">
            <wp:extent cx="4814724" cy="3565132"/>
            <wp:effectExtent l="0" t="0" r="5080" b="0"/>
            <wp:docPr id="28" name="Picture 28" descr="This image shows a lack of supporting infrastructure for cyclists and shows the need for appropriate intersection signals to allow cyclists to safely travel on th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8-04-06 at 9.40.31 am.png"/>
                    <pic:cNvPicPr/>
                  </pic:nvPicPr>
                  <pic:blipFill>
                    <a:blip r:embed="rId47" cstate="email">
                      <a:extLst>
                        <a:ext uri="{28A0092B-C50C-407E-A947-70E740481C1C}">
                          <a14:useLocalDpi xmlns:a14="http://schemas.microsoft.com/office/drawing/2010/main"/>
                        </a:ext>
                      </a:extLst>
                    </a:blip>
                    <a:stretch>
                      <a:fillRect/>
                    </a:stretch>
                  </pic:blipFill>
                  <pic:spPr>
                    <a:xfrm>
                      <a:off x="0" y="0"/>
                      <a:ext cx="4839104" cy="3583184"/>
                    </a:xfrm>
                    <a:prstGeom prst="rect">
                      <a:avLst/>
                    </a:prstGeom>
                  </pic:spPr>
                </pic:pic>
              </a:graphicData>
            </a:graphic>
          </wp:inline>
        </w:drawing>
      </w:r>
    </w:p>
    <w:p w14:paraId="4868DC1F" w14:textId="2BCD6295" w:rsidR="00B21590" w:rsidRPr="00FE55D2" w:rsidRDefault="00C636FD" w:rsidP="00F35562">
      <w:pPr>
        <w:rPr>
          <w:bCs/>
        </w:rPr>
      </w:pPr>
      <w:r w:rsidRPr="00FE55D2">
        <w:rPr>
          <w:i/>
          <w:sz w:val="16"/>
          <w:szCs w:val="16"/>
        </w:rPr>
        <w:t xml:space="preserve">Figure </w:t>
      </w:r>
      <w:r w:rsidR="00CE5504" w:rsidRPr="00FE55D2">
        <w:rPr>
          <w:i/>
          <w:sz w:val="16"/>
          <w:szCs w:val="16"/>
        </w:rPr>
        <w:t>2</w:t>
      </w:r>
      <w:r w:rsidR="00985B01">
        <w:rPr>
          <w:i/>
          <w:sz w:val="16"/>
          <w:szCs w:val="16"/>
        </w:rPr>
        <w:t>1</w:t>
      </w:r>
      <w:r w:rsidRPr="00FE55D2">
        <w:rPr>
          <w:i/>
          <w:sz w:val="16"/>
          <w:szCs w:val="16"/>
        </w:rPr>
        <w:t xml:space="preserve">: The </w:t>
      </w:r>
      <w:r w:rsidR="00BB6E68" w:rsidRPr="00FE55D2">
        <w:rPr>
          <w:i/>
          <w:sz w:val="16"/>
          <w:szCs w:val="16"/>
        </w:rPr>
        <w:t xml:space="preserve">northbound bicycle </w:t>
      </w:r>
      <w:r w:rsidRPr="00FE55D2">
        <w:rPr>
          <w:i/>
          <w:sz w:val="16"/>
          <w:szCs w:val="16"/>
        </w:rPr>
        <w:t xml:space="preserve">facilities along Swanston Street north </w:t>
      </w:r>
      <w:r w:rsidR="00BB6E68" w:rsidRPr="00FE55D2">
        <w:rPr>
          <w:i/>
          <w:sz w:val="16"/>
          <w:szCs w:val="16"/>
        </w:rPr>
        <w:t xml:space="preserve">are mostly separated from traffic. 70m south of Grattan Street the separation ends and the lane narrows (see above). </w:t>
      </w:r>
      <w:r w:rsidR="00635A12" w:rsidRPr="00FE55D2">
        <w:rPr>
          <w:i/>
          <w:sz w:val="16"/>
          <w:szCs w:val="16"/>
        </w:rPr>
        <w:t xml:space="preserve">This loss of separation increases actual and perceived risk and reduces the attraction of the route to the cautious rider – even though much of it is separated. Risk could be reduced by providing ‘early start’ lanterns to allow riders to clear the intersection before drivers can turn left. Riders have been protected by </w:t>
      </w:r>
      <w:r w:rsidR="00914359" w:rsidRPr="00FE55D2">
        <w:rPr>
          <w:i/>
          <w:sz w:val="16"/>
          <w:szCs w:val="16"/>
        </w:rPr>
        <w:t>the ‘</w:t>
      </w:r>
      <w:r w:rsidR="00635A12" w:rsidRPr="00FE55D2">
        <w:rPr>
          <w:i/>
          <w:sz w:val="16"/>
          <w:szCs w:val="16"/>
        </w:rPr>
        <w:t>red arrow’ on the signals from oncoming vehicles turning right across their path.</w:t>
      </w:r>
    </w:p>
    <w:p w14:paraId="7EAE6713" w14:textId="58BA254B" w:rsidR="006439F8" w:rsidRPr="00FE55D2" w:rsidRDefault="00B5254A">
      <w:pPr>
        <w:spacing w:after="0" w:line="240" w:lineRule="auto"/>
        <w:rPr>
          <w:bCs/>
        </w:rPr>
      </w:pPr>
      <w:r w:rsidRPr="00FE55D2">
        <w:rPr>
          <w:bCs/>
          <w:noProof/>
          <w:lang w:eastAsia="en-AU"/>
        </w:rPr>
        <w:drawing>
          <wp:inline distT="0" distB="0" distL="0" distR="0" wp14:anchorId="7835A18F" wp14:editId="381611A7">
            <wp:extent cx="4845687" cy="3554859"/>
            <wp:effectExtent l="0" t="0" r="0" b="7620"/>
            <wp:docPr id="41" name="Picture 41" descr="This image shows cars are easily able to turn across a bicycle route without clear lining to notify to drivers and cyclists to be aware of this happe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04-19 at 12.25.49 pm.png"/>
                    <pic:cNvPicPr/>
                  </pic:nvPicPr>
                  <pic:blipFill>
                    <a:blip r:embed="rId48" cstate="email">
                      <a:extLst>
                        <a:ext uri="{28A0092B-C50C-407E-A947-70E740481C1C}">
                          <a14:useLocalDpi xmlns:a14="http://schemas.microsoft.com/office/drawing/2010/main"/>
                        </a:ext>
                      </a:extLst>
                    </a:blip>
                    <a:stretch>
                      <a:fillRect/>
                    </a:stretch>
                  </pic:blipFill>
                  <pic:spPr>
                    <a:xfrm>
                      <a:off x="0" y="0"/>
                      <a:ext cx="4865848" cy="3569650"/>
                    </a:xfrm>
                    <a:prstGeom prst="rect">
                      <a:avLst/>
                    </a:prstGeom>
                  </pic:spPr>
                </pic:pic>
              </a:graphicData>
            </a:graphic>
          </wp:inline>
        </w:drawing>
      </w:r>
    </w:p>
    <w:p w14:paraId="10D2237F" w14:textId="77777777" w:rsidR="00F35562" w:rsidRPr="00FE55D2" w:rsidRDefault="00F35562">
      <w:pPr>
        <w:spacing w:after="0" w:line="240" w:lineRule="auto"/>
        <w:rPr>
          <w:bCs/>
        </w:rPr>
      </w:pPr>
    </w:p>
    <w:p w14:paraId="25742D96" w14:textId="4049E74B" w:rsidR="00635A12" w:rsidRPr="00FE55D2" w:rsidRDefault="00985B01" w:rsidP="00635A12">
      <w:pPr>
        <w:rPr>
          <w:i/>
          <w:sz w:val="16"/>
          <w:szCs w:val="16"/>
        </w:rPr>
      </w:pPr>
      <w:r>
        <w:rPr>
          <w:i/>
          <w:sz w:val="16"/>
          <w:szCs w:val="16"/>
        </w:rPr>
        <w:t xml:space="preserve">Figure 23: </w:t>
      </w:r>
      <w:r w:rsidR="00B5254A" w:rsidRPr="00FE55D2">
        <w:rPr>
          <w:i/>
          <w:sz w:val="16"/>
          <w:szCs w:val="16"/>
        </w:rPr>
        <w:t xml:space="preserve">The rider is at risk of </w:t>
      </w:r>
      <w:r w:rsidR="00635A12" w:rsidRPr="00FE55D2">
        <w:rPr>
          <w:i/>
          <w:sz w:val="16"/>
          <w:szCs w:val="16"/>
        </w:rPr>
        <w:t>bicycle/motor vehicle collisions</w:t>
      </w:r>
      <w:r w:rsidR="00B5254A" w:rsidRPr="00FE55D2">
        <w:rPr>
          <w:i/>
          <w:sz w:val="16"/>
          <w:szCs w:val="16"/>
        </w:rPr>
        <w:t xml:space="preserve"> at this intersection</w:t>
      </w:r>
      <w:r w:rsidR="00635A12" w:rsidRPr="00FE55D2">
        <w:rPr>
          <w:i/>
          <w:sz w:val="16"/>
          <w:szCs w:val="16"/>
        </w:rPr>
        <w:t xml:space="preserve">. The risk has been reduced by marking the lane in green paint. The yellow arrows show how vehicles can cut across a </w:t>
      </w:r>
      <w:r w:rsidR="00B5254A" w:rsidRPr="00FE55D2">
        <w:rPr>
          <w:i/>
          <w:sz w:val="16"/>
          <w:szCs w:val="16"/>
        </w:rPr>
        <w:t>rider’s</w:t>
      </w:r>
      <w:r w:rsidR="00635A12" w:rsidRPr="00FE55D2">
        <w:rPr>
          <w:i/>
          <w:sz w:val="16"/>
          <w:szCs w:val="16"/>
        </w:rPr>
        <w:t xml:space="preserve"> path by making turns from the inside and outside lane as well as from the opposite direction. Turns from the centre and the opposite direction can be eliminated by extending the outer </w:t>
      </w:r>
      <w:r w:rsidR="00737FE2">
        <w:rPr>
          <w:i/>
          <w:sz w:val="16"/>
          <w:szCs w:val="16"/>
        </w:rPr>
        <w:t xml:space="preserve">median </w:t>
      </w:r>
      <w:r w:rsidR="00635A12" w:rsidRPr="00FE55D2">
        <w:rPr>
          <w:i/>
          <w:sz w:val="16"/>
          <w:szCs w:val="16"/>
        </w:rPr>
        <w:t xml:space="preserve">separator. Other measures would emphasise the riders’ priority and slow left turns from the inside lane. </w:t>
      </w:r>
    </w:p>
    <w:p w14:paraId="010B829E" w14:textId="77777777" w:rsidR="00F273AF" w:rsidRPr="00FE55D2" w:rsidRDefault="00F273AF" w:rsidP="00F273AF">
      <w:pPr>
        <w:rPr>
          <w:sz w:val="16"/>
          <w:szCs w:val="16"/>
        </w:rPr>
      </w:pPr>
      <w:r w:rsidRPr="00FE55D2">
        <w:rPr>
          <w:i/>
          <w:sz w:val="16"/>
          <w:szCs w:val="16"/>
        </w:rPr>
        <w:t>Source:</w:t>
      </w:r>
      <w:r w:rsidRPr="00FE55D2">
        <w:rPr>
          <w:i/>
          <w:sz w:val="16"/>
          <w:szCs w:val="16"/>
        </w:rPr>
        <w:tab/>
        <w:t>PBA</w:t>
      </w:r>
    </w:p>
    <w:p w14:paraId="6D13289A" w14:textId="15656185" w:rsidR="002B2593" w:rsidRPr="00FE55D2" w:rsidRDefault="003422AC" w:rsidP="002B2593">
      <w:pPr>
        <w:spacing w:before="120" w:after="120" w:line="240" w:lineRule="auto"/>
        <w:rPr>
          <w:bCs/>
        </w:rPr>
      </w:pPr>
      <w:r w:rsidRPr="00FE55D2">
        <w:rPr>
          <w:bCs/>
        </w:rPr>
        <w:lastRenderedPageBreak/>
        <w:t xml:space="preserve">The actual and perceived risks for riders at intersections can be reduced – and the level of riding increased – </w:t>
      </w:r>
      <w:r w:rsidR="002B2593" w:rsidRPr="00FE55D2">
        <w:rPr>
          <w:bCs/>
        </w:rPr>
        <w:t>in two main ways: physical measures and traffic signal controls.</w:t>
      </w:r>
    </w:p>
    <w:p w14:paraId="3D6E4A4A" w14:textId="43BBB756" w:rsidR="002B2593" w:rsidRPr="00FE55D2" w:rsidRDefault="003422AC" w:rsidP="00E43EA4">
      <w:pPr>
        <w:keepNext/>
        <w:spacing w:before="120" w:after="120" w:line="240" w:lineRule="auto"/>
        <w:rPr>
          <w:bCs/>
        </w:rPr>
      </w:pPr>
      <w:r w:rsidRPr="00FE55D2">
        <w:rPr>
          <w:bCs/>
        </w:rPr>
        <w:t xml:space="preserve">A key physical measure is the </w:t>
      </w:r>
      <w:r w:rsidR="002B2593" w:rsidRPr="00FE55D2">
        <w:rPr>
          <w:bCs/>
        </w:rPr>
        <w:t>‘protected intersection’</w:t>
      </w:r>
      <w:r w:rsidRPr="00FE55D2">
        <w:rPr>
          <w:bCs/>
        </w:rPr>
        <w:t xml:space="preserve">. This design </w:t>
      </w:r>
      <w:r w:rsidR="002B2593" w:rsidRPr="00FE55D2">
        <w:rPr>
          <w:bCs/>
        </w:rPr>
        <w:t>can be borrowed from the Netherlands where a standard approach has emerged over time.</w:t>
      </w:r>
    </w:p>
    <w:p w14:paraId="095F3E34" w14:textId="40053F9D" w:rsidR="00033718" w:rsidRPr="00FE55D2" w:rsidRDefault="003852C6" w:rsidP="00E43EA4">
      <w:pPr>
        <w:keepNext/>
      </w:pPr>
      <w:r w:rsidRPr="00FE55D2">
        <w:rPr>
          <w:noProof/>
          <w:lang w:eastAsia="en-AU"/>
        </w:rPr>
        <mc:AlternateContent>
          <mc:Choice Requires="wpg">
            <w:drawing>
              <wp:inline distT="0" distB="0" distL="0" distR="0" wp14:anchorId="2466351E" wp14:editId="4275D85F">
                <wp:extent cx="5474970" cy="2891790"/>
                <wp:effectExtent l="25400" t="25400" r="36830" b="29210"/>
                <wp:docPr id="31" name="Group 1" descr="This image shows the layout of a typical protected intersection, whereby surfboard kerbs are implemented in each corner of the intersection to allow cyclists to turn the corner safely. It also provides protection for pedestrians from vehicles and overcrowding. "/>
                <wp:cNvGraphicFramePr/>
                <a:graphic xmlns:a="http://schemas.openxmlformats.org/drawingml/2006/main">
                  <a:graphicData uri="http://schemas.microsoft.com/office/word/2010/wordprocessingGroup">
                    <wpg:wgp>
                      <wpg:cNvGrpSpPr/>
                      <wpg:grpSpPr>
                        <a:xfrm>
                          <a:off x="0" y="0"/>
                          <a:ext cx="5474970" cy="2891790"/>
                          <a:chOff x="0" y="0"/>
                          <a:chExt cx="5474970" cy="2891790"/>
                        </a:xfrm>
                      </wpg:grpSpPr>
                      <pic:pic xmlns:pic="http://schemas.openxmlformats.org/drawingml/2006/picture">
                        <pic:nvPicPr>
                          <pic:cNvPr id="32" name="Picture 32" descr="../../../../Desktop/Screen%20Shot%202017-12-06%20at%209.52.56%2"/>
                          <pic:cNvPicPr/>
                        </pic:nvPicPr>
                        <pic:blipFill>
                          <a:blip r:embed="rId49" cstate="email">
                            <a:extLst>
                              <a:ext uri="{28A0092B-C50C-407E-A947-70E740481C1C}">
                                <a14:useLocalDpi xmlns:a14="http://schemas.microsoft.com/office/drawing/2010/main"/>
                              </a:ext>
                            </a:extLst>
                          </a:blip>
                          <a:srcRect/>
                          <a:stretch>
                            <a:fillRect/>
                          </a:stretch>
                        </pic:blipFill>
                        <pic:spPr bwMode="auto">
                          <a:xfrm flipH="1">
                            <a:off x="0" y="0"/>
                            <a:ext cx="5474970" cy="2891790"/>
                          </a:xfrm>
                          <a:prstGeom prst="rect">
                            <a:avLst/>
                          </a:prstGeom>
                          <a:noFill/>
                          <a:ln>
                            <a:solidFill>
                              <a:schemeClr val="tx1"/>
                            </a:solidFill>
                          </a:ln>
                        </pic:spPr>
                      </pic:pic>
                      <wps:wsp>
                        <wps:cNvPr id="33" name="Text Box 33"/>
                        <wps:cNvSpPr txBox="1"/>
                        <wps:spPr>
                          <a:xfrm>
                            <a:off x="2101790" y="1235380"/>
                            <a:ext cx="1021080" cy="246380"/>
                          </a:xfrm>
                          <a:prstGeom prst="rect">
                            <a:avLst/>
                          </a:prstGeom>
                          <a:noFill/>
                        </wps:spPr>
                        <wps:txbx>
                          <w:txbxContent>
                            <w:p w14:paraId="27A781EF" w14:textId="77777777" w:rsidR="008635DE" w:rsidRPr="003852C6" w:rsidRDefault="008635DE" w:rsidP="003852C6">
                              <w:pPr>
                                <w:pStyle w:val="NormalWeb"/>
                                <w:spacing w:before="0" w:beforeAutospacing="0" w:after="0" w:afterAutospacing="0"/>
                                <w:rPr>
                                  <w:rFonts w:asciiTheme="majorHAnsi" w:hAnsiTheme="majorHAnsi"/>
                                </w:rPr>
                              </w:pPr>
                              <w:r w:rsidRPr="003852C6">
                                <w:rPr>
                                  <w:rFonts w:asciiTheme="majorHAnsi" w:hAnsiTheme="majorHAnsi" w:cstheme="minorBidi"/>
                                  <w:color w:val="FFFFFF" w:themeColor="background1"/>
                                  <w:kern w:val="24"/>
                                  <w:sz w:val="20"/>
                                  <w:szCs w:val="20"/>
                                  <w:lang w:val="en-AU"/>
                                </w:rPr>
                                <w:t>‘Surfboard’ kerb</w:t>
                              </w:r>
                            </w:p>
                          </w:txbxContent>
                        </wps:txbx>
                        <wps:bodyPr wrap="none" rtlCol="0">
                          <a:spAutoFit/>
                        </wps:bodyPr>
                      </wps:wsp>
                      <wps:wsp>
                        <wps:cNvPr id="34" name="Straight Arrow Connector 34"/>
                        <wps:cNvCnPr/>
                        <wps:spPr>
                          <a:xfrm>
                            <a:off x="3131239" y="1358491"/>
                            <a:ext cx="345998" cy="5855"/>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_x0000_s1036" alt="This image shows the layout of a typical protected intersection, whereby surfboard kerbs are implemented in each corner of the intersection to allow cyclists to turn the corner safely. It also provides protection for pedestrians from vehicles and overcrowding. " style="width:431.1pt;height:227.7pt;mso-position-horizontal-relative:char;mso-position-vertical-relative:line" coordsize="54749,28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">
                <v:shape id="Picture 32" o:spid="_x0000_s1037" type="#_x0000_t75" alt="../../../../Desktop/Screen%20Shot%202017-12-06%20at%209.52.56%2" style="position:absolute;width:54749;height:2891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RmUjFAAAA2wAAAA8AAABkcnMvZG93bnJldi54bWxEj09rwkAUxO8Fv8PyCr3ppgpVoptQ/EPb&#10;g4JaKN4e2WcSmn0bdtcYv71bEHocZuY3zCLvTSM6cr62rOB1lIAgLqyuuVTwfdwMZyB8QNbYWCYF&#10;N/KQZ4OnBabaXnlP3SGUIkLYp6igCqFNpfRFRQb9yLbE0TtbZzBE6UqpHV4j3DRynCRv0mDNcaHC&#10;lpYVFb+Hi1GwXP9sG3nqvtyUV8d1KHaX8wcp9fLcv89BBOrDf/jR/tQKJmP4+xJ/gM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EZlIxQAAANsAAAAPAAAAAAAAAAAAAAAA&#10;AJ8CAABkcnMvZG93bnJldi54bWxQSwUGAAAAAAQABAD3AAAAkQMAAAAA&#10;" stroked="t" strokecolor="black [3213]">
                  <v:imagedata r:id="rId50" o:title="Screen%20Shot%202017-12-06%20at%209.52"/>
                </v:shape>
                <v:shapetype id="_x0000_t202" coordsize="21600,21600" o:spt="202" path="m,l,21600r21600,l21600,xe">
                  <v:stroke joinstyle="miter"/>
                  <v:path gradientshapeok="t" o:connecttype="rect"/>
                </v:shapetype>
                <v:shape id="Text Box 33" o:spid="_x0000_s1038" type="#_x0000_t202" style="position:absolute;left:21017;top:12353;width:10211;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4zMQA&#10;AADbAAAADwAAAGRycy9kb3ducmV2LnhtbESPzW7CMBCE70i8g7VIvYHDTysIGFTRInErDTzAKl7i&#10;kHgdxS6kffoaCYnjaGa+0aw2na3FlVpfOlYwHiUgiHOnSy4UnI674RyED8gaa8ek4Jc8bNb93gpT&#10;7W78TdcsFCJC2KeowITQpFL63JBFP3INcfTOrrUYomwLqVu8Rbit5SRJ3qTFkuOCwYa2hvIq+7EK&#10;5on9qqrF5ODt7G/8arYf7rO5KPUy6N6XIAJ14Rl+tPdawXQK9y/xB8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nOMzEAAAA2wAAAA8AAAAAAAAAAAAAAAAAmAIAAGRycy9k&#10;b3ducmV2LnhtbFBLBQYAAAAABAAEAPUAAACJAwAAAAA=&#10;" filled="f" stroked="f">
                  <v:textbox style="mso-fit-shape-to-text:t">
                    <w:txbxContent>
                      <w:p w14:paraId="27A781EF" w14:textId="77777777" w:rsidR="008635DE" w:rsidRPr="003852C6" w:rsidRDefault="008635DE" w:rsidP="003852C6">
                        <w:pPr>
                          <w:pStyle w:val="NormalWeb"/>
                          <w:spacing w:before="0" w:beforeAutospacing="0" w:after="0" w:afterAutospacing="0"/>
                          <w:rPr>
                            <w:rFonts w:asciiTheme="majorHAnsi" w:hAnsiTheme="majorHAnsi"/>
                          </w:rPr>
                        </w:pPr>
                        <w:r w:rsidRPr="003852C6">
                          <w:rPr>
                            <w:rFonts w:asciiTheme="majorHAnsi" w:hAnsiTheme="majorHAnsi" w:cstheme="minorBidi"/>
                            <w:color w:val="FFFFFF" w:themeColor="background1"/>
                            <w:kern w:val="24"/>
                            <w:sz w:val="20"/>
                            <w:szCs w:val="20"/>
                            <w:lang w:val="en-AU"/>
                          </w:rPr>
                          <w:t>‘Surfboard’ kerb</w:t>
                        </w:r>
                      </w:p>
                    </w:txbxContent>
                  </v:textbox>
                </v:shape>
                <v:shapetype id="_x0000_t32" coordsize="21600,21600" o:spt="32" o:oned="t" path="m,l21600,21600e" filled="f">
                  <v:path arrowok="t" fillok="f" o:connecttype="none"/>
                  <o:lock v:ext="edit" shapetype="t"/>
                </v:shapetype>
                <v:shape id="Straight Arrow Connector 34" o:spid="_x0000_s1039" type="#_x0000_t32" style="position:absolute;left:31312;top:13584;width:3460;height: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SKJcMAAADbAAAADwAAAGRycy9kb3ducmV2LnhtbESPT4vCMBTE78J+h/AWvIim/qFoNcqy&#10;siDiZd3V86N5tqXNS0midr+9EYQ9DjPzG2a16UwjbuR8ZVnBeJSAIM6trrhQ8PvzNZyD8AFZY2OZ&#10;FPyRh836rbfCTNs7f9PtGAoRIewzVFCG0GZS+rwkg35kW+LoXawzGKJ0hdQO7xFuGjlJklQarDgu&#10;lNjSZ0l5fbwaBTa9bseTw+I8YO5Obb7Yu7pOleq/dx9LEIG68B9+tXdawXQGzy/xB8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EiiXDAAAA2wAAAA8AAAAAAAAAAAAA&#10;AAAAoQIAAGRycy9kb3ducmV2LnhtbFBLBQYAAAAABAAEAPkAAACRAwAAAAA=&#10;" strokecolor="white [3212]" strokeweight="2pt">
                  <v:stroke endarrow="block"/>
                  <v:shadow on="t" color="black" opacity="24903f" origin=",.5" offset="0,.55556mm"/>
                </v:shape>
                <w10:anchorlock/>
              </v:group>
            </w:pict>
          </mc:Fallback>
        </mc:AlternateContent>
      </w:r>
    </w:p>
    <w:p w14:paraId="690DEFFE" w14:textId="68A0B99A" w:rsidR="00033718" w:rsidRPr="00FE55D2" w:rsidRDefault="00033718" w:rsidP="00E43EA4">
      <w:pPr>
        <w:keepNext/>
        <w:spacing w:after="0" w:line="240" w:lineRule="auto"/>
        <w:rPr>
          <w:bCs/>
          <w:i/>
          <w:sz w:val="16"/>
          <w:szCs w:val="16"/>
        </w:rPr>
      </w:pPr>
      <w:r w:rsidRPr="00FE55D2">
        <w:rPr>
          <w:i/>
          <w:sz w:val="16"/>
          <w:szCs w:val="16"/>
        </w:rPr>
        <w:t xml:space="preserve">Figure </w:t>
      </w:r>
      <w:r w:rsidR="00CE5504" w:rsidRPr="00FE55D2">
        <w:rPr>
          <w:i/>
          <w:sz w:val="16"/>
          <w:szCs w:val="16"/>
        </w:rPr>
        <w:t>2</w:t>
      </w:r>
      <w:r w:rsidR="00985B01">
        <w:rPr>
          <w:i/>
          <w:sz w:val="16"/>
          <w:szCs w:val="16"/>
        </w:rPr>
        <w:t>4</w:t>
      </w:r>
      <w:r w:rsidRPr="00FE55D2">
        <w:rPr>
          <w:i/>
          <w:sz w:val="16"/>
          <w:szCs w:val="16"/>
        </w:rPr>
        <w:t xml:space="preserve">: </w:t>
      </w:r>
      <w:r w:rsidRPr="00FE55D2">
        <w:rPr>
          <w:bCs/>
          <w:i/>
          <w:sz w:val="16"/>
          <w:szCs w:val="16"/>
        </w:rPr>
        <w:t xml:space="preserve">The layout of a typical </w:t>
      </w:r>
      <w:r w:rsidR="006926CB" w:rsidRPr="00FE55D2">
        <w:rPr>
          <w:bCs/>
          <w:i/>
          <w:sz w:val="16"/>
          <w:szCs w:val="16"/>
        </w:rPr>
        <w:t xml:space="preserve">protected </w:t>
      </w:r>
      <w:r w:rsidRPr="00FE55D2">
        <w:rPr>
          <w:bCs/>
          <w:i/>
          <w:sz w:val="16"/>
          <w:szCs w:val="16"/>
        </w:rPr>
        <w:t>intersection</w:t>
      </w:r>
      <w:r w:rsidR="001A08AF" w:rsidRPr="00FE55D2">
        <w:rPr>
          <w:bCs/>
          <w:i/>
          <w:sz w:val="16"/>
          <w:szCs w:val="16"/>
        </w:rPr>
        <w:t>. The ‘surfboard’ kerb is indicated.</w:t>
      </w:r>
      <w:r w:rsidRPr="00FE55D2">
        <w:rPr>
          <w:bCs/>
          <w:i/>
          <w:sz w:val="16"/>
          <w:szCs w:val="16"/>
        </w:rPr>
        <w:t xml:space="preserve"> </w:t>
      </w:r>
      <w:r w:rsidR="00E906DE" w:rsidRPr="00FE55D2">
        <w:rPr>
          <w:bCs/>
          <w:i/>
          <w:sz w:val="16"/>
          <w:szCs w:val="16"/>
        </w:rPr>
        <w:t>– Nick Falbo</w:t>
      </w:r>
      <w:r w:rsidR="00FD36A6" w:rsidRPr="00FE55D2">
        <w:rPr>
          <w:bCs/>
          <w:i/>
          <w:sz w:val="16"/>
          <w:szCs w:val="16"/>
        </w:rPr>
        <w:t xml:space="preserve"> vimeo.com/86721046</w:t>
      </w:r>
    </w:p>
    <w:p w14:paraId="3310BB4A" w14:textId="41BABD68" w:rsidR="00033718" w:rsidRPr="00FE55D2" w:rsidRDefault="00033718" w:rsidP="00A11282">
      <w:pPr>
        <w:spacing w:before="120" w:after="120" w:line="240" w:lineRule="auto"/>
        <w:rPr>
          <w:bCs/>
        </w:rPr>
      </w:pPr>
      <w:r w:rsidRPr="00FE55D2">
        <w:rPr>
          <w:bCs/>
        </w:rPr>
        <w:t xml:space="preserve">The standard </w:t>
      </w:r>
      <w:r w:rsidR="006926CB" w:rsidRPr="00FE55D2">
        <w:rPr>
          <w:bCs/>
        </w:rPr>
        <w:t>protected</w:t>
      </w:r>
      <w:r w:rsidRPr="00FE55D2">
        <w:rPr>
          <w:bCs/>
        </w:rPr>
        <w:t xml:space="preserve"> intersection has the following key features:</w:t>
      </w:r>
    </w:p>
    <w:p w14:paraId="23EDC3ED" w14:textId="3297BA98" w:rsidR="00033718" w:rsidRPr="00FE55D2" w:rsidRDefault="00033718" w:rsidP="001F0885">
      <w:pPr>
        <w:pStyle w:val="ListParagraph"/>
        <w:numPr>
          <w:ilvl w:val="0"/>
          <w:numId w:val="17"/>
        </w:numPr>
        <w:rPr>
          <w:bCs/>
          <w:lang w:val="en-AU"/>
        </w:rPr>
      </w:pPr>
      <w:r w:rsidRPr="00FE55D2">
        <w:rPr>
          <w:bCs/>
          <w:lang w:val="en-AU"/>
        </w:rPr>
        <w:t>The lane separation continues up to the pedestrian crossing area</w:t>
      </w:r>
      <w:r w:rsidR="0077355D" w:rsidRPr="00FE55D2">
        <w:rPr>
          <w:bCs/>
          <w:lang w:val="en-AU"/>
        </w:rPr>
        <w:t xml:space="preserve"> (which is in line with the footpath)</w:t>
      </w:r>
    </w:p>
    <w:p w14:paraId="73821DDB" w14:textId="77777777" w:rsidR="00033718" w:rsidRPr="00FE55D2" w:rsidRDefault="00033718" w:rsidP="001F0885">
      <w:pPr>
        <w:pStyle w:val="ListParagraph"/>
        <w:numPr>
          <w:ilvl w:val="0"/>
          <w:numId w:val="17"/>
        </w:numPr>
        <w:rPr>
          <w:bCs/>
          <w:lang w:val="en-AU"/>
        </w:rPr>
      </w:pPr>
      <w:r w:rsidRPr="00FE55D2">
        <w:rPr>
          <w:bCs/>
          <w:lang w:val="en-AU"/>
        </w:rPr>
        <w:t>Four surfboard-shaped kerbs provide three benefits:</w:t>
      </w:r>
    </w:p>
    <w:p w14:paraId="61C054B1" w14:textId="5DE9321C" w:rsidR="00033718" w:rsidRPr="00FE55D2" w:rsidRDefault="00033718" w:rsidP="001F0885">
      <w:pPr>
        <w:pStyle w:val="ListParagraph"/>
        <w:numPr>
          <w:ilvl w:val="1"/>
          <w:numId w:val="17"/>
        </w:numPr>
        <w:rPr>
          <w:bCs/>
          <w:lang w:val="en-AU"/>
        </w:rPr>
      </w:pPr>
      <w:r w:rsidRPr="00FE55D2">
        <w:rPr>
          <w:bCs/>
          <w:lang w:val="en-AU"/>
        </w:rPr>
        <w:t xml:space="preserve">The surfboard kerb forms a holding area beyond the pedestrian crossing where the rider can wait. This puts the rider out in front of the driver’s windscreen without requiring the rider to be directly in front of the car. The forward </w:t>
      </w:r>
      <w:r w:rsidR="00914359" w:rsidRPr="00FE55D2">
        <w:rPr>
          <w:bCs/>
          <w:lang w:val="en-AU"/>
        </w:rPr>
        <w:t>position gives the rider a head-</w:t>
      </w:r>
      <w:r w:rsidRPr="00FE55D2">
        <w:rPr>
          <w:bCs/>
          <w:lang w:val="en-AU"/>
        </w:rPr>
        <w:t>start when the signal changes or a gap opens in the cross traffic</w:t>
      </w:r>
      <w:r w:rsidR="00914359" w:rsidRPr="00FE55D2">
        <w:rPr>
          <w:bCs/>
          <w:lang w:val="en-AU"/>
        </w:rPr>
        <w:t xml:space="preserve">. </w:t>
      </w:r>
    </w:p>
    <w:p w14:paraId="2A7DE723" w14:textId="77777777" w:rsidR="00033718" w:rsidRPr="00FE55D2" w:rsidRDefault="00033718" w:rsidP="001F0885">
      <w:pPr>
        <w:pStyle w:val="ListParagraph"/>
        <w:numPr>
          <w:ilvl w:val="1"/>
          <w:numId w:val="17"/>
        </w:numPr>
        <w:rPr>
          <w:bCs/>
          <w:lang w:val="en-AU"/>
        </w:rPr>
      </w:pPr>
      <w:r w:rsidRPr="00FE55D2">
        <w:rPr>
          <w:bCs/>
          <w:lang w:val="en-AU"/>
        </w:rPr>
        <w:t>The surfboard kerb ‘tightens’ the turn and slows drivers turning left. The tighter turn also puts people crossing the road in front of the left turning driver’s windscreen (rather than behind their passenger door).</w:t>
      </w:r>
    </w:p>
    <w:p w14:paraId="3B190594" w14:textId="77777777" w:rsidR="00033718" w:rsidRPr="00FE55D2" w:rsidRDefault="00033718" w:rsidP="001F0885">
      <w:pPr>
        <w:pStyle w:val="ListParagraph"/>
        <w:numPr>
          <w:ilvl w:val="1"/>
          <w:numId w:val="17"/>
        </w:numPr>
        <w:rPr>
          <w:bCs/>
          <w:lang w:val="en-AU"/>
        </w:rPr>
      </w:pPr>
      <w:r w:rsidRPr="00FE55D2">
        <w:rPr>
          <w:bCs/>
          <w:lang w:val="en-AU"/>
        </w:rPr>
        <w:t>The surfboard kerb formalises the ‘hook’ turn, allowing riders to cross to the far side of the intersection and turn into the advanced storage area in the new direction.</w:t>
      </w:r>
    </w:p>
    <w:p w14:paraId="7787B2D8" w14:textId="4E0C420E" w:rsidR="00033718" w:rsidRPr="00FE55D2" w:rsidRDefault="00874796" w:rsidP="001F0885">
      <w:pPr>
        <w:rPr>
          <w:bCs/>
        </w:rPr>
      </w:pPr>
      <w:r w:rsidRPr="00FE55D2">
        <w:rPr>
          <w:bCs/>
        </w:rPr>
        <w:t>The</w:t>
      </w:r>
      <w:r w:rsidR="00856959" w:rsidRPr="00FE55D2">
        <w:rPr>
          <w:bCs/>
        </w:rPr>
        <w:t xml:space="preserve"> current Bike Plan identifies some trial sites and a trial is underway. It is not clear why the approach needs to be ‘trialled’ when it h</w:t>
      </w:r>
      <w:r w:rsidR="00737FE2">
        <w:rPr>
          <w:bCs/>
        </w:rPr>
        <w:t>as become a standard approach overseas</w:t>
      </w:r>
      <w:r w:rsidR="00856959" w:rsidRPr="00FE55D2">
        <w:rPr>
          <w:bCs/>
        </w:rPr>
        <w:t>. A working example will however be useful as a demonstration. The</w:t>
      </w:r>
      <w:r w:rsidRPr="00FE55D2">
        <w:rPr>
          <w:bCs/>
        </w:rPr>
        <w:t xml:space="preserve"> next Transport Strategy</w:t>
      </w:r>
      <w:r w:rsidR="00466EBC" w:rsidRPr="00FE55D2">
        <w:rPr>
          <w:bCs/>
        </w:rPr>
        <w:t xml:space="preserve"> and Bicycle Plans</w:t>
      </w:r>
      <w:r w:rsidRPr="00FE55D2">
        <w:rPr>
          <w:bCs/>
        </w:rPr>
        <w:t xml:space="preserve"> </w:t>
      </w:r>
      <w:r w:rsidR="0077355D" w:rsidRPr="00FE55D2">
        <w:rPr>
          <w:bCs/>
        </w:rPr>
        <w:t xml:space="preserve">should emphasise the installation of </w:t>
      </w:r>
      <w:r w:rsidRPr="00FE55D2">
        <w:rPr>
          <w:bCs/>
        </w:rPr>
        <w:t xml:space="preserve">‘Dutch’ intersections </w:t>
      </w:r>
      <w:r w:rsidR="0077355D" w:rsidRPr="00FE55D2">
        <w:rPr>
          <w:bCs/>
        </w:rPr>
        <w:t xml:space="preserve">on the main bicycle routes. The highest priority locations would be where two </w:t>
      </w:r>
      <w:r w:rsidR="00FF63A5" w:rsidRPr="00FE55D2">
        <w:rPr>
          <w:bCs/>
        </w:rPr>
        <w:t xml:space="preserve">busy </w:t>
      </w:r>
      <w:r w:rsidR="0077355D" w:rsidRPr="00FE55D2">
        <w:rPr>
          <w:bCs/>
        </w:rPr>
        <w:t>bicycle routes cross</w:t>
      </w:r>
      <w:r w:rsidR="00FF63A5" w:rsidRPr="00FE55D2">
        <w:rPr>
          <w:bCs/>
        </w:rPr>
        <w:t>,</w:t>
      </w:r>
      <w:r w:rsidR="0077355D" w:rsidRPr="00FE55D2">
        <w:rPr>
          <w:bCs/>
        </w:rPr>
        <w:t xml:space="preserve"> such as the intersection of Albert and Clarendon Streets</w:t>
      </w:r>
      <w:r w:rsidR="00DF2ABA" w:rsidRPr="00FE55D2">
        <w:rPr>
          <w:bCs/>
        </w:rPr>
        <w:t xml:space="preserve"> in East Melbour</w:t>
      </w:r>
      <w:r w:rsidR="00FF63A5" w:rsidRPr="00FE55D2">
        <w:rPr>
          <w:bCs/>
        </w:rPr>
        <w:t xml:space="preserve">ne. </w:t>
      </w:r>
      <w:r w:rsidR="00737FE2">
        <w:rPr>
          <w:bCs/>
        </w:rPr>
        <w:t>Examples of other</w:t>
      </w:r>
      <w:r w:rsidR="00FF63A5" w:rsidRPr="00FE55D2">
        <w:rPr>
          <w:bCs/>
        </w:rPr>
        <w:t xml:space="preserve"> </w:t>
      </w:r>
      <w:r w:rsidR="00737FE2">
        <w:rPr>
          <w:bCs/>
        </w:rPr>
        <w:t>route intersections are where</w:t>
      </w:r>
      <w:r w:rsidR="00FF63A5" w:rsidRPr="00FE55D2">
        <w:rPr>
          <w:bCs/>
        </w:rPr>
        <w:t xml:space="preserve"> the east west route along Queensberry Street crosses north south routes such as Peel, Elizabeth and Swanston Streets.</w:t>
      </w:r>
    </w:p>
    <w:p w14:paraId="2BE50E98" w14:textId="514CDE75" w:rsidR="00033718" w:rsidRDefault="00CD7151" w:rsidP="00033718">
      <w:pPr>
        <w:spacing w:after="0" w:line="240" w:lineRule="auto"/>
        <w:rPr>
          <w:bCs/>
        </w:rPr>
      </w:pPr>
      <w:r w:rsidRPr="00FE55D2">
        <w:rPr>
          <w:bCs/>
        </w:rPr>
        <w:t>Alongside the ‘Dutch’ intersection other</w:t>
      </w:r>
      <w:r w:rsidR="00033718" w:rsidRPr="00FE55D2">
        <w:rPr>
          <w:bCs/>
        </w:rPr>
        <w:t xml:space="preserve"> physical interventions are available:</w:t>
      </w:r>
    </w:p>
    <w:p w14:paraId="0CFF05F3" w14:textId="77777777" w:rsidR="001F0885" w:rsidRPr="00FE55D2" w:rsidRDefault="001F0885" w:rsidP="00033718">
      <w:pPr>
        <w:spacing w:after="0" w:line="240" w:lineRule="auto"/>
        <w:rPr>
          <w:bCs/>
        </w:rPr>
      </w:pPr>
    </w:p>
    <w:p w14:paraId="0D6D9618" w14:textId="5BDB851D" w:rsidR="00033718" w:rsidRPr="001F0885" w:rsidRDefault="00D06C23" w:rsidP="001F0885">
      <w:pPr>
        <w:pStyle w:val="ListParagraph"/>
        <w:numPr>
          <w:ilvl w:val="0"/>
          <w:numId w:val="17"/>
        </w:numPr>
        <w:rPr>
          <w:bCs/>
          <w:lang w:val="en-AU"/>
        </w:rPr>
      </w:pPr>
      <w:r w:rsidRPr="001F0885">
        <w:rPr>
          <w:bCs/>
          <w:lang w:val="en-AU"/>
        </w:rPr>
        <w:t xml:space="preserve">Slip lanes can be removed. </w:t>
      </w:r>
      <w:r w:rsidR="00033718" w:rsidRPr="001F0885">
        <w:rPr>
          <w:bCs/>
          <w:lang w:val="en-AU"/>
        </w:rPr>
        <w:t xml:space="preserve">Some left turns in the municipality are facilitated by ‘slip lanes’. These facilities interrupt the footpath or bicycle lane and encourage higher speed turns. </w:t>
      </w:r>
    </w:p>
    <w:p w14:paraId="374A5AC3" w14:textId="55BE8ED6" w:rsidR="00033718" w:rsidRPr="001F0885" w:rsidRDefault="00D06C23" w:rsidP="001F0885">
      <w:pPr>
        <w:pStyle w:val="ListParagraph"/>
        <w:numPr>
          <w:ilvl w:val="0"/>
          <w:numId w:val="17"/>
        </w:numPr>
        <w:rPr>
          <w:bCs/>
          <w:lang w:val="en-AU"/>
        </w:rPr>
      </w:pPr>
      <w:r w:rsidRPr="001F0885">
        <w:rPr>
          <w:bCs/>
          <w:lang w:val="en-AU"/>
        </w:rPr>
        <w:t xml:space="preserve">Kerbs can be reinstated and extended. Over time </w:t>
      </w:r>
      <w:r w:rsidR="00033718" w:rsidRPr="001F0885">
        <w:rPr>
          <w:bCs/>
          <w:lang w:val="en-AU"/>
        </w:rPr>
        <w:t>kerbs have been cut back to allow easy</w:t>
      </w:r>
      <w:r w:rsidR="003F7AB9" w:rsidRPr="001F0885">
        <w:rPr>
          <w:bCs/>
          <w:lang w:val="en-AU"/>
        </w:rPr>
        <w:t xml:space="preserve"> and faster</w:t>
      </w:r>
      <w:r w:rsidR="00033718" w:rsidRPr="001F0885">
        <w:rPr>
          <w:bCs/>
          <w:lang w:val="en-AU"/>
        </w:rPr>
        <w:t xml:space="preserve"> turns</w:t>
      </w:r>
      <w:r w:rsidR="003F7AB9" w:rsidRPr="001F0885">
        <w:rPr>
          <w:bCs/>
          <w:lang w:val="en-AU"/>
        </w:rPr>
        <w:t>. These turns</w:t>
      </w:r>
      <w:r w:rsidR="00033718" w:rsidRPr="001F0885">
        <w:rPr>
          <w:bCs/>
          <w:lang w:val="en-AU"/>
        </w:rPr>
        <w:t xml:space="preserve"> </w:t>
      </w:r>
      <w:r w:rsidR="00CB0FB7" w:rsidRPr="001F0885">
        <w:rPr>
          <w:bCs/>
          <w:lang w:val="en-AU"/>
        </w:rPr>
        <w:t>speed up</w:t>
      </w:r>
      <w:r w:rsidR="00033718" w:rsidRPr="001F0885">
        <w:rPr>
          <w:bCs/>
          <w:lang w:val="en-AU"/>
        </w:rPr>
        <w:t xml:space="preserve"> left turning motor vehicle</w:t>
      </w:r>
      <w:r w:rsidR="003F7AB9" w:rsidRPr="001F0885">
        <w:rPr>
          <w:bCs/>
          <w:lang w:val="en-AU"/>
        </w:rPr>
        <w:t xml:space="preserve">s </w:t>
      </w:r>
      <w:r w:rsidR="002531F8" w:rsidRPr="001F0885">
        <w:rPr>
          <w:bCs/>
          <w:lang w:val="en-AU"/>
        </w:rPr>
        <w:t>which can increase the risk for</w:t>
      </w:r>
      <w:r w:rsidR="003F7AB9" w:rsidRPr="001F0885">
        <w:rPr>
          <w:bCs/>
          <w:lang w:val="en-AU"/>
        </w:rPr>
        <w:t xml:space="preserve"> pedestrians and bicycle riders </w:t>
      </w:r>
      <w:r w:rsidR="002531F8" w:rsidRPr="001F0885">
        <w:rPr>
          <w:bCs/>
          <w:lang w:val="en-AU"/>
        </w:rPr>
        <w:t>as well as reducing</w:t>
      </w:r>
      <w:r w:rsidR="003F7AB9" w:rsidRPr="001F0885">
        <w:rPr>
          <w:bCs/>
          <w:lang w:val="en-AU"/>
        </w:rPr>
        <w:t xml:space="preserve"> kerbside space for </w:t>
      </w:r>
      <w:r w:rsidR="00033718" w:rsidRPr="001F0885">
        <w:rPr>
          <w:bCs/>
          <w:lang w:val="en-AU"/>
        </w:rPr>
        <w:t xml:space="preserve">people on foot and on bicycles. The easy left turn </w:t>
      </w:r>
      <w:r w:rsidR="00033718" w:rsidRPr="001F0885">
        <w:rPr>
          <w:bCs/>
          <w:lang w:val="en-AU"/>
        </w:rPr>
        <w:lastRenderedPageBreak/>
        <w:t>from Princes Bridge outside Flinders Street Station into Flinders Street is an example of a location where the</w:t>
      </w:r>
      <w:r w:rsidR="00874796" w:rsidRPr="001F0885">
        <w:rPr>
          <w:bCs/>
          <w:lang w:val="en-AU"/>
        </w:rPr>
        <w:t xml:space="preserve"> few drivers turning</w:t>
      </w:r>
      <w:r w:rsidR="00033718" w:rsidRPr="001F0885">
        <w:rPr>
          <w:bCs/>
          <w:lang w:val="en-AU"/>
        </w:rPr>
        <w:t xml:space="preserve"> left disadvantage many</w:t>
      </w:r>
      <w:r w:rsidR="00874796" w:rsidRPr="001F0885">
        <w:rPr>
          <w:bCs/>
          <w:lang w:val="en-AU"/>
        </w:rPr>
        <w:t xml:space="preserve"> other road users</w:t>
      </w:r>
      <w:r w:rsidR="00033718" w:rsidRPr="001F0885">
        <w:rPr>
          <w:bCs/>
          <w:lang w:val="en-AU"/>
        </w:rPr>
        <w:t>.</w:t>
      </w:r>
    </w:p>
    <w:p w14:paraId="287BA096" w14:textId="0BBC4918" w:rsidR="00033718" w:rsidRPr="001F0885" w:rsidRDefault="00033718" w:rsidP="001F0885">
      <w:pPr>
        <w:pStyle w:val="ListParagraph"/>
        <w:numPr>
          <w:ilvl w:val="0"/>
          <w:numId w:val="17"/>
        </w:numPr>
        <w:rPr>
          <w:bCs/>
          <w:lang w:val="en-AU"/>
        </w:rPr>
      </w:pPr>
      <w:r w:rsidRPr="00FE55D2">
        <w:rPr>
          <w:bCs/>
          <w:lang w:val="en-AU"/>
        </w:rPr>
        <w:t>Gaps in</w:t>
      </w:r>
      <w:r w:rsidR="00404C34" w:rsidRPr="00FE55D2">
        <w:rPr>
          <w:bCs/>
          <w:lang w:val="en-AU"/>
        </w:rPr>
        <w:t xml:space="preserve"> separators and</w:t>
      </w:r>
      <w:r w:rsidRPr="00FE55D2">
        <w:rPr>
          <w:bCs/>
          <w:lang w:val="en-AU"/>
        </w:rPr>
        <w:t xml:space="preserve"> central medians – including gaps across tram tracks – </w:t>
      </w:r>
      <w:r w:rsidR="00404C34" w:rsidRPr="00FE55D2">
        <w:rPr>
          <w:bCs/>
          <w:lang w:val="en-AU"/>
        </w:rPr>
        <w:t xml:space="preserve">can be closed. These gaps </w:t>
      </w:r>
      <w:r w:rsidRPr="00FE55D2">
        <w:rPr>
          <w:bCs/>
          <w:lang w:val="en-AU"/>
        </w:rPr>
        <w:t>allow for fast right turns and U-turns</w:t>
      </w:r>
      <w:r w:rsidR="00404C34" w:rsidRPr="00FE55D2">
        <w:rPr>
          <w:bCs/>
          <w:lang w:val="en-AU"/>
        </w:rPr>
        <w:t xml:space="preserve"> and</w:t>
      </w:r>
      <w:r w:rsidRPr="00FE55D2">
        <w:rPr>
          <w:bCs/>
          <w:lang w:val="en-AU"/>
        </w:rPr>
        <w:t xml:space="preserve"> turn mid-block sections into a series of informal intersections. In these circumstances, the driver’s attention is likely to be on other moving motor vehicles rather than people walking or riding.</w:t>
      </w:r>
      <w:r w:rsidR="002531F8" w:rsidRPr="00FE55D2">
        <w:rPr>
          <w:bCs/>
          <w:lang w:val="en-AU"/>
        </w:rPr>
        <w:t xml:space="preserve"> </w:t>
      </w:r>
    </w:p>
    <w:p w14:paraId="0599C0A7" w14:textId="1807E7B6" w:rsidR="003A22AD" w:rsidRPr="00FE55D2" w:rsidRDefault="003A22AD" w:rsidP="00D40B08">
      <w:pPr>
        <w:rPr>
          <w:bCs/>
        </w:rPr>
      </w:pPr>
      <w:r w:rsidRPr="00FE55D2">
        <w:rPr>
          <w:bCs/>
        </w:rPr>
        <w:t>Traffic signals can also be used to reduce risk at intersections. Measures include allowing e</w:t>
      </w:r>
      <w:r w:rsidRPr="00D40B08">
        <w:rPr>
          <w:bCs/>
        </w:rPr>
        <w:t xml:space="preserve">arly (and simultaneous) starts for walkers, transit and bicycle riders as well as controlling access to motor vehicle turns through </w:t>
      </w:r>
      <w:r w:rsidRPr="00FE55D2">
        <w:rPr>
          <w:bCs/>
        </w:rPr>
        <w:t xml:space="preserve">permanent </w:t>
      </w:r>
      <w:r w:rsidR="00B85191" w:rsidRPr="00FE55D2">
        <w:rPr>
          <w:bCs/>
        </w:rPr>
        <w:t xml:space="preserve">left and right </w:t>
      </w:r>
      <w:r w:rsidRPr="00FE55D2">
        <w:rPr>
          <w:bCs/>
        </w:rPr>
        <w:t xml:space="preserve">turn bans </w:t>
      </w:r>
      <w:r w:rsidR="00B85191" w:rsidRPr="00FE55D2">
        <w:rPr>
          <w:bCs/>
        </w:rPr>
        <w:t>including</w:t>
      </w:r>
      <w:r w:rsidRPr="00FE55D2">
        <w:rPr>
          <w:bCs/>
        </w:rPr>
        <w:t xml:space="preserve"> requiring ‘hook’ turns</w:t>
      </w:r>
      <w:r w:rsidR="008951E3" w:rsidRPr="00FE55D2">
        <w:rPr>
          <w:bCs/>
        </w:rPr>
        <w:t>.</w:t>
      </w:r>
      <w:r w:rsidR="00847011" w:rsidRPr="00FE55D2">
        <w:rPr>
          <w:bCs/>
        </w:rPr>
        <w:t xml:space="preserve"> </w:t>
      </w:r>
      <w:r w:rsidR="00B85191" w:rsidRPr="00FE55D2">
        <w:rPr>
          <w:bCs/>
        </w:rPr>
        <w:t>Part time turn bans are also valuable when flows of riders are high. These risk reduction measures should have priority over other v</w:t>
      </w:r>
      <w:r w:rsidR="00914359" w:rsidRPr="00FE55D2">
        <w:rPr>
          <w:bCs/>
        </w:rPr>
        <w:t xml:space="preserve">aluable signal adjustments such as ‘green waves’ that are intended </w:t>
      </w:r>
      <w:r w:rsidR="00B85191" w:rsidRPr="00FE55D2">
        <w:rPr>
          <w:bCs/>
        </w:rPr>
        <w:t>to reduce travel times</w:t>
      </w:r>
      <w:r w:rsidR="00914359" w:rsidRPr="00FE55D2">
        <w:rPr>
          <w:bCs/>
        </w:rPr>
        <w:t xml:space="preserve"> rather than risk</w:t>
      </w:r>
      <w:r w:rsidR="00B85191" w:rsidRPr="00FE55D2">
        <w:rPr>
          <w:bCs/>
        </w:rPr>
        <w:t xml:space="preserve">. </w:t>
      </w:r>
    </w:p>
    <w:p w14:paraId="0A0569C2" w14:textId="7AD67B8D" w:rsidR="00B85191" w:rsidRPr="00FE55D2" w:rsidRDefault="00B85191" w:rsidP="00D40B08">
      <w:pPr>
        <w:rPr>
          <w:bCs/>
        </w:rPr>
      </w:pPr>
      <w:r w:rsidRPr="00FE55D2">
        <w:rPr>
          <w:bCs/>
        </w:rPr>
        <w:t>Above all the next Transport Strategy should emphasise the multi-modal value of ‘early starts’. This intervention (if correctly deployed) can simultaneously reduce journey time and risk for all modes. It is important that these measures are steadily implemented along whole routes rather than at select intersections.</w:t>
      </w:r>
    </w:p>
    <w:p w14:paraId="3F7F2DD2" w14:textId="77777777" w:rsidR="00033718" w:rsidRPr="00FE55D2" w:rsidRDefault="00033718" w:rsidP="00D40B08">
      <w:pPr>
        <w:rPr>
          <w:bCs/>
        </w:rPr>
      </w:pPr>
    </w:p>
    <w:p w14:paraId="2DD99AF6" w14:textId="37454FD8" w:rsidR="00DA087D" w:rsidRPr="00FE55D2" w:rsidRDefault="00291A0C" w:rsidP="00291A0C">
      <w:pPr>
        <w:pStyle w:val="Heading1"/>
        <w:rPr>
          <w:rFonts w:hint="eastAsia"/>
          <w:sz w:val="22"/>
          <w:szCs w:val="26"/>
          <w:u w:val="single"/>
        </w:rPr>
      </w:pPr>
      <w:r>
        <w:lastRenderedPageBreak/>
        <w:t>References</w:t>
      </w:r>
      <w:bookmarkStart w:id="51" w:name="_GoBack"/>
      <w:bookmarkEnd w:id="51"/>
    </w:p>
    <w:sectPr w:rsidR="00DA087D" w:rsidRPr="00FE55D2" w:rsidSect="00EF11AE">
      <w:footerReference w:type="even" r:id="rId51"/>
      <w:footerReference w:type="default" r:id="rId52"/>
      <w:endnotePr>
        <w:numFmt w:val="decimal"/>
      </w:endnotePr>
      <w:pgSz w:w="11900" w:h="16840"/>
      <w:pgMar w:top="1418" w:right="98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3DA240" w14:textId="77777777" w:rsidR="008635DE" w:rsidRDefault="008635DE" w:rsidP="00BC719D">
      <w:pPr>
        <w:spacing w:after="0"/>
      </w:pPr>
      <w:r>
        <w:separator/>
      </w:r>
    </w:p>
    <w:p w14:paraId="3B864B8A" w14:textId="77777777" w:rsidR="008635DE" w:rsidRDefault="008635DE"/>
  </w:endnote>
  <w:endnote w:type="continuationSeparator" w:id="0">
    <w:p w14:paraId="4684F847" w14:textId="77777777" w:rsidR="008635DE" w:rsidRDefault="008635DE" w:rsidP="00EA2130">
      <w:r>
        <w:continuationSeparator/>
      </w:r>
    </w:p>
    <w:p w14:paraId="76358C43" w14:textId="77777777" w:rsidR="008635DE" w:rsidRDefault="008635DE"/>
  </w:endnote>
  <w:endnote w:id="1">
    <w:p w14:paraId="43E574D4" w14:textId="77777777" w:rsidR="008635DE" w:rsidRPr="00EA3779" w:rsidRDefault="008635DE" w:rsidP="00EE669E">
      <w:pPr>
        <w:rPr>
          <w:szCs w:val="20"/>
          <w:lang w:val="en-GB"/>
        </w:rPr>
      </w:pPr>
      <w:r>
        <w:rPr>
          <w:rStyle w:val="EndnoteReference"/>
        </w:rPr>
        <w:endnoteRef/>
      </w:r>
      <w:r>
        <w:t xml:space="preserve"> </w:t>
      </w:r>
      <w:r w:rsidRPr="00EA3779">
        <w:rPr>
          <w:szCs w:val="20"/>
          <w:lang w:val="en-GB"/>
        </w:rPr>
        <w:t>Person lane occupancy (PLO) measures how efficiently the road network moves people. Analysis shows that where high quality on road transit is provided, PLO has increased even traffic volumes [private cars] and car occupancy reduces. For example, between 2007 and 2010 on Bridge Road, Richmond the PLO increased by approximately 4% in the morning peak despite a 7% reduction in the number of people being moved by car.</w:t>
      </w:r>
    </w:p>
    <w:p w14:paraId="2BD7C245" w14:textId="5F3E5C04" w:rsidR="008635DE" w:rsidRPr="00EA3779" w:rsidRDefault="008635DE" w:rsidP="00EE669E">
      <w:pPr>
        <w:rPr>
          <w:szCs w:val="20"/>
        </w:rPr>
      </w:pPr>
      <w:r w:rsidRPr="00EA3779">
        <w:rPr>
          <w:szCs w:val="20"/>
        </w:rPr>
        <w:t>Traffic Monitor 2011 – 2012 VicRoads July 2013</w:t>
      </w:r>
    </w:p>
  </w:endnote>
  <w:endnote w:id="2">
    <w:p w14:paraId="18EA90AF" w14:textId="21C834AF" w:rsidR="008635DE" w:rsidRPr="00EA3779" w:rsidRDefault="008635DE" w:rsidP="00EE669E">
      <w:pPr>
        <w:rPr>
          <w:szCs w:val="20"/>
        </w:rPr>
      </w:pPr>
      <w:r w:rsidRPr="00EA3779">
        <w:rPr>
          <w:rStyle w:val="EndnoteReference"/>
          <w:szCs w:val="20"/>
        </w:rPr>
        <w:endnoteRef/>
      </w:r>
      <w:r w:rsidRPr="00EA3779">
        <w:rPr>
          <w:szCs w:val="20"/>
        </w:rPr>
        <w:t xml:space="preserve"> Bicycles are ‘a very space efficient means of providing transport in space constrained urban areas: in other words, for a given road width, it is possible to move more people by bicycle per hour than motor vehicles. Traffic Engineering and Management ed Delbosc &amp; Young Monash 2017</w:t>
      </w:r>
    </w:p>
  </w:endnote>
  <w:endnote w:id="3">
    <w:p w14:paraId="587C1A02" w14:textId="77777777" w:rsidR="008635DE" w:rsidRPr="00EA3779" w:rsidRDefault="008635DE" w:rsidP="005601C3">
      <w:pPr>
        <w:rPr>
          <w:szCs w:val="20"/>
        </w:rPr>
      </w:pPr>
      <w:r w:rsidRPr="00EA3779">
        <w:rPr>
          <w:rStyle w:val="EndnoteReference"/>
          <w:szCs w:val="20"/>
        </w:rPr>
        <w:endnoteRef/>
      </w:r>
      <w:r w:rsidRPr="00EA3779">
        <w:rPr>
          <w:szCs w:val="20"/>
        </w:rPr>
        <w:t xml:space="preserve"> </w:t>
      </w:r>
      <w:bookmarkStart w:id="5" w:name="OLE_LINK19"/>
      <w:bookmarkStart w:id="6" w:name="OLE_LINK24"/>
      <w:r w:rsidRPr="00EA3779">
        <w:rPr>
          <w:szCs w:val="20"/>
        </w:rPr>
        <w:t>Traffic Engineering and Management ed Delbosc &amp; Young Monash 2017</w:t>
      </w:r>
      <w:bookmarkEnd w:id="5"/>
      <w:bookmarkEnd w:id="6"/>
    </w:p>
  </w:endnote>
  <w:endnote w:id="4">
    <w:p w14:paraId="076EAD34" w14:textId="044AB58C" w:rsidR="008635DE" w:rsidRPr="00EA3779" w:rsidRDefault="008635DE">
      <w:pPr>
        <w:pStyle w:val="EndnoteText"/>
        <w:rPr>
          <w:sz w:val="20"/>
        </w:rPr>
      </w:pPr>
      <w:r w:rsidRPr="00EA3779">
        <w:rPr>
          <w:rStyle w:val="EndnoteReference"/>
          <w:sz w:val="20"/>
        </w:rPr>
        <w:endnoteRef/>
      </w:r>
      <w:r w:rsidRPr="00EA3779">
        <w:rPr>
          <w:sz w:val="20"/>
        </w:rPr>
        <w:t xml:space="preserve"> Evaluation of the costs and benefits to the community of financial investment in cycling programs and projects in New South Wales. Roads and Traffic Authority of NSW and the Department of Environment and Climate Change 2009</w:t>
      </w:r>
    </w:p>
    <w:p w14:paraId="412368F7" w14:textId="77777777" w:rsidR="008635DE" w:rsidRPr="00EA3779" w:rsidRDefault="008635DE">
      <w:pPr>
        <w:pStyle w:val="EndnoteText"/>
        <w:rPr>
          <w:sz w:val="20"/>
        </w:rPr>
      </w:pPr>
    </w:p>
  </w:endnote>
  <w:endnote w:id="5">
    <w:p w14:paraId="7D551AD5" w14:textId="04AA68D4" w:rsidR="008635DE" w:rsidRPr="00EA3779" w:rsidRDefault="008635DE" w:rsidP="00EE669E">
      <w:pPr>
        <w:rPr>
          <w:szCs w:val="20"/>
        </w:rPr>
      </w:pPr>
      <w:r w:rsidRPr="00EA3779">
        <w:rPr>
          <w:rStyle w:val="EndnoteReference"/>
          <w:szCs w:val="20"/>
        </w:rPr>
        <w:endnoteRef/>
      </w:r>
      <w:r w:rsidRPr="00EA3779">
        <w:rPr>
          <w:szCs w:val="20"/>
        </w:rPr>
        <w:t xml:space="preserve"> Jan Gehl https://www.theguardian.com/environment/bike-blog/2013/dec/03/london-cycling-provisions-laughable-bike-blog</w:t>
      </w:r>
    </w:p>
  </w:endnote>
  <w:endnote w:id="6">
    <w:p w14:paraId="77966817" w14:textId="08D7BD5D" w:rsidR="008635DE" w:rsidRPr="00EA3779" w:rsidRDefault="008635DE" w:rsidP="00BE1C68">
      <w:pPr>
        <w:rPr>
          <w:szCs w:val="20"/>
        </w:rPr>
      </w:pPr>
      <w:r w:rsidRPr="00EA3779">
        <w:rPr>
          <w:rStyle w:val="EndnoteReference"/>
          <w:szCs w:val="20"/>
        </w:rPr>
        <w:endnoteRef/>
      </w:r>
      <w:r w:rsidRPr="00EA3779">
        <w:rPr>
          <w:rStyle w:val="EndnoteReference"/>
          <w:szCs w:val="20"/>
        </w:rPr>
        <w:t xml:space="preserve"> </w:t>
      </w:r>
      <w:r w:rsidRPr="00EA3779">
        <w:rPr>
          <w:szCs w:val="20"/>
        </w:rPr>
        <w:t xml:space="preserve"> If we had a pill that conferred all the confirmed health benefits of exercise, would we not do everything humanly possible to see to it that everyone had access to this wonder drug? Would it not be the most prescribed pill in the history of mankind? I think we all know the answer to these questions. We know that the immensely powerful pharmaceutical machine that exists in the world at present would see to it that everyone knew about this pill and that the healthcare systems of the world would pay for it, no matter what the cost.</w:t>
      </w:r>
    </w:p>
    <w:p w14:paraId="693B9103" w14:textId="2B857658" w:rsidR="008635DE" w:rsidRPr="00EA3779" w:rsidRDefault="008635DE" w:rsidP="00C31CAD">
      <w:pPr>
        <w:rPr>
          <w:szCs w:val="20"/>
        </w:rPr>
      </w:pPr>
      <w:r w:rsidRPr="00EA3779">
        <w:rPr>
          <w:szCs w:val="20"/>
        </w:rPr>
        <w:t>Sallis Exercise is medicine and physicians need to prescribe it! Br J Sports Med 2009</w:t>
      </w:r>
    </w:p>
  </w:endnote>
  <w:endnote w:id="7">
    <w:p w14:paraId="45808FE2" w14:textId="77777777" w:rsidR="008635DE" w:rsidRPr="00EA3779" w:rsidRDefault="008635DE" w:rsidP="0032691C">
      <w:pPr>
        <w:rPr>
          <w:szCs w:val="20"/>
        </w:rPr>
      </w:pPr>
      <w:r w:rsidRPr="00EA3779">
        <w:rPr>
          <w:rStyle w:val="EndnoteReference"/>
          <w:szCs w:val="20"/>
        </w:rPr>
        <w:endnoteRef/>
      </w:r>
      <w:r w:rsidRPr="00EA3779">
        <w:rPr>
          <w:szCs w:val="20"/>
        </w:rPr>
        <w:t xml:space="preserve"> Walking, riding and access to public transport: supporting active travel in Australian communities Commonwealth of Australia 2013</w:t>
      </w:r>
    </w:p>
  </w:endnote>
  <w:endnote w:id="8">
    <w:p w14:paraId="26211BA3" w14:textId="77777777" w:rsidR="008635DE" w:rsidRPr="00EA3779" w:rsidRDefault="008635DE" w:rsidP="00EE669E">
      <w:pPr>
        <w:rPr>
          <w:szCs w:val="20"/>
        </w:rPr>
      </w:pPr>
      <w:r w:rsidRPr="00EA3779">
        <w:rPr>
          <w:rStyle w:val="EndnoteReference"/>
          <w:szCs w:val="20"/>
        </w:rPr>
        <w:endnoteRef/>
      </w:r>
      <w:r w:rsidRPr="00EA3779">
        <w:rPr>
          <w:szCs w:val="20"/>
        </w:rPr>
        <w:t xml:space="preserve"> While most contemporary bicycle facility design does well to allow cyclists to move like an automobile, little effort has been made to study or understand how to design for cyclists experiencing the world like pedestrians…when properly designed for, cycling can provide the additional benefits of contributing to the vitality and liveability of a city.</w:t>
      </w:r>
    </w:p>
    <w:p w14:paraId="1293068E" w14:textId="0CBC9A72" w:rsidR="008635DE" w:rsidRPr="00EA3779" w:rsidRDefault="008635DE" w:rsidP="00C31CAD">
      <w:pPr>
        <w:rPr>
          <w:szCs w:val="20"/>
        </w:rPr>
      </w:pPr>
      <w:r w:rsidRPr="00EA3779">
        <w:rPr>
          <w:szCs w:val="20"/>
        </w:rPr>
        <w:t>Gehl Blog http://gehlpeople.com/blog/designing-for-the-social-experience-of-bicycling/</w:t>
      </w:r>
    </w:p>
  </w:endnote>
  <w:endnote w:id="9">
    <w:p w14:paraId="3D828B07" w14:textId="67992ADD" w:rsidR="008635DE" w:rsidRPr="00EA3779" w:rsidRDefault="008635DE">
      <w:pPr>
        <w:pStyle w:val="EndnoteText"/>
        <w:rPr>
          <w:sz w:val="20"/>
        </w:rPr>
      </w:pPr>
      <w:r w:rsidRPr="00EA3779">
        <w:rPr>
          <w:rStyle w:val="EndnoteReference"/>
          <w:sz w:val="20"/>
        </w:rPr>
        <w:endnoteRef/>
      </w:r>
      <w:r w:rsidRPr="00EA3779">
        <w:rPr>
          <w:sz w:val="20"/>
        </w:rPr>
        <w:t xml:space="preserve"> Evaluation of the costs and benefits to the community of financial investment in cycling programs and projects in New South Wales. Roads and Traffic Authority of NSW and the Department of Environment and Climate Change 2009 </w:t>
      </w:r>
    </w:p>
    <w:p w14:paraId="64049CCF" w14:textId="77777777" w:rsidR="008635DE" w:rsidRPr="00EA3779" w:rsidRDefault="008635DE">
      <w:pPr>
        <w:pStyle w:val="EndnoteText"/>
        <w:rPr>
          <w:sz w:val="20"/>
        </w:rPr>
      </w:pPr>
    </w:p>
  </w:endnote>
  <w:endnote w:id="10">
    <w:p w14:paraId="4BB0964A" w14:textId="2000ABDC" w:rsidR="008635DE" w:rsidRPr="00EA3779" w:rsidRDefault="008635DE">
      <w:pPr>
        <w:pStyle w:val="EndnoteText"/>
        <w:rPr>
          <w:sz w:val="20"/>
        </w:rPr>
      </w:pPr>
      <w:r w:rsidRPr="00EA3779">
        <w:rPr>
          <w:rStyle w:val="EndnoteReference"/>
          <w:sz w:val="20"/>
        </w:rPr>
        <w:endnoteRef/>
      </w:r>
      <w:r w:rsidRPr="00EA3779">
        <w:rPr>
          <w:sz w:val="20"/>
        </w:rPr>
        <w:t xml:space="preserve"> Travel in London Report 9 Transport for London 2016</w:t>
      </w:r>
    </w:p>
    <w:p w14:paraId="54CDD7A9" w14:textId="77777777" w:rsidR="008635DE" w:rsidRPr="00EA3779" w:rsidRDefault="008635DE">
      <w:pPr>
        <w:pStyle w:val="EndnoteText"/>
        <w:rPr>
          <w:sz w:val="20"/>
        </w:rPr>
      </w:pPr>
    </w:p>
  </w:endnote>
  <w:endnote w:id="11">
    <w:p w14:paraId="4D194C48" w14:textId="77777777" w:rsidR="008635DE" w:rsidRPr="00EA3779" w:rsidRDefault="008635DE" w:rsidP="00A52B98">
      <w:pPr>
        <w:pStyle w:val="ListBullet"/>
        <w:numPr>
          <w:ilvl w:val="0"/>
          <w:numId w:val="0"/>
        </w:numPr>
        <w:rPr>
          <w:szCs w:val="20"/>
        </w:rPr>
      </w:pPr>
      <w:r w:rsidRPr="00EA3779">
        <w:rPr>
          <w:rStyle w:val="EndnoteReference"/>
          <w:szCs w:val="20"/>
        </w:rPr>
        <w:endnoteRef/>
      </w:r>
      <w:r w:rsidRPr="00EA3779">
        <w:rPr>
          <w:szCs w:val="20"/>
        </w:rPr>
        <w:t xml:space="preserve"> </w:t>
      </w:r>
      <w:r w:rsidRPr="00EA3779">
        <w:rPr>
          <w:szCs w:val="20"/>
          <w:lang w:val="en-AU"/>
        </w:rPr>
        <w:t>VISTA 2009 – 2010 The Victorian Integrated Survey of Travel and Activity (VISTA) is a continuing survey of household travel activity. Randomly selected households are asked to complete the VISTA travel diary for a single specified day. Data is collected across the year and conducted across Greater Melbourne, Geelong and, periodically, in selected regional centres.</w:t>
      </w:r>
    </w:p>
  </w:endnote>
  <w:endnote w:id="12">
    <w:p w14:paraId="4FC2ACAA" w14:textId="06C1F41F" w:rsidR="008635DE" w:rsidRPr="00EA3779" w:rsidRDefault="008635DE" w:rsidP="00C31CAD">
      <w:pPr>
        <w:rPr>
          <w:szCs w:val="20"/>
        </w:rPr>
      </w:pPr>
      <w:r w:rsidRPr="00EA3779">
        <w:rPr>
          <w:rStyle w:val="EndnoteReference"/>
          <w:szCs w:val="20"/>
        </w:rPr>
        <w:endnoteRef/>
      </w:r>
      <w:r w:rsidRPr="00EA3779">
        <w:rPr>
          <w:szCs w:val="20"/>
        </w:rPr>
        <w:t xml:space="preserve"> The final and most significant barrier to participation is that people do not find it comfortable to ride a bicycle in traffic. On roads, the key to encouraging bicycle use is ‘</w:t>
      </w:r>
      <w:r w:rsidRPr="00EA3779">
        <w:rPr>
          <w:i/>
          <w:szCs w:val="20"/>
        </w:rPr>
        <w:t>to provide cycling infrastructure that is safe and attractive</w:t>
      </w:r>
      <w:r w:rsidRPr="00EA3779">
        <w:rPr>
          <w:szCs w:val="20"/>
        </w:rPr>
        <w:t>’ Traffic Engineering Manual; 2017</w:t>
      </w:r>
    </w:p>
  </w:endnote>
  <w:endnote w:id="13">
    <w:p w14:paraId="3A81AA31" w14:textId="59BEFF95" w:rsidR="008635DE" w:rsidRPr="00EA3779" w:rsidRDefault="008635DE" w:rsidP="00C31CAD">
      <w:pPr>
        <w:rPr>
          <w:szCs w:val="20"/>
        </w:rPr>
      </w:pPr>
      <w:r w:rsidRPr="00EA3779">
        <w:rPr>
          <w:rStyle w:val="EndnoteReference"/>
          <w:szCs w:val="20"/>
        </w:rPr>
        <w:endnoteRef/>
      </w:r>
      <w:r w:rsidRPr="00EA3779">
        <w:rPr>
          <w:szCs w:val="20"/>
        </w:rPr>
        <w:t xml:space="preserve"> Near – market Research 2017 CDM Research, ASDF Research, City of Melbourne </w:t>
      </w:r>
    </w:p>
  </w:endnote>
  <w:endnote w:id="14">
    <w:p w14:paraId="13550077" w14:textId="0F5FEB6C" w:rsidR="008635DE" w:rsidRPr="00EA3779" w:rsidRDefault="008635DE" w:rsidP="00C31CAD">
      <w:pPr>
        <w:rPr>
          <w:szCs w:val="20"/>
        </w:rPr>
      </w:pPr>
      <w:r w:rsidRPr="00EA3779">
        <w:rPr>
          <w:rStyle w:val="EndnoteReference"/>
          <w:szCs w:val="20"/>
        </w:rPr>
        <w:endnoteRef/>
      </w:r>
      <w:r w:rsidRPr="00EA3779">
        <w:rPr>
          <w:szCs w:val="20"/>
        </w:rPr>
        <w:t xml:space="preserve"> ‘I’d love to ride to work however really lack confidence when it comes to riding on the roads. I’m noticing more and more that drivers are distracted and using mobile phones a lot. Dedicated and protected would definitely go a long way to helping with my confidence in riding on the roads.’  (</w:t>
      </w:r>
      <w:r w:rsidRPr="00EA3779">
        <w:rPr>
          <w:i/>
          <w:szCs w:val="20"/>
        </w:rPr>
        <w:t>Near – Market Research respondent)</w:t>
      </w:r>
    </w:p>
  </w:endnote>
  <w:endnote w:id="15">
    <w:p w14:paraId="505D7EDE" w14:textId="5C989844" w:rsidR="008635DE" w:rsidRPr="00EA3779" w:rsidRDefault="008635DE" w:rsidP="00C31CAD">
      <w:pPr>
        <w:rPr>
          <w:szCs w:val="20"/>
        </w:rPr>
      </w:pPr>
      <w:r w:rsidRPr="00EA3779">
        <w:rPr>
          <w:rStyle w:val="EndnoteReference"/>
          <w:szCs w:val="20"/>
        </w:rPr>
        <w:endnoteRef/>
      </w:r>
      <w:r w:rsidRPr="00EA3779">
        <w:rPr>
          <w:szCs w:val="20"/>
        </w:rPr>
        <w:t xml:space="preserve"> </w:t>
      </w:r>
      <w:r w:rsidRPr="00EA3779">
        <w:rPr>
          <w:bCs/>
          <w:szCs w:val="20"/>
        </w:rPr>
        <w:t xml:space="preserve">National Cycling Participation Survey 2017: Victoria. </w:t>
      </w:r>
      <w:r w:rsidRPr="00EA3779">
        <w:rPr>
          <w:szCs w:val="20"/>
        </w:rPr>
        <w:t>Australian Bicycle Council</w:t>
      </w:r>
    </w:p>
  </w:endnote>
  <w:endnote w:id="16">
    <w:p w14:paraId="2616D23F" w14:textId="4715A4BE" w:rsidR="008635DE" w:rsidRPr="00EA3779" w:rsidRDefault="008635DE">
      <w:pPr>
        <w:pStyle w:val="EndnoteText"/>
        <w:rPr>
          <w:bCs/>
          <w:sz w:val="20"/>
        </w:rPr>
      </w:pPr>
      <w:r w:rsidRPr="00EA3779">
        <w:rPr>
          <w:rStyle w:val="EndnoteReference"/>
          <w:sz w:val="20"/>
        </w:rPr>
        <w:endnoteRef/>
      </w:r>
      <w:r w:rsidRPr="00EA3779">
        <w:rPr>
          <w:sz w:val="20"/>
        </w:rPr>
        <w:t xml:space="preserve"> </w:t>
      </w:r>
      <w:r w:rsidRPr="00EA3779">
        <w:rPr>
          <w:bCs/>
          <w:sz w:val="20"/>
        </w:rPr>
        <w:t>Traffic Engineering and Management ed Delbosc &amp; Young Monash 2017</w:t>
      </w:r>
    </w:p>
  </w:endnote>
  <w:endnote w:id="17">
    <w:p w14:paraId="442EB804" w14:textId="7576BAFE" w:rsidR="008635DE" w:rsidRPr="00EA3779" w:rsidRDefault="008635DE" w:rsidP="00C31CAD">
      <w:pPr>
        <w:rPr>
          <w:szCs w:val="20"/>
        </w:rPr>
      </w:pPr>
      <w:r w:rsidRPr="00EA3779">
        <w:rPr>
          <w:rStyle w:val="EndnoteReference"/>
          <w:szCs w:val="20"/>
        </w:rPr>
        <w:endnoteRef/>
      </w:r>
      <w:r w:rsidRPr="00EA3779">
        <w:rPr>
          <w:szCs w:val="20"/>
        </w:rPr>
        <w:t xml:space="preserve"> European bicycle riders travel at an average of 15kph. To some extent this speed reflects the type of bicycle and the quality of the surface. The Copenhagen ‘green wave’ signal phases were set at 20kph to speed riders up and increase the flow per hour.</w:t>
      </w:r>
    </w:p>
  </w:endnote>
  <w:endnote w:id="18">
    <w:p w14:paraId="6A248B02" w14:textId="45845AEC" w:rsidR="008635DE" w:rsidRPr="00EA3779" w:rsidRDefault="008635DE" w:rsidP="00FE1EAC">
      <w:pPr>
        <w:pStyle w:val="ListBullet"/>
        <w:numPr>
          <w:ilvl w:val="0"/>
          <w:numId w:val="0"/>
        </w:numPr>
        <w:rPr>
          <w:szCs w:val="20"/>
        </w:rPr>
      </w:pPr>
      <w:r w:rsidRPr="00EA3779">
        <w:rPr>
          <w:rStyle w:val="EndnoteReference"/>
          <w:szCs w:val="20"/>
        </w:rPr>
        <w:endnoteRef/>
      </w:r>
      <w:r w:rsidRPr="00EA3779">
        <w:rPr>
          <w:szCs w:val="20"/>
        </w:rPr>
        <w:t xml:space="preserve"> </w:t>
      </w:r>
      <w:r w:rsidRPr="00EA3779">
        <w:rPr>
          <w:szCs w:val="20"/>
          <w:lang w:val="en-AU"/>
        </w:rPr>
        <w:t xml:space="preserve">This paper considers the barriers to bicycle use that the City of Melbourne can directly influence. Commonwealth and </w:t>
      </w:r>
      <w:r>
        <w:rPr>
          <w:szCs w:val="20"/>
          <w:lang w:val="en-AU"/>
        </w:rPr>
        <w:t>Victorian Government</w:t>
      </w:r>
      <w:r w:rsidRPr="00EA3779">
        <w:rPr>
          <w:szCs w:val="20"/>
          <w:lang w:val="en-AU"/>
        </w:rPr>
        <w:t xml:space="preserve"> regulatory settings (such as tax regulations and helmet laws) are not discussed as they are beyond the City of Melbourne’s control.</w:t>
      </w:r>
    </w:p>
  </w:endnote>
  <w:endnote w:id="19">
    <w:p w14:paraId="2F523420" w14:textId="719E6FDD" w:rsidR="008635DE" w:rsidRPr="00EA3779" w:rsidRDefault="008635DE" w:rsidP="001F3777">
      <w:pPr>
        <w:pStyle w:val="FootnoteText"/>
        <w:rPr>
          <w:sz w:val="20"/>
        </w:rPr>
      </w:pPr>
      <w:r w:rsidRPr="00EA3779">
        <w:rPr>
          <w:rStyle w:val="EndnoteReference"/>
          <w:sz w:val="20"/>
        </w:rPr>
        <w:endnoteRef/>
      </w:r>
      <w:r w:rsidRPr="00EA3779">
        <w:rPr>
          <w:sz w:val="20"/>
        </w:rPr>
        <w:t xml:space="preserve"> UNSUSTAINABLE? The Growth of App-Based Ride Services and Traffic, Travel and the Future of New York City</w:t>
      </w:r>
    </w:p>
  </w:endnote>
  <w:endnote w:id="20">
    <w:p w14:paraId="347219EF" w14:textId="5394E621" w:rsidR="008635DE" w:rsidRPr="00EA3779" w:rsidRDefault="008635DE">
      <w:pPr>
        <w:pStyle w:val="EndnoteText"/>
        <w:rPr>
          <w:sz w:val="20"/>
        </w:rPr>
      </w:pPr>
      <w:r w:rsidRPr="00EA3779">
        <w:rPr>
          <w:rStyle w:val="EndnoteReference"/>
          <w:sz w:val="20"/>
        </w:rPr>
        <w:endnoteRef/>
      </w:r>
      <w:r w:rsidRPr="00EA3779">
        <w:rPr>
          <w:sz w:val="20"/>
        </w:rPr>
        <w:t xml:space="preserve"> </w:t>
      </w:r>
      <w:bookmarkStart w:id="39" w:name="OLE_LINK51"/>
      <w:bookmarkStart w:id="40" w:name="OLE_LINK52"/>
      <w:r w:rsidRPr="00EA3779">
        <w:rPr>
          <w:sz w:val="20"/>
        </w:rPr>
        <w:t>Fix NYC Advisory Panel Report January 2018</w:t>
      </w:r>
      <w:bookmarkEnd w:id="39"/>
      <w:bookmarkEnd w:id="40"/>
    </w:p>
  </w:endnote>
  <w:endnote w:id="21">
    <w:p w14:paraId="125F0102" w14:textId="7D440C75" w:rsidR="008635DE" w:rsidRPr="00A63421" w:rsidRDefault="008635DE" w:rsidP="00A63421">
      <w:r w:rsidRPr="00EA3779">
        <w:rPr>
          <w:rStyle w:val="EndnoteReference"/>
          <w:szCs w:val="20"/>
        </w:rPr>
        <w:endnoteRef/>
      </w:r>
      <w:r w:rsidRPr="00EA3779">
        <w:rPr>
          <w:szCs w:val="20"/>
        </w:rPr>
        <w:t xml:space="preserve"> </w:t>
      </w:r>
      <w:r w:rsidRPr="00A63421">
        <w:t xml:space="preserve">Cycling along high mobility streets </w:t>
      </w:r>
    </w:p>
    <w:p w14:paraId="373D193A" w14:textId="77777777" w:rsidR="008635DE" w:rsidRDefault="008635DE" w:rsidP="00A63421">
      <w:r w:rsidRPr="00A63421">
        <w:t xml:space="preserve">High mobility streets have high frequency tram and priority bus services and excellent pedestrian access to and around stops. These streets will generally have the highest density and diversity of destinations along them. They will provide a primary network for cycling within the municipality. On these streets, the infrastructure and signalling will enable pedestrians to move safely and seamlessly from footpaths to public transport stops, providing level access to trams and buses, interchanges between public transport services and along the approaches to the stops. Safe cycling will be integrated, with a combination of separated lanes, early starts at signals and low speed mixed traffic zones. </w:t>
      </w:r>
    </w:p>
    <w:p w14:paraId="4D8806F3" w14:textId="65C9796C" w:rsidR="008635DE" w:rsidRPr="00EA3779" w:rsidRDefault="008635DE" w:rsidP="00A63421">
      <w:pPr>
        <w:rPr>
          <w:szCs w:val="20"/>
        </w:rPr>
      </w:pPr>
      <w:r w:rsidRPr="00A63421">
        <w:t>Transport Strategy 2012</w:t>
      </w:r>
    </w:p>
  </w:endnote>
  <w:endnote w:id="22">
    <w:p w14:paraId="4B95F52E" w14:textId="37747A9A" w:rsidR="008635DE" w:rsidRPr="00EA3779" w:rsidRDefault="008635DE" w:rsidP="00744CCC">
      <w:pPr>
        <w:pStyle w:val="FootnoteText"/>
        <w:rPr>
          <w:sz w:val="20"/>
        </w:rPr>
      </w:pPr>
      <w:r w:rsidRPr="00EA3779">
        <w:rPr>
          <w:rStyle w:val="EndnoteReference"/>
          <w:sz w:val="20"/>
        </w:rPr>
        <w:endnoteRef/>
      </w:r>
      <w:r w:rsidRPr="00EA3779">
        <w:rPr>
          <w:sz w:val="20"/>
        </w:rPr>
        <w:t xml:space="preserve"> As these projects include changes to intersections with arterial roads, traffic signals and other measures under the control of VicRoads they will need to be advanced in consultation with VicRoads.</w:t>
      </w:r>
    </w:p>
    <w:p w14:paraId="0A90446F" w14:textId="77777777" w:rsidR="008635DE" w:rsidRPr="00EA3779" w:rsidRDefault="008635DE" w:rsidP="00744CCC">
      <w:pPr>
        <w:pStyle w:val="FootnoteText"/>
        <w:rPr>
          <w:sz w:val="20"/>
        </w:rPr>
      </w:pPr>
    </w:p>
  </w:endnote>
  <w:endnote w:id="23">
    <w:p w14:paraId="32DD645C" w14:textId="5B9E0BAC" w:rsidR="008635DE" w:rsidRPr="00EA3779" w:rsidRDefault="008635DE" w:rsidP="009D6348">
      <w:pPr>
        <w:pStyle w:val="FootnoteText"/>
        <w:rPr>
          <w:sz w:val="20"/>
        </w:rPr>
      </w:pPr>
      <w:r w:rsidRPr="00EA3779">
        <w:rPr>
          <w:rStyle w:val="EndnoteReference"/>
          <w:sz w:val="20"/>
        </w:rPr>
        <w:endnoteRef/>
      </w:r>
      <w:r w:rsidRPr="00EA3779">
        <w:rPr>
          <w:sz w:val="20"/>
        </w:rPr>
        <w:t xml:space="preserve"> For those who wonder why the bike lanes ‘disappear’ at the intersections it is because the motor vehicle mode depends on intersections more than the mid-block. More motor vehicles will be able to travel along a single lane road with wide intersections, than along a multi-lane road that narrows at the intersection to a single lane.</w:t>
      </w:r>
    </w:p>
    <w:p w14:paraId="5932ABE9" w14:textId="77777777" w:rsidR="008635DE" w:rsidRPr="00EA3779" w:rsidRDefault="008635DE" w:rsidP="009D6348">
      <w:pPr>
        <w:pStyle w:val="FootnoteText"/>
        <w:rPr>
          <w:sz w:val="20"/>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10002FF" w:usb1="4000ACFF" w:usb2="00000009" w:usb3="00000000" w:csb0="0000019F" w:csb1="00000000"/>
  </w:font>
  <w:font w:name="ヒラギノ角ゴ Pro W3">
    <w:altName w:val="Yu Gothic"/>
    <w:charset w:val="80"/>
    <w:family w:val="swiss"/>
    <w:pitch w:val="variable"/>
    <w:sig w:usb0="E00002FF" w:usb1="7AC7FFFF" w:usb2="00000012" w:usb3="00000000" w:csb0="0002000D" w:csb1="00000000"/>
  </w:font>
  <w:font w:name="Century Gothic">
    <w:panose1 w:val="020B0502020202020204"/>
    <w:charset w:val="00"/>
    <w:family w:val="swiss"/>
    <w:pitch w:val="variable"/>
    <w:sig w:usb0="00000287" w:usb1="00000000" w:usb2="00000000" w:usb3="00000000" w:csb0="0000009F" w:csb1="00000000"/>
  </w:font>
  <w:font w:name="Baskerville">
    <w:altName w:val="Cambria Math"/>
    <w:charset w:val="00"/>
    <w:family w:val="roman"/>
    <w:pitch w:val="variable"/>
    <w:sig w:usb0="00000001" w:usb1="02000000" w:usb2="00000000" w:usb3="00000000" w:csb0="0000019F" w:csb1="00000000"/>
  </w:font>
  <w:font w:name="Times">
    <w:panose1 w:val="02020603050405020304"/>
    <w:charset w:val="00"/>
    <w:family w:val="auto"/>
    <w:pitch w:val="variable"/>
    <w:sig w:usb0="E00002FF" w:usb1="5000205A"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AdvPED1282">
    <w:altName w:val="Cambria"/>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5F60E0" w14:textId="77777777" w:rsidR="008635DE" w:rsidRDefault="008635DE" w:rsidP="003D3F83">
    <w:pPr>
      <w:pStyle w:val="Footer"/>
      <w:framePr w:wrap="none" w:vAnchor="text" w:hAnchor="margin" w:xAlign="center" w:y="1"/>
      <w:rPr>
        <w:rStyle w:val="PageNumber"/>
        <w:sz w:val="20"/>
      </w:rPr>
    </w:pPr>
    <w:r>
      <w:rPr>
        <w:rStyle w:val="PageNumber"/>
      </w:rPr>
      <w:fldChar w:fldCharType="begin"/>
    </w:r>
    <w:r>
      <w:rPr>
        <w:rStyle w:val="PageNumber"/>
      </w:rPr>
      <w:instrText xml:space="preserve">PAGE  </w:instrText>
    </w:r>
    <w:r>
      <w:rPr>
        <w:rStyle w:val="PageNumber"/>
      </w:rPr>
      <w:fldChar w:fldCharType="end"/>
    </w:r>
  </w:p>
  <w:p w14:paraId="6351C0D4" w14:textId="77777777" w:rsidR="008635DE" w:rsidRDefault="008635DE" w:rsidP="003C1E53">
    <w:pPr>
      <w:pStyle w:val="Footer"/>
      <w:ind w:right="360"/>
    </w:pPr>
  </w:p>
  <w:p w14:paraId="2ECF1107" w14:textId="77777777" w:rsidR="008635DE" w:rsidRDefault="008635D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24279" w14:textId="77777777" w:rsidR="008635DE" w:rsidRDefault="008635DE">
    <w:pPr>
      <w:pStyle w:val="Footer"/>
      <w:jc w:val="center"/>
      <w:rPr>
        <w:color w:val="4F81BD" w:themeColor="accent1"/>
      </w:rPr>
    </w:pPr>
    <w:r>
      <w:rPr>
        <w:color w:val="4F81BD" w:themeColor="accent1"/>
      </w:rPr>
      <w:t xml:space="preserve">Page </w:t>
    </w:r>
    <w:r>
      <w:rPr>
        <w:color w:val="4F81BD" w:themeColor="accent1"/>
      </w:rPr>
      <w:fldChar w:fldCharType="begin"/>
    </w:r>
    <w:r>
      <w:rPr>
        <w:color w:val="4F81BD" w:themeColor="accent1"/>
      </w:rPr>
      <w:instrText xml:space="preserve"> PAGE  \* Arabic  \* MERGEFORMAT </w:instrText>
    </w:r>
    <w:r>
      <w:rPr>
        <w:color w:val="4F81BD" w:themeColor="accent1"/>
      </w:rPr>
      <w:fldChar w:fldCharType="separate"/>
    </w:r>
    <w:r w:rsidR="00291A0C">
      <w:rPr>
        <w:noProof/>
        <w:color w:val="4F81BD" w:themeColor="accent1"/>
      </w:rPr>
      <w:t>43</w:t>
    </w:r>
    <w:r>
      <w:rPr>
        <w:color w:val="4F81BD" w:themeColor="accent1"/>
      </w:rPr>
      <w:fldChar w:fldCharType="end"/>
    </w:r>
    <w:r>
      <w:rPr>
        <w:color w:val="4F81BD" w:themeColor="accent1"/>
      </w:rPr>
      <w:t xml:space="preserve"> of </w:t>
    </w:r>
    <w:r>
      <w:rPr>
        <w:color w:val="4F81BD" w:themeColor="accent1"/>
      </w:rPr>
      <w:fldChar w:fldCharType="begin"/>
    </w:r>
    <w:r>
      <w:rPr>
        <w:color w:val="4F81BD" w:themeColor="accent1"/>
      </w:rPr>
      <w:instrText xml:space="preserve"> NUMPAGES  \* Arabic  \* MERGEFORMAT </w:instrText>
    </w:r>
    <w:r>
      <w:rPr>
        <w:color w:val="4F81BD" w:themeColor="accent1"/>
      </w:rPr>
      <w:fldChar w:fldCharType="separate"/>
    </w:r>
    <w:r w:rsidR="00291A0C">
      <w:rPr>
        <w:noProof/>
        <w:color w:val="4F81BD" w:themeColor="accent1"/>
      </w:rPr>
      <w:t>44</w:t>
    </w:r>
    <w:r>
      <w:rPr>
        <w:color w:val="4F81BD" w:themeColor="accent1"/>
      </w:rPr>
      <w:fldChar w:fldCharType="end"/>
    </w:r>
  </w:p>
  <w:p w14:paraId="198FE0E0" w14:textId="15B28057" w:rsidR="008635DE" w:rsidRDefault="008635DE" w:rsidP="003C1E53">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C7D53E" w14:textId="77777777" w:rsidR="008635DE" w:rsidRDefault="008635DE" w:rsidP="00577A39">
      <w:pPr>
        <w:spacing w:after="40" w:line="240" w:lineRule="auto"/>
      </w:pPr>
      <w:r>
        <w:separator/>
      </w:r>
    </w:p>
    <w:p w14:paraId="3A4C5D34" w14:textId="77777777" w:rsidR="008635DE" w:rsidRDefault="008635DE"/>
  </w:footnote>
  <w:footnote w:type="continuationSeparator" w:id="0">
    <w:p w14:paraId="08543680" w14:textId="77777777" w:rsidR="008635DE" w:rsidRDefault="008635DE" w:rsidP="00EA2130">
      <w:r>
        <w:continuationSeparator/>
      </w:r>
    </w:p>
    <w:p w14:paraId="21BB91BC" w14:textId="77777777" w:rsidR="008635DE" w:rsidRDefault="008635DE"/>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80A2774"/>
    <w:lvl w:ilvl="0">
      <w:start w:val="1"/>
      <w:numFmt w:val="bullet"/>
      <w:lvlText w:val=""/>
      <w:lvlJc w:val="left"/>
      <w:pPr>
        <w:tabs>
          <w:tab w:val="num" w:pos="360"/>
        </w:tabs>
        <w:ind w:left="360" w:hanging="360"/>
      </w:pPr>
      <w:rPr>
        <w:rFonts w:ascii="Symbol" w:hAnsi="Symbol" w:hint="default"/>
      </w:rPr>
    </w:lvl>
  </w:abstractNum>
  <w:abstractNum w:abstractNumId="1">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075E4C37"/>
    <w:multiLevelType w:val="hybridMultilevel"/>
    <w:tmpl w:val="40349E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207532"/>
    <w:multiLevelType w:val="hybridMultilevel"/>
    <w:tmpl w:val="BD60B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5">
    <w:nsid w:val="1223036D"/>
    <w:multiLevelType w:val="hybridMultilevel"/>
    <w:tmpl w:val="41FE3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6E45ED5"/>
    <w:multiLevelType w:val="hybridMultilevel"/>
    <w:tmpl w:val="9448F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46E3F1A"/>
    <w:multiLevelType w:val="hybridMultilevel"/>
    <w:tmpl w:val="2668E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9">
    <w:nsid w:val="30F7341D"/>
    <w:multiLevelType w:val="hybridMultilevel"/>
    <w:tmpl w:val="D9400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40658D3"/>
    <w:multiLevelType w:val="hybridMultilevel"/>
    <w:tmpl w:val="109EE92C"/>
    <w:lvl w:ilvl="0" w:tplc="1B18CBB2">
      <w:start w:val="1"/>
      <w:numFmt w:val="bullet"/>
      <w:pStyle w:val="PBBulletlist1"/>
      <w:lvlText w:val=""/>
      <w:lvlJc w:val="left"/>
      <w:pPr>
        <w:ind w:left="720" w:hanging="360"/>
      </w:pPr>
      <w:rPr>
        <w:rFonts w:ascii="Wingdings" w:hAnsi="Wingdings" w:hint="default"/>
        <w:color w:val="CA3629"/>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4AE025FE"/>
    <w:multiLevelType w:val="hybridMultilevel"/>
    <w:tmpl w:val="EEB4FC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D35356E"/>
    <w:multiLevelType w:val="hybridMultilevel"/>
    <w:tmpl w:val="42CAAB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586459B"/>
    <w:multiLevelType w:val="multilevel"/>
    <w:tmpl w:val="DEA616B4"/>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5D1E109F"/>
    <w:multiLevelType w:val="hybridMultilevel"/>
    <w:tmpl w:val="A90E21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61B8128A"/>
    <w:multiLevelType w:val="hybridMultilevel"/>
    <w:tmpl w:val="BA7E29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3EA5022"/>
    <w:multiLevelType w:val="hybridMultilevel"/>
    <w:tmpl w:val="D45EAE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65640071"/>
    <w:multiLevelType w:val="hybridMultilevel"/>
    <w:tmpl w:val="34643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C62206A"/>
    <w:multiLevelType w:val="hybridMultilevel"/>
    <w:tmpl w:val="63343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DD1201F"/>
    <w:multiLevelType w:val="multilevel"/>
    <w:tmpl w:val="16506B6C"/>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abstractNumId w:val="4"/>
  </w:num>
  <w:num w:numId="2">
    <w:abstractNumId w:val="8"/>
  </w:num>
  <w:num w:numId="3">
    <w:abstractNumId w:val="19"/>
  </w:num>
  <w:num w:numId="4">
    <w:abstractNumId w:val="1"/>
  </w:num>
  <w:num w:numId="5">
    <w:abstractNumId w:val="10"/>
  </w:num>
  <w:num w:numId="6">
    <w:abstractNumId w:val="11"/>
  </w:num>
  <w:num w:numId="7">
    <w:abstractNumId w:val="14"/>
  </w:num>
  <w:num w:numId="8">
    <w:abstractNumId w:val="5"/>
  </w:num>
  <w:num w:numId="9">
    <w:abstractNumId w:val="9"/>
  </w:num>
  <w:num w:numId="10">
    <w:abstractNumId w:val="16"/>
  </w:num>
  <w:num w:numId="11">
    <w:abstractNumId w:val="13"/>
  </w:num>
  <w:num w:numId="12">
    <w:abstractNumId w:val="3"/>
  </w:num>
  <w:num w:numId="13">
    <w:abstractNumId w:val="18"/>
  </w:num>
  <w:num w:numId="14">
    <w:abstractNumId w:val="15"/>
  </w:num>
  <w:num w:numId="15">
    <w:abstractNumId w:val="17"/>
  </w:num>
  <w:num w:numId="16">
    <w:abstractNumId w:val="0"/>
  </w:num>
  <w:num w:numId="17">
    <w:abstractNumId w:val="12"/>
  </w:num>
  <w:num w:numId="18">
    <w:abstractNumId w:val="1"/>
  </w:num>
  <w:num w:numId="19">
    <w:abstractNumId w:val="1"/>
  </w:num>
  <w:num w:numId="20">
    <w:abstractNumId w:val="7"/>
  </w:num>
  <w:num w:numId="21">
    <w:abstractNumId w:val="2"/>
  </w:num>
  <w:num w:numId="22">
    <w:abstractNumId w:val="6"/>
  </w:num>
  <w:num w:numId="23">
    <w:abstractNumId w:val="1"/>
  </w:num>
  <w:num w:numId="24">
    <w:abstractNumId w:val="1"/>
  </w:num>
  <w:num w:numId="25">
    <w:abstractNumId w:val="1"/>
  </w:num>
  <w:num w:numId="26">
    <w:abstractNumId w:val="1"/>
  </w:num>
  <w:num w:numId="27">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removeDateAndTime/>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34817"/>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58B"/>
    <w:rsid w:val="00000F9A"/>
    <w:rsid w:val="00000FC6"/>
    <w:rsid w:val="00000FE0"/>
    <w:rsid w:val="00001F50"/>
    <w:rsid w:val="00002942"/>
    <w:rsid w:val="00005B3F"/>
    <w:rsid w:val="000064A2"/>
    <w:rsid w:val="000066EB"/>
    <w:rsid w:val="00007AB6"/>
    <w:rsid w:val="000110D2"/>
    <w:rsid w:val="0001506C"/>
    <w:rsid w:val="00016428"/>
    <w:rsid w:val="00017649"/>
    <w:rsid w:val="00017C9B"/>
    <w:rsid w:val="00017F41"/>
    <w:rsid w:val="00020091"/>
    <w:rsid w:val="000208A1"/>
    <w:rsid w:val="00020B35"/>
    <w:rsid w:val="000246E3"/>
    <w:rsid w:val="000266AE"/>
    <w:rsid w:val="000266D0"/>
    <w:rsid w:val="00026B19"/>
    <w:rsid w:val="000275E4"/>
    <w:rsid w:val="000304AA"/>
    <w:rsid w:val="00030B8E"/>
    <w:rsid w:val="00032C16"/>
    <w:rsid w:val="00033718"/>
    <w:rsid w:val="000355FA"/>
    <w:rsid w:val="00035EC5"/>
    <w:rsid w:val="000362EA"/>
    <w:rsid w:val="000373A1"/>
    <w:rsid w:val="00037558"/>
    <w:rsid w:val="00037CDF"/>
    <w:rsid w:val="00040DA6"/>
    <w:rsid w:val="000437C5"/>
    <w:rsid w:val="00043C17"/>
    <w:rsid w:val="00043D52"/>
    <w:rsid w:val="00044385"/>
    <w:rsid w:val="00044DAC"/>
    <w:rsid w:val="00045C78"/>
    <w:rsid w:val="00045E02"/>
    <w:rsid w:val="00046F32"/>
    <w:rsid w:val="000474AE"/>
    <w:rsid w:val="00050951"/>
    <w:rsid w:val="0005097D"/>
    <w:rsid w:val="0005300A"/>
    <w:rsid w:val="00057ED6"/>
    <w:rsid w:val="00061B08"/>
    <w:rsid w:val="00063AB5"/>
    <w:rsid w:val="00063D36"/>
    <w:rsid w:val="0006438F"/>
    <w:rsid w:val="00067C49"/>
    <w:rsid w:val="00071857"/>
    <w:rsid w:val="00072182"/>
    <w:rsid w:val="00072944"/>
    <w:rsid w:val="00073D05"/>
    <w:rsid w:val="00074646"/>
    <w:rsid w:val="00074851"/>
    <w:rsid w:val="00074A9C"/>
    <w:rsid w:val="000773DF"/>
    <w:rsid w:val="0008174A"/>
    <w:rsid w:val="0008181F"/>
    <w:rsid w:val="00082B25"/>
    <w:rsid w:val="0008377B"/>
    <w:rsid w:val="000844E4"/>
    <w:rsid w:val="000848E0"/>
    <w:rsid w:val="0008759C"/>
    <w:rsid w:val="00087F7E"/>
    <w:rsid w:val="000932AB"/>
    <w:rsid w:val="00093CF9"/>
    <w:rsid w:val="00095949"/>
    <w:rsid w:val="00096198"/>
    <w:rsid w:val="00096211"/>
    <w:rsid w:val="000A119C"/>
    <w:rsid w:val="000A2232"/>
    <w:rsid w:val="000A2A0F"/>
    <w:rsid w:val="000A2BDA"/>
    <w:rsid w:val="000A33CD"/>
    <w:rsid w:val="000A485D"/>
    <w:rsid w:val="000A48D5"/>
    <w:rsid w:val="000A6A4F"/>
    <w:rsid w:val="000A6DD1"/>
    <w:rsid w:val="000A78D9"/>
    <w:rsid w:val="000B0EE1"/>
    <w:rsid w:val="000B1738"/>
    <w:rsid w:val="000B3C12"/>
    <w:rsid w:val="000B4E2A"/>
    <w:rsid w:val="000B5544"/>
    <w:rsid w:val="000B5605"/>
    <w:rsid w:val="000B5EAA"/>
    <w:rsid w:val="000B69C9"/>
    <w:rsid w:val="000B6B80"/>
    <w:rsid w:val="000B70CD"/>
    <w:rsid w:val="000C4CC3"/>
    <w:rsid w:val="000C4EE4"/>
    <w:rsid w:val="000C5366"/>
    <w:rsid w:val="000C6520"/>
    <w:rsid w:val="000C7B9E"/>
    <w:rsid w:val="000D0273"/>
    <w:rsid w:val="000D15DD"/>
    <w:rsid w:val="000D1641"/>
    <w:rsid w:val="000D23E3"/>
    <w:rsid w:val="000D3FBB"/>
    <w:rsid w:val="000D48EA"/>
    <w:rsid w:val="000D64C2"/>
    <w:rsid w:val="000D65A7"/>
    <w:rsid w:val="000D6AAA"/>
    <w:rsid w:val="000D7E7F"/>
    <w:rsid w:val="000E031C"/>
    <w:rsid w:val="000E1566"/>
    <w:rsid w:val="000E3C12"/>
    <w:rsid w:val="000E68D4"/>
    <w:rsid w:val="000F2132"/>
    <w:rsid w:val="000F242B"/>
    <w:rsid w:val="000F3535"/>
    <w:rsid w:val="000F41AF"/>
    <w:rsid w:val="000F47A2"/>
    <w:rsid w:val="0010158B"/>
    <w:rsid w:val="00101B97"/>
    <w:rsid w:val="00102276"/>
    <w:rsid w:val="0010234C"/>
    <w:rsid w:val="00102388"/>
    <w:rsid w:val="00103A0A"/>
    <w:rsid w:val="00111A5C"/>
    <w:rsid w:val="00117860"/>
    <w:rsid w:val="001220B3"/>
    <w:rsid w:val="0012429E"/>
    <w:rsid w:val="00124640"/>
    <w:rsid w:val="001251FC"/>
    <w:rsid w:val="00130500"/>
    <w:rsid w:val="00130911"/>
    <w:rsid w:val="00134776"/>
    <w:rsid w:val="00135E29"/>
    <w:rsid w:val="00136A67"/>
    <w:rsid w:val="0013765D"/>
    <w:rsid w:val="0014060E"/>
    <w:rsid w:val="00140BF8"/>
    <w:rsid w:val="00144209"/>
    <w:rsid w:val="00144847"/>
    <w:rsid w:val="00147629"/>
    <w:rsid w:val="0015174A"/>
    <w:rsid w:val="001527CC"/>
    <w:rsid w:val="00152FDE"/>
    <w:rsid w:val="001537DB"/>
    <w:rsid w:val="00154CFA"/>
    <w:rsid w:val="00156537"/>
    <w:rsid w:val="00157D15"/>
    <w:rsid w:val="001625B1"/>
    <w:rsid w:val="001630D9"/>
    <w:rsid w:val="00163357"/>
    <w:rsid w:val="00164F66"/>
    <w:rsid w:val="00167DAE"/>
    <w:rsid w:val="00173768"/>
    <w:rsid w:val="001770FC"/>
    <w:rsid w:val="00180C8D"/>
    <w:rsid w:val="0018107E"/>
    <w:rsid w:val="00181658"/>
    <w:rsid w:val="0018279E"/>
    <w:rsid w:val="00183FE5"/>
    <w:rsid w:val="00185F13"/>
    <w:rsid w:val="00186F2C"/>
    <w:rsid w:val="00187257"/>
    <w:rsid w:val="00187400"/>
    <w:rsid w:val="00190B0E"/>
    <w:rsid w:val="00191C6F"/>
    <w:rsid w:val="00192EC6"/>
    <w:rsid w:val="001955F8"/>
    <w:rsid w:val="00195762"/>
    <w:rsid w:val="001A08AF"/>
    <w:rsid w:val="001A0DC9"/>
    <w:rsid w:val="001A1CEC"/>
    <w:rsid w:val="001A4082"/>
    <w:rsid w:val="001A5069"/>
    <w:rsid w:val="001A5377"/>
    <w:rsid w:val="001A729A"/>
    <w:rsid w:val="001A7B1C"/>
    <w:rsid w:val="001B0363"/>
    <w:rsid w:val="001B0D12"/>
    <w:rsid w:val="001B112F"/>
    <w:rsid w:val="001B1AB2"/>
    <w:rsid w:val="001B2313"/>
    <w:rsid w:val="001B3896"/>
    <w:rsid w:val="001B51BF"/>
    <w:rsid w:val="001B5AA7"/>
    <w:rsid w:val="001B7D88"/>
    <w:rsid w:val="001C11A0"/>
    <w:rsid w:val="001C18D8"/>
    <w:rsid w:val="001C2FA2"/>
    <w:rsid w:val="001C31A9"/>
    <w:rsid w:val="001C3AFD"/>
    <w:rsid w:val="001C57BA"/>
    <w:rsid w:val="001C6BB9"/>
    <w:rsid w:val="001C6DB2"/>
    <w:rsid w:val="001D3BE5"/>
    <w:rsid w:val="001D4015"/>
    <w:rsid w:val="001D562D"/>
    <w:rsid w:val="001D57B4"/>
    <w:rsid w:val="001D7323"/>
    <w:rsid w:val="001E1903"/>
    <w:rsid w:val="001E2958"/>
    <w:rsid w:val="001E4DA1"/>
    <w:rsid w:val="001E6272"/>
    <w:rsid w:val="001F05C0"/>
    <w:rsid w:val="001F0885"/>
    <w:rsid w:val="001F3777"/>
    <w:rsid w:val="001F3B0E"/>
    <w:rsid w:val="001F41DB"/>
    <w:rsid w:val="001F46B4"/>
    <w:rsid w:val="001F554D"/>
    <w:rsid w:val="001F5E81"/>
    <w:rsid w:val="00200111"/>
    <w:rsid w:val="002002C1"/>
    <w:rsid w:val="00201339"/>
    <w:rsid w:val="00202E7A"/>
    <w:rsid w:val="00203E73"/>
    <w:rsid w:val="00203FD7"/>
    <w:rsid w:val="00204EF0"/>
    <w:rsid w:val="00205385"/>
    <w:rsid w:val="00205FE7"/>
    <w:rsid w:val="002101D0"/>
    <w:rsid w:val="00210572"/>
    <w:rsid w:val="0021398B"/>
    <w:rsid w:val="002151A7"/>
    <w:rsid w:val="002205E8"/>
    <w:rsid w:val="00221281"/>
    <w:rsid w:val="002256F6"/>
    <w:rsid w:val="00225AD1"/>
    <w:rsid w:val="00225F02"/>
    <w:rsid w:val="00230E58"/>
    <w:rsid w:val="00231D5E"/>
    <w:rsid w:val="00232294"/>
    <w:rsid w:val="00233919"/>
    <w:rsid w:val="00235589"/>
    <w:rsid w:val="0023616F"/>
    <w:rsid w:val="00236C4A"/>
    <w:rsid w:val="002377C4"/>
    <w:rsid w:val="00237D05"/>
    <w:rsid w:val="00240738"/>
    <w:rsid w:val="00240C23"/>
    <w:rsid w:val="00242600"/>
    <w:rsid w:val="002436A6"/>
    <w:rsid w:val="002438B7"/>
    <w:rsid w:val="00244108"/>
    <w:rsid w:val="00244BD4"/>
    <w:rsid w:val="00245289"/>
    <w:rsid w:val="00246ACF"/>
    <w:rsid w:val="0024773F"/>
    <w:rsid w:val="00251393"/>
    <w:rsid w:val="002516DC"/>
    <w:rsid w:val="002517CB"/>
    <w:rsid w:val="00251EDD"/>
    <w:rsid w:val="002531F8"/>
    <w:rsid w:val="00253763"/>
    <w:rsid w:val="0025648E"/>
    <w:rsid w:val="0025737A"/>
    <w:rsid w:val="00257AD4"/>
    <w:rsid w:val="00257D5C"/>
    <w:rsid w:val="00261C34"/>
    <w:rsid w:val="00261CB1"/>
    <w:rsid w:val="00263A18"/>
    <w:rsid w:val="00263C39"/>
    <w:rsid w:val="002645AB"/>
    <w:rsid w:val="002650DD"/>
    <w:rsid w:val="00265A8A"/>
    <w:rsid w:val="0026726F"/>
    <w:rsid w:val="00267C3C"/>
    <w:rsid w:val="00267CD8"/>
    <w:rsid w:val="00271BF8"/>
    <w:rsid w:val="0027321D"/>
    <w:rsid w:val="00273CA4"/>
    <w:rsid w:val="002748F8"/>
    <w:rsid w:val="00274C8F"/>
    <w:rsid w:val="00275DEB"/>
    <w:rsid w:val="0028041A"/>
    <w:rsid w:val="0028052B"/>
    <w:rsid w:val="002830E4"/>
    <w:rsid w:val="00283112"/>
    <w:rsid w:val="0028605E"/>
    <w:rsid w:val="0028666D"/>
    <w:rsid w:val="00290E2C"/>
    <w:rsid w:val="00290EBA"/>
    <w:rsid w:val="0029126C"/>
    <w:rsid w:val="00291A0C"/>
    <w:rsid w:val="00292016"/>
    <w:rsid w:val="0029357A"/>
    <w:rsid w:val="00296537"/>
    <w:rsid w:val="00297982"/>
    <w:rsid w:val="00297A6B"/>
    <w:rsid w:val="00297FBC"/>
    <w:rsid w:val="002A02F5"/>
    <w:rsid w:val="002A2663"/>
    <w:rsid w:val="002A71B2"/>
    <w:rsid w:val="002B0C4D"/>
    <w:rsid w:val="002B0C62"/>
    <w:rsid w:val="002B0DDD"/>
    <w:rsid w:val="002B2593"/>
    <w:rsid w:val="002B5881"/>
    <w:rsid w:val="002C1568"/>
    <w:rsid w:val="002C3E32"/>
    <w:rsid w:val="002C6157"/>
    <w:rsid w:val="002C68A8"/>
    <w:rsid w:val="002C6965"/>
    <w:rsid w:val="002D095E"/>
    <w:rsid w:val="002D4478"/>
    <w:rsid w:val="002D480C"/>
    <w:rsid w:val="002D630D"/>
    <w:rsid w:val="002D67FB"/>
    <w:rsid w:val="002E2DD0"/>
    <w:rsid w:val="002E4153"/>
    <w:rsid w:val="002E5748"/>
    <w:rsid w:val="002E7F6A"/>
    <w:rsid w:val="002F2793"/>
    <w:rsid w:val="002F2F24"/>
    <w:rsid w:val="002F3864"/>
    <w:rsid w:val="002F47B6"/>
    <w:rsid w:val="002F4834"/>
    <w:rsid w:val="002F49D4"/>
    <w:rsid w:val="002F52D2"/>
    <w:rsid w:val="002F58F4"/>
    <w:rsid w:val="002F6A88"/>
    <w:rsid w:val="00300C27"/>
    <w:rsid w:val="003016AA"/>
    <w:rsid w:val="003026F7"/>
    <w:rsid w:val="003029EC"/>
    <w:rsid w:val="00303B48"/>
    <w:rsid w:val="00305CE2"/>
    <w:rsid w:val="003069A8"/>
    <w:rsid w:val="00306F81"/>
    <w:rsid w:val="00311700"/>
    <w:rsid w:val="00313277"/>
    <w:rsid w:val="00314B8C"/>
    <w:rsid w:val="00316E4E"/>
    <w:rsid w:val="00322916"/>
    <w:rsid w:val="00324988"/>
    <w:rsid w:val="00324BAA"/>
    <w:rsid w:val="003253FB"/>
    <w:rsid w:val="00325807"/>
    <w:rsid w:val="00325B5B"/>
    <w:rsid w:val="0032691C"/>
    <w:rsid w:val="003271CE"/>
    <w:rsid w:val="003300D7"/>
    <w:rsid w:val="00331A64"/>
    <w:rsid w:val="003323AC"/>
    <w:rsid w:val="00332B04"/>
    <w:rsid w:val="003336D3"/>
    <w:rsid w:val="0033467B"/>
    <w:rsid w:val="0033717C"/>
    <w:rsid w:val="003416A7"/>
    <w:rsid w:val="003422AC"/>
    <w:rsid w:val="00342801"/>
    <w:rsid w:val="00343599"/>
    <w:rsid w:val="00344293"/>
    <w:rsid w:val="00345728"/>
    <w:rsid w:val="003473F4"/>
    <w:rsid w:val="0035284C"/>
    <w:rsid w:val="00353493"/>
    <w:rsid w:val="00354970"/>
    <w:rsid w:val="00356656"/>
    <w:rsid w:val="003571E8"/>
    <w:rsid w:val="003602F6"/>
    <w:rsid w:val="0036231B"/>
    <w:rsid w:val="00362C98"/>
    <w:rsid w:val="00363EE3"/>
    <w:rsid w:val="0036633A"/>
    <w:rsid w:val="003667DD"/>
    <w:rsid w:val="00366C0F"/>
    <w:rsid w:val="00367BB7"/>
    <w:rsid w:val="00370EAE"/>
    <w:rsid w:val="003728A9"/>
    <w:rsid w:val="00375E4C"/>
    <w:rsid w:val="00376388"/>
    <w:rsid w:val="003804EA"/>
    <w:rsid w:val="00380F44"/>
    <w:rsid w:val="00381D19"/>
    <w:rsid w:val="003827D6"/>
    <w:rsid w:val="00383223"/>
    <w:rsid w:val="003842C3"/>
    <w:rsid w:val="003852C6"/>
    <w:rsid w:val="003914FE"/>
    <w:rsid w:val="00392688"/>
    <w:rsid w:val="00393F91"/>
    <w:rsid w:val="003A22AD"/>
    <w:rsid w:val="003A3157"/>
    <w:rsid w:val="003A35F9"/>
    <w:rsid w:val="003A40A0"/>
    <w:rsid w:val="003A4DE3"/>
    <w:rsid w:val="003A5CCD"/>
    <w:rsid w:val="003A61D5"/>
    <w:rsid w:val="003A79E9"/>
    <w:rsid w:val="003B2D3E"/>
    <w:rsid w:val="003B406E"/>
    <w:rsid w:val="003B55C4"/>
    <w:rsid w:val="003B6538"/>
    <w:rsid w:val="003B6C60"/>
    <w:rsid w:val="003C07E9"/>
    <w:rsid w:val="003C165A"/>
    <w:rsid w:val="003C1E53"/>
    <w:rsid w:val="003C38C0"/>
    <w:rsid w:val="003C45E9"/>
    <w:rsid w:val="003C71E0"/>
    <w:rsid w:val="003D02A8"/>
    <w:rsid w:val="003D04CC"/>
    <w:rsid w:val="003D3E8F"/>
    <w:rsid w:val="003D3F83"/>
    <w:rsid w:val="003D4CC8"/>
    <w:rsid w:val="003D63A8"/>
    <w:rsid w:val="003D6472"/>
    <w:rsid w:val="003E1B33"/>
    <w:rsid w:val="003E2B29"/>
    <w:rsid w:val="003E3A9F"/>
    <w:rsid w:val="003E3E41"/>
    <w:rsid w:val="003E6FD7"/>
    <w:rsid w:val="003E76E9"/>
    <w:rsid w:val="003E79A7"/>
    <w:rsid w:val="003F003F"/>
    <w:rsid w:val="003F0B72"/>
    <w:rsid w:val="003F1B39"/>
    <w:rsid w:val="003F1C35"/>
    <w:rsid w:val="003F3B52"/>
    <w:rsid w:val="003F3E23"/>
    <w:rsid w:val="003F3EE4"/>
    <w:rsid w:val="003F4079"/>
    <w:rsid w:val="003F431E"/>
    <w:rsid w:val="003F5C91"/>
    <w:rsid w:val="003F61C1"/>
    <w:rsid w:val="003F64DF"/>
    <w:rsid w:val="003F696D"/>
    <w:rsid w:val="003F737D"/>
    <w:rsid w:val="003F7AB9"/>
    <w:rsid w:val="00402307"/>
    <w:rsid w:val="004029A8"/>
    <w:rsid w:val="00402F75"/>
    <w:rsid w:val="00404C34"/>
    <w:rsid w:val="004055D6"/>
    <w:rsid w:val="0040638D"/>
    <w:rsid w:val="00407429"/>
    <w:rsid w:val="004074AB"/>
    <w:rsid w:val="00411A4C"/>
    <w:rsid w:val="004147FE"/>
    <w:rsid w:val="00416D0C"/>
    <w:rsid w:val="004204C0"/>
    <w:rsid w:val="00421574"/>
    <w:rsid w:val="00423F54"/>
    <w:rsid w:val="00426584"/>
    <w:rsid w:val="00426A63"/>
    <w:rsid w:val="0042714C"/>
    <w:rsid w:val="0042768F"/>
    <w:rsid w:val="00427E7A"/>
    <w:rsid w:val="00430C00"/>
    <w:rsid w:val="0043111F"/>
    <w:rsid w:val="00431D45"/>
    <w:rsid w:val="00432AE1"/>
    <w:rsid w:val="00433704"/>
    <w:rsid w:val="00433AB6"/>
    <w:rsid w:val="00435765"/>
    <w:rsid w:val="00435C64"/>
    <w:rsid w:val="004367C1"/>
    <w:rsid w:val="00436D7F"/>
    <w:rsid w:val="0044041A"/>
    <w:rsid w:val="00441B6C"/>
    <w:rsid w:val="004444A6"/>
    <w:rsid w:val="00447D81"/>
    <w:rsid w:val="004506B7"/>
    <w:rsid w:val="00450F39"/>
    <w:rsid w:val="00452957"/>
    <w:rsid w:val="00453980"/>
    <w:rsid w:val="004550EE"/>
    <w:rsid w:val="0045539D"/>
    <w:rsid w:val="00455ECF"/>
    <w:rsid w:val="004564F4"/>
    <w:rsid w:val="00457042"/>
    <w:rsid w:val="00457CCC"/>
    <w:rsid w:val="00463BB9"/>
    <w:rsid w:val="00465CB8"/>
    <w:rsid w:val="00466EBC"/>
    <w:rsid w:val="00467432"/>
    <w:rsid w:val="004706AD"/>
    <w:rsid w:val="004727D6"/>
    <w:rsid w:val="0047295A"/>
    <w:rsid w:val="00474E2E"/>
    <w:rsid w:val="00476C3A"/>
    <w:rsid w:val="0047731D"/>
    <w:rsid w:val="0048480A"/>
    <w:rsid w:val="00484B93"/>
    <w:rsid w:val="00486691"/>
    <w:rsid w:val="00486D26"/>
    <w:rsid w:val="00486F1A"/>
    <w:rsid w:val="004878DB"/>
    <w:rsid w:val="00487FC2"/>
    <w:rsid w:val="00490000"/>
    <w:rsid w:val="00491185"/>
    <w:rsid w:val="00492EBB"/>
    <w:rsid w:val="00493280"/>
    <w:rsid w:val="00493E0A"/>
    <w:rsid w:val="00493EA0"/>
    <w:rsid w:val="00494A2D"/>
    <w:rsid w:val="00495AF3"/>
    <w:rsid w:val="0049638A"/>
    <w:rsid w:val="004A26E3"/>
    <w:rsid w:val="004A2AE6"/>
    <w:rsid w:val="004A3B53"/>
    <w:rsid w:val="004A7E88"/>
    <w:rsid w:val="004B0693"/>
    <w:rsid w:val="004B09F1"/>
    <w:rsid w:val="004B19A1"/>
    <w:rsid w:val="004B38DF"/>
    <w:rsid w:val="004B5AF2"/>
    <w:rsid w:val="004B5B43"/>
    <w:rsid w:val="004B5C19"/>
    <w:rsid w:val="004B7219"/>
    <w:rsid w:val="004B779E"/>
    <w:rsid w:val="004B7E1F"/>
    <w:rsid w:val="004B7FD2"/>
    <w:rsid w:val="004C032B"/>
    <w:rsid w:val="004C0A1A"/>
    <w:rsid w:val="004C0BF2"/>
    <w:rsid w:val="004C1B80"/>
    <w:rsid w:val="004C31B8"/>
    <w:rsid w:val="004C541C"/>
    <w:rsid w:val="004C5679"/>
    <w:rsid w:val="004C58CD"/>
    <w:rsid w:val="004C77F9"/>
    <w:rsid w:val="004D00DD"/>
    <w:rsid w:val="004D03CB"/>
    <w:rsid w:val="004D16CA"/>
    <w:rsid w:val="004D2659"/>
    <w:rsid w:val="004D48AD"/>
    <w:rsid w:val="004D75AD"/>
    <w:rsid w:val="004D78EB"/>
    <w:rsid w:val="004D7EE3"/>
    <w:rsid w:val="004E0409"/>
    <w:rsid w:val="004E0F68"/>
    <w:rsid w:val="004E1ECE"/>
    <w:rsid w:val="004E2D26"/>
    <w:rsid w:val="004E381B"/>
    <w:rsid w:val="004E3B83"/>
    <w:rsid w:val="004E5BA4"/>
    <w:rsid w:val="004E6278"/>
    <w:rsid w:val="004E63E7"/>
    <w:rsid w:val="004E6432"/>
    <w:rsid w:val="004E6E37"/>
    <w:rsid w:val="004E776E"/>
    <w:rsid w:val="004F14D4"/>
    <w:rsid w:val="004F54F5"/>
    <w:rsid w:val="004F5912"/>
    <w:rsid w:val="004F59CA"/>
    <w:rsid w:val="004F61B9"/>
    <w:rsid w:val="004F64C6"/>
    <w:rsid w:val="004F7937"/>
    <w:rsid w:val="004F7B1F"/>
    <w:rsid w:val="0050299E"/>
    <w:rsid w:val="00503429"/>
    <w:rsid w:val="005070B0"/>
    <w:rsid w:val="00510E20"/>
    <w:rsid w:val="00511FBD"/>
    <w:rsid w:val="005131C7"/>
    <w:rsid w:val="00514B8A"/>
    <w:rsid w:val="00515DCE"/>
    <w:rsid w:val="00515FB4"/>
    <w:rsid w:val="00516BB4"/>
    <w:rsid w:val="00517FDA"/>
    <w:rsid w:val="00521475"/>
    <w:rsid w:val="005242ED"/>
    <w:rsid w:val="00527E62"/>
    <w:rsid w:val="00527E6F"/>
    <w:rsid w:val="00534372"/>
    <w:rsid w:val="00534D99"/>
    <w:rsid w:val="00534DA4"/>
    <w:rsid w:val="0053500E"/>
    <w:rsid w:val="00535159"/>
    <w:rsid w:val="005351B5"/>
    <w:rsid w:val="0053666A"/>
    <w:rsid w:val="0053782A"/>
    <w:rsid w:val="00537D2E"/>
    <w:rsid w:val="00544D6D"/>
    <w:rsid w:val="00546A5A"/>
    <w:rsid w:val="00546FBE"/>
    <w:rsid w:val="0054794F"/>
    <w:rsid w:val="00550646"/>
    <w:rsid w:val="00553925"/>
    <w:rsid w:val="00554130"/>
    <w:rsid w:val="005601C3"/>
    <w:rsid w:val="00561C44"/>
    <w:rsid w:val="005620A0"/>
    <w:rsid w:val="005624B9"/>
    <w:rsid w:val="00563022"/>
    <w:rsid w:val="00563609"/>
    <w:rsid w:val="005639C6"/>
    <w:rsid w:val="00564D5F"/>
    <w:rsid w:val="00564D76"/>
    <w:rsid w:val="00565288"/>
    <w:rsid w:val="00565ECD"/>
    <w:rsid w:val="0056634E"/>
    <w:rsid w:val="005664B0"/>
    <w:rsid w:val="005671FC"/>
    <w:rsid w:val="0057264C"/>
    <w:rsid w:val="00572DEC"/>
    <w:rsid w:val="00573372"/>
    <w:rsid w:val="00575839"/>
    <w:rsid w:val="00576C2E"/>
    <w:rsid w:val="00577293"/>
    <w:rsid w:val="00577A39"/>
    <w:rsid w:val="00577BFE"/>
    <w:rsid w:val="00577DBF"/>
    <w:rsid w:val="00580E0C"/>
    <w:rsid w:val="005814F5"/>
    <w:rsid w:val="005815A4"/>
    <w:rsid w:val="005831C2"/>
    <w:rsid w:val="00583C15"/>
    <w:rsid w:val="00583DF4"/>
    <w:rsid w:val="00584707"/>
    <w:rsid w:val="0058522D"/>
    <w:rsid w:val="00586A5C"/>
    <w:rsid w:val="00586C1F"/>
    <w:rsid w:val="005876BB"/>
    <w:rsid w:val="005926D1"/>
    <w:rsid w:val="0059288D"/>
    <w:rsid w:val="0059306F"/>
    <w:rsid w:val="00593883"/>
    <w:rsid w:val="005953F9"/>
    <w:rsid w:val="00595851"/>
    <w:rsid w:val="00595ADC"/>
    <w:rsid w:val="00596430"/>
    <w:rsid w:val="005970DD"/>
    <w:rsid w:val="0059721F"/>
    <w:rsid w:val="00597F0B"/>
    <w:rsid w:val="005A124A"/>
    <w:rsid w:val="005A293D"/>
    <w:rsid w:val="005A321A"/>
    <w:rsid w:val="005A3BDB"/>
    <w:rsid w:val="005B47FB"/>
    <w:rsid w:val="005B50EE"/>
    <w:rsid w:val="005B5786"/>
    <w:rsid w:val="005B6BF6"/>
    <w:rsid w:val="005B75CF"/>
    <w:rsid w:val="005B7CB6"/>
    <w:rsid w:val="005C0DCD"/>
    <w:rsid w:val="005C1701"/>
    <w:rsid w:val="005C2928"/>
    <w:rsid w:val="005C4B27"/>
    <w:rsid w:val="005C7454"/>
    <w:rsid w:val="005D1C87"/>
    <w:rsid w:val="005D2134"/>
    <w:rsid w:val="005D2515"/>
    <w:rsid w:val="005D30BA"/>
    <w:rsid w:val="005D4412"/>
    <w:rsid w:val="005E2ACD"/>
    <w:rsid w:val="005E2C4A"/>
    <w:rsid w:val="005E3809"/>
    <w:rsid w:val="005E7FA4"/>
    <w:rsid w:val="005F0DF1"/>
    <w:rsid w:val="005F142F"/>
    <w:rsid w:val="005F1A9A"/>
    <w:rsid w:val="005F2B6D"/>
    <w:rsid w:val="005F34F4"/>
    <w:rsid w:val="005F39D2"/>
    <w:rsid w:val="005F4250"/>
    <w:rsid w:val="005F4391"/>
    <w:rsid w:val="005F5332"/>
    <w:rsid w:val="005F5532"/>
    <w:rsid w:val="005F5B42"/>
    <w:rsid w:val="005F6308"/>
    <w:rsid w:val="00600896"/>
    <w:rsid w:val="00601614"/>
    <w:rsid w:val="00601CE7"/>
    <w:rsid w:val="00603A42"/>
    <w:rsid w:val="00603C34"/>
    <w:rsid w:val="00604438"/>
    <w:rsid w:val="006062CE"/>
    <w:rsid w:val="006063D4"/>
    <w:rsid w:val="00606C6C"/>
    <w:rsid w:val="00607393"/>
    <w:rsid w:val="00607CD5"/>
    <w:rsid w:val="00607F97"/>
    <w:rsid w:val="00610D6B"/>
    <w:rsid w:val="00612AA8"/>
    <w:rsid w:val="0061321D"/>
    <w:rsid w:val="0061337B"/>
    <w:rsid w:val="00622704"/>
    <w:rsid w:val="006231E4"/>
    <w:rsid w:val="0062336F"/>
    <w:rsid w:val="00623CB1"/>
    <w:rsid w:val="00624CB7"/>
    <w:rsid w:val="006250B3"/>
    <w:rsid w:val="00625AB2"/>
    <w:rsid w:val="00626441"/>
    <w:rsid w:val="0063005E"/>
    <w:rsid w:val="00631E18"/>
    <w:rsid w:val="006322E6"/>
    <w:rsid w:val="00633926"/>
    <w:rsid w:val="00635A12"/>
    <w:rsid w:val="006368F9"/>
    <w:rsid w:val="00641F25"/>
    <w:rsid w:val="006422E2"/>
    <w:rsid w:val="00642B36"/>
    <w:rsid w:val="006439F8"/>
    <w:rsid w:val="00644FCD"/>
    <w:rsid w:val="00645BA7"/>
    <w:rsid w:val="006505A9"/>
    <w:rsid w:val="00650EB1"/>
    <w:rsid w:val="00651C80"/>
    <w:rsid w:val="00652B70"/>
    <w:rsid w:val="00653148"/>
    <w:rsid w:val="00653937"/>
    <w:rsid w:val="00654DBA"/>
    <w:rsid w:val="00655238"/>
    <w:rsid w:val="00656D5D"/>
    <w:rsid w:val="00660C87"/>
    <w:rsid w:val="00662409"/>
    <w:rsid w:val="00662E10"/>
    <w:rsid w:val="00664195"/>
    <w:rsid w:val="00664762"/>
    <w:rsid w:val="00667273"/>
    <w:rsid w:val="0066739F"/>
    <w:rsid w:val="00672760"/>
    <w:rsid w:val="00672987"/>
    <w:rsid w:val="00674B37"/>
    <w:rsid w:val="00674E30"/>
    <w:rsid w:val="00675433"/>
    <w:rsid w:val="00676E4C"/>
    <w:rsid w:val="006829F8"/>
    <w:rsid w:val="0068333C"/>
    <w:rsid w:val="00684658"/>
    <w:rsid w:val="00687D4A"/>
    <w:rsid w:val="00687DB1"/>
    <w:rsid w:val="00690263"/>
    <w:rsid w:val="00691A94"/>
    <w:rsid w:val="006924B0"/>
    <w:rsid w:val="006926CB"/>
    <w:rsid w:val="00693037"/>
    <w:rsid w:val="006948D4"/>
    <w:rsid w:val="00695662"/>
    <w:rsid w:val="00695C87"/>
    <w:rsid w:val="00696254"/>
    <w:rsid w:val="00697376"/>
    <w:rsid w:val="006977E4"/>
    <w:rsid w:val="006A1EDC"/>
    <w:rsid w:val="006A2977"/>
    <w:rsid w:val="006A2F63"/>
    <w:rsid w:val="006A32EA"/>
    <w:rsid w:val="006A337B"/>
    <w:rsid w:val="006A33E5"/>
    <w:rsid w:val="006A3718"/>
    <w:rsid w:val="006A4307"/>
    <w:rsid w:val="006A4784"/>
    <w:rsid w:val="006A6995"/>
    <w:rsid w:val="006A7476"/>
    <w:rsid w:val="006B14F7"/>
    <w:rsid w:val="006B1E0D"/>
    <w:rsid w:val="006B278D"/>
    <w:rsid w:val="006B45DC"/>
    <w:rsid w:val="006C1D31"/>
    <w:rsid w:val="006C2544"/>
    <w:rsid w:val="006C4F0A"/>
    <w:rsid w:val="006C562A"/>
    <w:rsid w:val="006C58F7"/>
    <w:rsid w:val="006C5EA8"/>
    <w:rsid w:val="006C70E5"/>
    <w:rsid w:val="006C7F7B"/>
    <w:rsid w:val="006D38EA"/>
    <w:rsid w:val="006D444F"/>
    <w:rsid w:val="006D467E"/>
    <w:rsid w:val="006E040F"/>
    <w:rsid w:val="006E1D37"/>
    <w:rsid w:val="006E2045"/>
    <w:rsid w:val="006E2693"/>
    <w:rsid w:val="006E2ED6"/>
    <w:rsid w:val="006E647E"/>
    <w:rsid w:val="006E6A0F"/>
    <w:rsid w:val="006E6DF0"/>
    <w:rsid w:val="006E76B3"/>
    <w:rsid w:val="006F14A8"/>
    <w:rsid w:val="006F1A0F"/>
    <w:rsid w:val="006F26A5"/>
    <w:rsid w:val="006F4A61"/>
    <w:rsid w:val="006F526A"/>
    <w:rsid w:val="006F539D"/>
    <w:rsid w:val="006F572C"/>
    <w:rsid w:val="006F6632"/>
    <w:rsid w:val="006F6705"/>
    <w:rsid w:val="006F680F"/>
    <w:rsid w:val="006F6E4A"/>
    <w:rsid w:val="00701B75"/>
    <w:rsid w:val="00704513"/>
    <w:rsid w:val="007051E4"/>
    <w:rsid w:val="00705AE7"/>
    <w:rsid w:val="00707905"/>
    <w:rsid w:val="00707AAC"/>
    <w:rsid w:val="007107A5"/>
    <w:rsid w:val="0071157A"/>
    <w:rsid w:val="00711CFD"/>
    <w:rsid w:val="00712317"/>
    <w:rsid w:val="00712950"/>
    <w:rsid w:val="00712A1E"/>
    <w:rsid w:val="007131BE"/>
    <w:rsid w:val="0071482C"/>
    <w:rsid w:val="00715A48"/>
    <w:rsid w:val="00715B3E"/>
    <w:rsid w:val="0071710C"/>
    <w:rsid w:val="0072146B"/>
    <w:rsid w:val="00722060"/>
    <w:rsid w:val="0072264A"/>
    <w:rsid w:val="00722DD9"/>
    <w:rsid w:val="007235FD"/>
    <w:rsid w:val="007245A4"/>
    <w:rsid w:val="0072512C"/>
    <w:rsid w:val="00725CDD"/>
    <w:rsid w:val="007305FA"/>
    <w:rsid w:val="007316F7"/>
    <w:rsid w:val="00731CFC"/>
    <w:rsid w:val="007327ED"/>
    <w:rsid w:val="00732852"/>
    <w:rsid w:val="00732A9E"/>
    <w:rsid w:val="00733505"/>
    <w:rsid w:val="0073361D"/>
    <w:rsid w:val="0073401D"/>
    <w:rsid w:val="00734E16"/>
    <w:rsid w:val="007361D8"/>
    <w:rsid w:val="0073724D"/>
    <w:rsid w:val="0073735E"/>
    <w:rsid w:val="007378D4"/>
    <w:rsid w:val="00737A99"/>
    <w:rsid w:val="00737FE2"/>
    <w:rsid w:val="007406E6"/>
    <w:rsid w:val="00740B41"/>
    <w:rsid w:val="00740FEF"/>
    <w:rsid w:val="00741F2F"/>
    <w:rsid w:val="00742476"/>
    <w:rsid w:val="007444D4"/>
    <w:rsid w:val="00744CCC"/>
    <w:rsid w:val="00744EE2"/>
    <w:rsid w:val="0074571F"/>
    <w:rsid w:val="00745B9A"/>
    <w:rsid w:val="00745EA2"/>
    <w:rsid w:val="00747D83"/>
    <w:rsid w:val="00755FD3"/>
    <w:rsid w:val="00756487"/>
    <w:rsid w:val="0075697E"/>
    <w:rsid w:val="00757F15"/>
    <w:rsid w:val="0076134A"/>
    <w:rsid w:val="007614E3"/>
    <w:rsid w:val="00762B0A"/>
    <w:rsid w:val="007638C3"/>
    <w:rsid w:val="007644BC"/>
    <w:rsid w:val="00764CA5"/>
    <w:rsid w:val="007655FE"/>
    <w:rsid w:val="0076761F"/>
    <w:rsid w:val="00767BF2"/>
    <w:rsid w:val="00770F58"/>
    <w:rsid w:val="00771130"/>
    <w:rsid w:val="00772F28"/>
    <w:rsid w:val="00772F60"/>
    <w:rsid w:val="0077355D"/>
    <w:rsid w:val="00775FB5"/>
    <w:rsid w:val="00777670"/>
    <w:rsid w:val="00780935"/>
    <w:rsid w:val="00780B29"/>
    <w:rsid w:val="00782E37"/>
    <w:rsid w:val="00783280"/>
    <w:rsid w:val="0078354E"/>
    <w:rsid w:val="0078401E"/>
    <w:rsid w:val="0078613B"/>
    <w:rsid w:val="0078634E"/>
    <w:rsid w:val="007879FF"/>
    <w:rsid w:val="007919BC"/>
    <w:rsid w:val="00792E78"/>
    <w:rsid w:val="00793E0A"/>
    <w:rsid w:val="00794611"/>
    <w:rsid w:val="00794CC8"/>
    <w:rsid w:val="00796277"/>
    <w:rsid w:val="007966CB"/>
    <w:rsid w:val="00796F2B"/>
    <w:rsid w:val="007A0AA6"/>
    <w:rsid w:val="007A13FB"/>
    <w:rsid w:val="007A1DD0"/>
    <w:rsid w:val="007A51AD"/>
    <w:rsid w:val="007A7394"/>
    <w:rsid w:val="007A7D8B"/>
    <w:rsid w:val="007B0C88"/>
    <w:rsid w:val="007B3BD5"/>
    <w:rsid w:val="007B3CC3"/>
    <w:rsid w:val="007B52E8"/>
    <w:rsid w:val="007B61BA"/>
    <w:rsid w:val="007B687E"/>
    <w:rsid w:val="007B7088"/>
    <w:rsid w:val="007C0B93"/>
    <w:rsid w:val="007C26EE"/>
    <w:rsid w:val="007C60C5"/>
    <w:rsid w:val="007D0897"/>
    <w:rsid w:val="007D0A79"/>
    <w:rsid w:val="007D0C52"/>
    <w:rsid w:val="007D0D87"/>
    <w:rsid w:val="007D2744"/>
    <w:rsid w:val="007D6536"/>
    <w:rsid w:val="007E291E"/>
    <w:rsid w:val="007E4620"/>
    <w:rsid w:val="007E66D3"/>
    <w:rsid w:val="007E7FB8"/>
    <w:rsid w:val="007F0661"/>
    <w:rsid w:val="007F0DD4"/>
    <w:rsid w:val="007F28CE"/>
    <w:rsid w:val="007F2B80"/>
    <w:rsid w:val="007F4DBF"/>
    <w:rsid w:val="007F4F3C"/>
    <w:rsid w:val="007F65E5"/>
    <w:rsid w:val="007F7628"/>
    <w:rsid w:val="007F7744"/>
    <w:rsid w:val="007F7A11"/>
    <w:rsid w:val="00800D26"/>
    <w:rsid w:val="0080229C"/>
    <w:rsid w:val="00802A52"/>
    <w:rsid w:val="008032D2"/>
    <w:rsid w:val="0080400E"/>
    <w:rsid w:val="00804854"/>
    <w:rsid w:val="00804FAD"/>
    <w:rsid w:val="00806080"/>
    <w:rsid w:val="00806F0F"/>
    <w:rsid w:val="00810043"/>
    <w:rsid w:val="008111E1"/>
    <w:rsid w:val="00811A46"/>
    <w:rsid w:val="00812133"/>
    <w:rsid w:val="0081397F"/>
    <w:rsid w:val="00814715"/>
    <w:rsid w:val="00814883"/>
    <w:rsid w:val="00815074"/>
    <w:rsid w:val="00815441"/>
    <w:rsid w:val="008166B5"/>
    <w:rsid w:val="008203B2"/>
    <w:rsid w:val="00820BA5"/>
    <w:rsid w:val="00821359"/>
    <w:rsid w:val="00821CCB"/>
    <w:rsid w:val="008229D2"/>
    <w:rsid w:val="00822B72"/>
    <w:rsid w:val="00824045"/>
    <w:rsid w:val="00824131"/>
    <w:rsid w:val="008243FA"/>
    <w:rsid w:val="00826D98"/>
    <w:rsid w:val="00830F09"/>
    <w:rsid w:val="00830F2C"/>
    <w:rsid w:val="00831224"/>
    <w:rsid w:val="0083198A"/>
    <w:rsid w:val="00832C3D"/>
    <w:rsid w:val="00832F4C"/>
    <w:rsid w:val="00833D7A"/>
    <w:rsid w:val="00834723"/>
    <w:rsid w:val="008347B1"/>
    <w:rsid w:val="008353DF"/>
    <w:rsid w:val="00835796"/>
    <w:rsid w:val="00835C06"/>
    <w:rsid w:val="00837325"/>
    <w:rsid w:val="00840339"/>
    <w:rsid w:val="00842CD9"/>
    <w:rsid w:val="00845023"/>
    <w:rsid w:val="00846059"/>
    <w:rsid w:val="008468DE"/>
    <w:rsid w:val="00846955"/>
    <w:rsid w:val="00847011"/>
    <w:rsid w:val="00850D66"/>
    <w:rsid w:val="0085169C"/>
    <w:rsid w:val="00851CCB"/>
    <w:rsid w:val="00852E3D"/>
    <w:rsid w:val="008531A9"/>
    <w:rsid w:val="00855F84"/>
    <w:rsid w:val="008563E7"/>
    <w:rsid w:val="00856959"/>
    <w:rsid w:val="00856ED4"/>
    <w:rsid w:val="00857092"/>
    <w:rsid w:val="00860486"/>
    <w:rsid w:val="00860C90"/>
    <w:rsid w:val="00861FA3"/>
    <w:rsid w:val="00862015"/>
    <w:rsid w:val="008622C4"/>
    <w:rsid w:val="008635DE"/>
    <w:rsid w:val="00863B34"/>
    <w:rsid w:val="00863DA2"/>
    <w:rsid w:val="00866919"/>
    <w:rsid w:val="00866BD0"/>
    <w:rsid w:val="008672D5"/>
    <w:rsid w:val="00870C3E"/>
    <w:rsid w:val="00871DBD"/>
    <w:rsid w:val="008725CB"/>
    <w:rsid w:val="00874280"/>
    <w:rsid w:val="00874796"/>
    <w:rsid w:val="008748DF"/>
    <w:rsid w:val="008752A7"/>
    <w:rsid w:val="00876010"/>
    <w:rsid w:val="00876703"/>
    <w:rsid w:val="00876BA3"/>
    <w:rsid w:val="00876D57"/>
    <w:rsid w:val="008778CC"/>
    <w:rsid w:val="00881C97"/>
    <w:rsid w:val="008829FC"/>
    <w:rsid w:val="00883007"/>
    <w:rsid w:val="0088469F"/>
    <w:rsid w:val="008849B1"/>
    <w:rsid w:val="00885184"/>
    <w:rsid w:val="008879D6"/>
    <w:rsid w:val="00887D48"/>
    <w:rsid w:val="008951E3"/>
    <w:rsid w:val="008955FB"/>
    <w:rsid w:val="00895751"/>
    <w:rsid w:val="008A1CE9"/>
    <w:rsid w:val="008A25DA"/>
    <w:rsid w:val="008A37CF"/>
    <w:rsid w:val="008A59E3"/>
    <w:rsid w:val="008A7C70"/>
    <w:rsid w:val="008B0794"/>
    <w:rsid w:val="008B0C70"/>
    <w:rsid w:val="008B3897"/>
    <w:rsid w:val="008B49CE"/>
    <w:rsid w:val="008C00C5"/>
    <w:rsid w:val="008C06CC"/>
    <w:rsid w:val="008C5002"/>
    <w:rsid w:val="008C5285"/>
    <w:rsid w:val="008C7D24"/>
    <w:rsid w:val="008D05A3"/>
    <w:rsid w:val="008D2326"/>
    <w:rsid w:val="008D260A"/>
    <w:rsid w:val="008D2845"/>
    <w:rsid w:val="008D2CE8"/>
    <w:rsid w:val="008D2DDA"/>
    <w:rsid w:val="008D3F35"/>
    <w:rsid w:val="008D42BD"/>
    <w:rsid w:val="008D52D5"/>
    <w:rsid w:val="008E0399"/>
    <w:rsid w:val="008E0A23"/>
    <w:rsid w:val="008E2476"/>
    <w:rsid w:val="008E27F7"/>
    <w:rsid w:val="008E2DE1"/>
    <w:rsid w:val="008E422E"/>
    <w:rsid w:val="008E5F01"/>
    <w:rsid w:val="008E6F59"/>
    <w:rsid w:val="008E7A0D"/>
    <w:rsid w:val="008E7A4C"/>
    <w:rsid w:val="008F0779"/>
    <w:rsid w:val="008F3822"/>
    <w:rsid w:val="00900039"/>
    <w:rsid w:val="00901839"/>
    <w:rsid w:val="00903360"/>
    <w:rsid w:val="009043FC"/>
    <w:rsid w:val="00904B5F"/>
    <w:rsid w:val="009050C6"/>
    <w:rsid w:val="0090558C"/>
    <w:rsid w:val="0090659B"/>
    <w:rsid w:val="00906C48"/>
    <w:rsid w:val="00907EE2"/>
    <w:rsid w:val="009101AD"/>
    <w:rsid w:val="009108C8"/>
    <w:rsid w:val="009115E6"/>
    <w:rsid w:val="009115F8"/>
    <w:rsid w:val="00911CE6"/>
    <w:rsid w:val="00911FF8"/>
    <w:rsid w:val="0091238D"/>
    <w:rsid w:val="0091365A"/>
    <w:rsid w:val="00914359"/>
    <w:rsid w:val="00916997"/>
    <w:rsid w:val="00916ABA"/>
    <w:rsid w:val="00916B0F"/>
    <w:rsid w:val="00917C1C"/>
    <w:rsid w:val="00917D1C"/>
    <w:rsid w:val="00920BAF"/>
    <w:rsid w:val="009210B1"/>
    <w:rsid w:val="009228F5"/>
    <w:rsid w:val="00923D58"/>
    <w:rsid w:val="00924474"/>
    <w:rsid w:val="00924EB5"/>
    <w:rsid w:val="00925C26"/>
    <w:rsid w:val="00926807"/>
    <w:rsid w:val="009277F6"/>
    <w:rsid w:val="00931A7C"/>
    <w:rsid w:val="00932FAD"/>
    <w:rsid w:val="00933B80"/>
    <w:rsid w:val="00934093"/>
    <w:rsid w:val="0093734E"/>
    <w:rsid w:val="00937667"/>
    <w:rsid w:val="009424D0"/>
    <w:rsid w:val="009427CB"/>
    <w:rsid w:val="00945F21"/>
    <w:rsid w:val="00946C5A"/>
    <w:rsid w:val="00946CEB"/>
    <w:rsid w:val="009534F7"/>
    <w:rsid w:val="00954D6F"/>
    <w:rsid w:val="00955E32"/>
    <w:rsid w:val="0096159F"/>
    <w:rsid w:val="009617A4"/>
    <w:rsid w:val="00962B8C"/>
    <w:rsid w:val="0096301F"/>
    <w:rsid w:val="0096476A"/>
    <w:rsid w:val="00964F66"/>
    <w:rsid w:val="00967076"/>
    <w:rsid w:val="0097089E"/>
    <w:rsid w:val="00971260"/>
    <w:rsid w:val="0097181E"/>
    <w:rsid w:val="00973C94"/>
    <w:rsid w:val="00974700"/>
    <w:rsid w:val="009758EE"/>
    <w:rsid w:val="00976EE6"/>
    <w:rsid w:val="009776D9"/>
    <w:rsid w:val="00980BD5"/>
    <w:rsid w:val="00982524"/>
    <w:rsid w:val="009842D9"/>
    <w:rsid w:val="00985B01"/>
    <w:rsid w:val="00985EC3"/>
    <w:rsid w:val="00987DBE"/>
    <w:rsid w:val="009901B4"/>
    <w:rsid w:val="009906D4"/>
    <w:rsid w:val="00990B3C"/>
    <w:rsid w:val="00990C73"/>
    <w:rsid w:val="00991644"/>
    <w:rsid w:val="00992046"/>
    <w:rsid w:val="009927A1"/>
    <w:rsid w:val="00996AEC"/>
    <w:rsid w:val="009A351A"/>
    <w:rsid w:val="009A3DC2"/>
    <w:rsid w:val="009A4727"/>
    <w:rsid w:val="009A4D4A"/>
    <w:rsid w:val="009A4F95"/>
    <w:rsid w:val="009A6154"/>
    <w:rsid w:val="009B0B94"/>
    <w:rsid w:val="009B14BB"/>
    <w:rsid w:val="009B2493"/>
    <w:rsid w:val="009B3302"/>
    <w:rsid w:val="009B4930"/>
    <w:rsid w:val="009B5B73"/>
    <w:rsid w:val="009B6747"/>
    <w:rsid w:val="009B7952"/>
    <w:rsid w:val="009C0759"/>
    <w:rsid w:val="009C10C6"/>
    <w:rsid w:val="009C16D4"/>
    <w:rsid w:val="009C25FB"/>
    <w:rsid w:val="009C35FD"/>
    <w:rsid w:val="009C3E81"/>
    <w:rsid w:val="009C7989"/>
    <w:rsid w:val="009C7A8F"/>
    <w:rsid w:val="009D1FBA"/>
    <w:rsid w:val="009D2323"/>
    <w:rsid w:val="009D5003"/>
    <w:rsid w:val="009D5109"/>
    <w:rsid w:val="009D56E3"/>
    <w:rsid w:val="009D6348"/>
    <w:rsid w:val="009D6B8A"/>
    <w:rsid w:val="009D7321"/>
    <w:rsid w:val="009E2664"/>
    <w:rsid w:val="009E428A"/>
    <w:rsid w:val="009E578D"/>
    <w:rsid w:val="009E5FEA"/>
    <w:rsid w:val="009E6752"/>
    <w:rsid w:val="009E735A"/>
    <w:rsid w:val="009E7C77"/>
    <w:rsid w:val="009F00A3"/>
    <w:rsid w:val="009F196D"/>
    <w:rsid w:val="009F4681"/>
    <w:rsid w:val="009F6407"/>
    <w:rsid w:val="00A015BB"/>
    <w:rsid w:val="00A01D13"/>
    <w:rsid w:val="00A021C0"/>
    <w:rsid w:val="00A06B6F"/>
    <w:rsid w:val="00A10BA0"/>
    <w:rsid w:val="00A10EF8"/>
    <w:rsid w:val="00A11282"/>
    <w:rsid w:val="00A11781"/>
    <w:rsid w:val="00A121B3"/>
    <w:rsid w:val="00A15244"/>
    <w:rsid w:val="00A153B1"/>
    <w:rsid w:val="00A16618"/>
    <w:rsid w:val="00A1741E"/>
    <w:rsid w:val="00A22416"/>
    <w:rsid w:val="00A23688"/>
    <w:rsid w:val="00A241DF"/>
    <w:rsid w:val="00A242F0"/>
    <w:rsid w:val="00A24F81"/>
    <w:rsid w:val="00A26018"/>
    <w:rsid w:val="00A260DA"/>
    <w:rsid w:val="00A2674B"/>
    <w:rsid w:val="00A26EE0"/>
    <w:rsid w:val="00A27914"/>
    <w:rsid w:val="00A30916"/>
    <w:rsid w:val="00A31E09"/>
    <w:rsid w:val="00A34C0B"/>
    <w:rsid w:val="00A34EA1"/>
    <w:rsid w:val="00A3597E"/>
    <w:rsid w:val="00A360C7"/>
    <w:rsid w:val="00A369BE"/>
    <w:rsid w:val="00A36DDD"/>
    <w:rsid w:val="00A41512"/>
    <w:rsid w:val="00A43F5C"/>
    <w:rsid w:val="00A442B2"/>
    <w:rsid w:val="00A44386"/>
    <w:rsid w:val="00A4491D"/>
    <w:rsid w:val="00A44F4A"/>
    <w:rsid w:val="00A45082"/>
    <w:rsid w:val="00A45131"/>
    <w:rsid w:val="00A50627"/>
    <w:rsid w:val="00A52B98"/>
    <w:rsid w:val="00A552B3"/>
    <w:rsid w:val="00A56333"/>
    <w:rsid w:val="00A6126C"/>
    <w:rsid w:val="00A618E6"/>
    <w:rsid w:val="00A63421"/>
    <w:rsid w:val="00A67F19"/>
    <w:rsid w:val="00A7118E"/>
    <w:rsid w:val="00A71802"/>
    <w:rsid w:val="00A71D9A"/>
    <w:rsid w:val="00A739DA"/>
    <w:rsid w:val="00A74BD9"/>
    <w:rsid w:val="00A76023"/>
    <w:rsid w:val="00A76309"/>
    <w:rsid w:val="00A7662D"/>
    <w:rsid w:val="00A766CD"/>
    <w:rsid w:val="00A76A81"/>
    <w:rsid w:val="00A76DC9"/>
    <w:rsid w:val="00A77C1F"/>
    <w:rsid w:val="00A801AE"/>
    <w:rsid w:val="00A80643"/>
    <w:rsid w:val="00A80CEF"/>
    <w:rsid w:val="00A81B64"/>
    <w:rsid w:val="00A82D01"/>
    <w:rsid w:val="00A83F0D"/>
    <w:rsid w:val="00A85F40"/>
    <w:rsid w:val="00A8651A"/>
    <w:rsid w:val="00A87B66"/>
    <w:rsid w:val="00A87F58"/>
    <w:rsid w:val="00A908BE"/>
    <w:rsid w:val="00A91AA9"/>
    <w:rsid w:val="00A91EBE"/>
    <w:rsid w:val="00A9637B"/>
    <w:rsid w:val="00A966BF"/>
    <w:rsid w:val="00AA0A84"/>
    <w:rsid w:val="00AA20E3"/>
    <w:rsid w:val="00AA24C0"/>
    <w:rsid w:val="00AA4303"/>
    <w:rsid w:val="00AA4DD7"/>
    <w:rsid w:val="00AA52A5"/>
    <w:rsid w:val="00AA5331"/>
    <w:rsid w:val="00AA709D"/>
    <w:rsid w:val="00AA70DD"/>
    <w:rsid w:val="00AA71D3"/>
    <w:rsid w:val="00AA7EBD"/>
    <w:rsid w:val="00AB0288"/>
    <w:rsid w:val="00AB52B2"/>
    <w:rsid w:val="00AB54DA"/>
    <w:rsid w:val="00AB6132"/>
    <w:rsid w:val="00AB6CB3"/>
    <w:rsid w:val="00AB7B6F"/>
    <w:rsid w:val="00AC3AE0"/>
    <w:rsid w:val="00AC40E3"/>
    <w:rsid w:val="00AC4ACD"/>
    <w:rsid w:val="00AC5BD1"/>
    <w:rsid w:val="00AC7733"/>
    <w:rsid w:val="00AC7982"/>
    <w:rsid w:val="00AC7CC9"/>
    <w:rsid w:val="00AD29BE"/>
    <w:rsid w:val="00AD2B6E"/>
    <w:rsid w:val="00AD3852"/>
    <w:rsid w:val="00AD40A0"/>
    <w:rsid w:val="00AD4EE5"/>
    <w:rsid w:val="00AD7F0F"/>
    <w:rsid w:val="00AE0418"/>
    <w:rsid w:val="00AE167A"/>
    <w:rsid w:val="00AE311A"/>
    <w:rsid w:val="00AE3B43"/>
    <w:rsid w:val="00AE4653"/>
    <w:rsid w:val="00AE4CA6"/>
    <w:rsid w:val="00AE5C32"/>
    <w:rsid w:val="00AF02E0"/>
    <w:rsid w:val="00AF1817"/>
    <w:rsid w:val="00AF1D34"/>
    <w:rsid w:val="00AF3627"/>
    <w:rsid w:val="00AF5890"/>
    <w:rsid w:val="00AF6259"/>
    <w:rsid w:val="00AF6927"/>
    <w:rsid w:val="00AF74F3"/>
    <w:rsid w:val="00B0079D"/>
    <w:rsid w:val="00B01F5B"/>
    <w:rsid w:val="00B03755"/>
    <w:rsid w:val="00B03C10"/>
    <w:rsid w:val="00B05AE0"/>
    <w:rsid w:val="00B06553"/>
    <w:rsid w:val="00B12FB2"/>
    <w:rsid w:val="00B13847"/>
    <w:rsid w:val="00B152AF"/>
    <w:rsid w:val="00B21590"/>
    <w:rsid w:val="00B2577C"/>
    <w:rsid w:val="00B26E92"/>
    <w:rsid w:val="00B27E32"/>
    <w:rsid w:val="00B31A6D"/>
    <w:rsid w:val="00B31ED7"/>
    <w:rsid w:val="00B32ECD"/>
    <w:rsid w:val="00B349B6"/>
    <w:rsid w:val="00B403AF"/>
    <w:rsid w:val="00B40FD3"/>
    <w:rsid w:val="00B42EC5"/>
    <w:rsid w:val="00B433A8"/>
    <w:rsid w:val="00B43AF8"/>
    <w:rsid w:val="00B43FFD"/>
    <w:rsid w:val="00B46AEB"/>
    <w:rsid w:val="00B470B3"/>
    <w:rsid w:val="00B504D5"/>
    <w:rsid w:val="00B506E9"/>
    <w:rsid w:val="00B50F5E"/>
    <w:rsid w:val="00B52292"/>
    <w:rsid w:val="00B5254A"/>
    <w:rsid w:val="00B528E5"/>
    <w:rsid w:val="00B52B99"/>
    <w:rsid w:val="00B53D5A"/>
    <w:rsid w:val="00B5487F"/>
    <w:rsid w:val="00B5545E"/>
    <w:rsid w:val="00B5624D"/>
    <w:rsid w:val="00B56307"/>
    <w:rsid w:val="00B56F9C"/>
    <w:rsid w:val="00B61F7F"/>
    <w:rsid w:val="00B632B1"/>
    <w:rsid w:val="00B6417C"/>
    <w:rsid w:val="00B646A7"/>
    <w:rsid w:val="00B653E8"/>
    <w:rsid w:val="00B656AE"/>
    <w:rsid w:val="00B66E9D"/>
    <w:rsid w:val="00B7293C"/>
    <w:rsid w:val="00B7472B"/>
    <w:rsid w:val="00B80CD7"/>
    <w:rsid w:val="00B831C0"/>
    <w:rsid w:val="00B84322"/>
    <w:rsid w:val="00B84EBD"/>
    <w:rsid w:val="00B85191"/>
    <w:rsid w:val="00B871BC"/>
    <w:rsid w:val="00B90D8F"/>
    <w:rsid w:val="00B91B29"/>
    <w:rsid w:val="00B922F4"/>
    <w:rsid w:val="00B92B9D"/>
    <w:rsid w:val="00B93B1F"/>
    <w:rsid w:val="00B96CA7"/>
    <w:rsid w:val="00B977E2"/>
    <w:rsid w:val="00BA0B90"/>
    <w:rsid w:val="00BA5DC7"/>
    <w:rsid w:val="00BA61BC"/>
    <w:rsid w:val="00BA6733"/>
    <w:rsid w:val="00BA68D4"/>
    <w:rsid w:val="00BA6F9B"/>
    <w:rsid w:val="00BA7B79"/>
    <w:rsid w:val="00BB050B"/>
    <w:rsid w:val="00BB1370"/>
    <w:rsid w:val="00BB40A1"/>
    <w:rsid w:val="00BB6E68"/>
    <w:rsid w:val="00BB79AE"/>
    <w:rsid w:val="00BC26CD"/>
    <w:rsid w:val="00BC3E7A"/>
    <w:rsid w:val="00BC4369"/>
    <w:rsid w:val="00BC5E8E"/>
    <w:rsid w:val="00BC5E96"/>
    <w:rsid w:val="00BC6198"/>
    <w:rsid w:val="00BC65D7"/>
    <w:rsid w:val="00BC719D"/>
    <w:rsid w:val="00BD0E8D"/>
    <w:rsid w:val="00BD4496"/>
    <w:rsid w:val="00BD5518"/>
    <w:rsid w:val="00BD5897"/>
    <w:rsid w:val="00BD5E27"/>
    <w:rsid w:val="00BD6342"/>
    <w:rsid w:val="00BD6453"/>
    <w:rsid w:val="00BD67E0"/>
    <w:rsid w:val="00BD6C27"/>
    <w:rsid w:val="00BE04B3"/>
    <w:rsid w:val="00BE0DB8"/>
    <w:rsid w:val="00BE0DDB"/>
    <w:rsid w:val="00BE100F"/>
    <w:rsid w:val="00BE1269"/>
    <w:rsid w:val="00BE1C68"/>
    <w:rsid w:val="00BE3AA9"/>
    <w:rsid w:val="00BE3ED3"/>
    <w:rsid w:val="00BE49D8"/>
    <w:rsid w:val="00BE4B49"/>
    <w:rsid w:val="00BE6272"/>
    <w:rsid w:val="00BE6801"/>
    <w:rsid w:val="00BE7EF9"/>
    <w:rsid w:val="00BF05AA"/>
    <w:rsid w:val="00BF0803"/>
    <w:rsid w:val="00BF0E03"/>
    <w:rsid w:val="00BF184C"/>
    <w:rsid w:val="00BF1F00"/>
    <w:rsid w:val="00BF2F2F"/>
    <w:rsid w:val="00BF4D8D"/>
    <w:rsid w:val="00C00831"/>
    <w:rsid w:val="00C0291B"/>
    <w:rsid w:val="00C039C3"/>
    <w:rsid w:val="00C03B93"/>
    <w:rsid w:val="00C04C85"/>
    <w:rsid w:val="00C04FAB"/>
    <w:rsid w:val="00C05740"/>
    <w:rsid w:val="00C07190"/>
    <w:rsid w:val="00C10363"/>
    <w:rsid w:val="00C1138D"/>
    <w:rsid w:val="00C14238"/>
    <w:rsid w:val="00C14F9F"/>
    <w:rsid w:val="00C16623"/>
    <w:rsid w:val="00C2007C"/>
    <w:rsid w:val="00C20A99"/>
    <w:rsid w:val="00C21A12"/>
    <w:rsid w:val="00C23CA7"/>
    <w:rsid w:val="00C2622E"/>
    <w:rsid w:val="00C264F8"/>
    <w:rsid w:val="00C31CAD"/>
    <w:rsid w:val="00C3223E"/>
    <w:rsid w:val="00C32C91"/>
    <w:rsid w:val="00C335D2"/>
    <w:rsid w:val="00C34082"/>
    <w:rsid w:val="00C354E8"/>
    <w:rsid w:val="00C362FE"/>
    <w:rsid w:val="00C3659A"/>
    <w:rsid w:val="00C3759E"/>
    <w:rsid w:val="00C37F6A"/>
    <w:rsid w:val="00C4062F"/>
    <w:rsid w:val="00C41256"/>
    <w:rsid w:val="00C419A6"/>
    <w:rsid w:val="00C42412"/>
    <w:rsid w:val="00C43420"/>
    <w:rsid w:val="00C43460"/>
    <w:rsid w:val="00C45C51"/>
    <w:rsid w:val="00C47726"/>
    <w:rsid w:val="00C477F4"/>
    <w:rsid w:val="00C50B2D"/>
    <w:rsid w:val="00C530FD"/>
    <w:rsid w:val="00C546AF"/>
    <w:rsid w:val="00C55548"/>
    <w:rsid w:val="00C55B0B"/>
    <w:rsid w:val="00C56D31"/>
    <w:rsid w:val="00C56F23"/>
    <w:rsid w:val="00C575FF"/>
    <w:rsid w:val="00C600C5"/>
    <w:rsid w:val="00C6141D"/>
    <w:rsid w:val="00C619AE"/>
    <w:rsid w:val="00C61C15"/>
    <w:rsid w:val="00C628A7"/>
    <w:rsid w:val="00C636FD"/>
    <w:rsid w:val="00C63CE4"/>
    <w:rsid w:val="00C679DB"/>
    <w:rsid w:val="00C7090E"/>
    <w:rsid w:val="00C70F1C"/>
    <w:rsid w:val="00C7345F"/>
    <w:rsid w:val="00C73DA2"/>
    <w:rsid w:val="00C741C9"/>
    <w:rsid w:val="00C741CA"/>
    <w:rsid w:val="00C7496B"/>
    <w:rsid w:val="00C75730"/>
    <w:rsid w:val="00C804A3"/>
    <w:rsid w:val="00C80FCB"/>
    <w:rsid w:val="00C81C73"/>
    <w:rsid w:val="00C83863"/>
    <w:rsid w:val="00C85A5C"/>
    <w:rsid w:val="00C85C3E"/>
    <w:rsid w:val="00C86328"/>
    <w:rsid w:val="00C872BB"/>
    <w:rsid w:val="00C8743D"/>
    <w:rsid w:val="00C90B12"/>
    <w:rsid w:val="00C921F0"/>
    <w:rsid w:val="00C92239"/>
    <w:rsid w:val="00C9441A"/>
    <w:rsid w:val="00C958AE"/>
    <w:rsid w:val="00C96319"/>
    <w:rsid w:val="00C9752C"/>
    <w:rsid w:val="00CA05BD"/>
    <w:rsid w:val="00CA0810"/>
    <w:rsid w:val="00CA236A"/>
    <w:rsid w:val="00CA2CE2"/>
    <w:rsid w:val="00CA3730"/>
    <w:rsid w:val="00CA6B72"/>
    <w:rsid w:val="00CA6E0B"/>
    <w:rsid w:val="00CA7780"/>
    <w:rsid w:val="00CA7B1E"/>
    <w:rsid w:val="00CB0FB7"/>
    <w:rsid w:val="00CB12EC"/>
    <w:rsid w:val="00CB25C9"/>
    <w:rsid w:val="00CB3382"/>
    <w:rsid w:val="00CB55A8"/>
    <w:rsid w:val="00CB57E7"/>
    <w:rsid w:val="00CB6145"/>
    <w:rsid w:val="00CC0CE2"/>
    <w:rsid w:val="00CC106F"/>
    <w:rsid w:val="00CC1153"/>
    <w:rsid w:val="00CC5BAC"/>
    <w:rsid w:val="00CC75C2"/>
    <w:rsid w:val="00CD0013"/>
    <w:rsid w:val="00CD0460"/>
    <w:rsid w:val="00CD3672"/>
    <w:rsid w:val="00CD382D"/>
    <w:rsid w:val="00CD49C4"/>
    <w:rsid w:val="00CD53C5"/>
    <w:rsid w:val="00CD7151"/>
    <w:rsid w:val="00CE005C"/>
    <w:rsid w:val="00CE05B3"/>
    <w:rsid w:val="00CE0BB2"/>
    <w:rsid w:val="00CE2616"/>
    <w:rsid w:val="00CE4545"/>
    <w:rsid w:val="00CE51C3"/>
    <w:rsid w:val="00CE5504"/>
    <w:rsid w:val="00CE7E33"/>
    <w:rsid w:val="00CF09A9"/>
    <w:rsid w:val="00CF1D75"/>
    <w:rsid w:val="00CF34F2"/>
    <w:rsid w:val="00CF5371"/>
    <w:rsid w:val="00CF5795"/>
    <w:rsid w:val="00CF5E24"/>
    <w:rsid w:val="00CF6453"/>
    <w:rsid w:val="00CF68F5"/>
    <w:rsid w:val="00CF6C55"/>
    <w:rsid w:val="00D00427"/>
    <w:rsid w:val="00D02298"/>
    <w:rsid w:val="00D02C4A"/>
    <w:rsid w:val="00D036F6"/>
    <w:rsid w:val="00D0611E"/>
    <w:rsid w:val="00D0666A"/>
    <w:rsid w:val="00D06C23"/>
    <w:rsid w:val="00D07510"/>
    <w:rsid w:val="00D1017C"/>
    <w:rsid w:val="00D1328E"/>
    <w:rsid w:val="00D151C8"/>
    <w:rsid w:val="00D15EC7"/>
    <w:rsid w:val="00D167D3"/>
    <w:rsid w:val="00D175AE"/>
    <w:rsid w:val="00D20042"/>
    <w:rsid w:val="00D26A4C"/>
    <w:rsid w:val="00D27AAF"/>
    <w:rsid w:val="00D27C45"/>
    <w:rsid w:val="00D32F8B"/>
    <w:rsid w:val="00D346AD"/>
    <w:rsid w:val="00D358FE"/>
    <w:rsid w:val="00D35FE6"/>
    <w:rsid w:val="00D40B08"/>
    <w:rsid w:val="00D41455"/>
    <w:rsid w:val="00D419FD"/>
    <w:rsid w:val="00D42156"/>
    <w:rsid w:val="00D42B04"/>
    <w:rsid w:val="00D444C5"/>
    <w:rsid w:val="00D44835"/>
    <w:rsid w:val="00D46808"/>
    <w:rsid w:val="00D470AC"/>
    <w:rsid w:val="00D47709"/>
    <w:rsid w:val="00D504D6"/>
    <w:rsid w:val="00D50987"/>
    <w:rsid w:val="00D51A41"/>
    <w:rsid w:val="00D53FF3"/>
    <w:rsid w:val="00D5728E"/>
    <w:rsid w:val="00D578E6"/>
    <w:rsid w:val="00D6011B"/>
    <w:rsid w:val="00D6226D"/>
    <w:rsid w:val="00D62ECA"/>
    <w:rsid w:val="00D64E06"/>
    <w:rsid w:val="00D64EDF"/>
    <w:rsid w:val="00D71440"/>
    <w:rsid w:val="00D73649"/>
    <w:rsid w:val="00D73C9A"/>
    <w:rsid w:val="00D7497E"/>
    <w:rsid w:val="00D75415"/>
    <w:rsid w:val="00D75E60"/>
    <w:rsid w:val="00D7620B"/>
    <w:rsid w:val="00D7709D"/>
    <w:rsid w:val="00D77363"/>
    <w:rsid w:val="00D77B00"/>
    <w:rsid w:val="00D80F2F"/>
    <w:rsid w:val="00D82E21"/>
    <w:rsid w:val="00D832BC"/>
    <w:rsid w:val="00D83A96"/>
    <w:rsid w:val="00D85830"/>
    <w:rsid w:val="00D859E9"/>
    <w:rsid w:val="00D87B1D"/>
    <w:rsid w:val="00D87BC1"/>
    <w:rsid w:val="00D91040"/>
    <w:rsid w:val="00D920B2"/>
    <w:rsid w:val="00D9257B"/>
    <w:rsid w:val="00D93195"/>
    <w:rsid w:val="00D93750"/>
    <w:rsid w:val="00D93F67"/>
    <w:rsid w:val="00D945C5"/>
    <w:rsid w:val="00D94DDF"/>
    <w:rsid w:val="00D969BD"/>
    <w:rsid w:val="00D96D04"/>
    <w:rsid w:val="00D96D58"/>
    <w:rsid w:val="00DA087D"/>
    <w:rsid w:val="00DA1B57"/>
    <w:rsid w:val="00DA20A7"/>
    <w:rsid w:val="00DA2268"/>
    <w:rsid w:val="00DA303B"/>
    <w:rsid w:val="00DA3FFC"/>
    <w:rsid w:val="00DA4AAF"/>
    <w:rsid w:val="00DA671B"/>
    <w:rsid w:val="00DB00C4"/>
    <w:rsid w:val="00DB0452"/>
    <w:rsid w:val="00DB0E17"/>
    <w:rsid w:val="00DB12E1"/>
    <w:rsid w:val="00DB1A30"/>
    <w:rsid w:val="00DB2750"/>
    <w:rsid w:val="00DB36F3"/>
    <w:rsid w:val="00DB5874"/>
    <w:rsid w:val="00DB5D4F"/>
    <w:rsid w:val="00DB659C"/>
    <w:rsid w:val="00DB6E4E"/>
    <w:rsid w:val="00DB725F"/>
    <w:rsid w:val="00DC0C61"/>
    <w:rsid w:val="00DC0F47"/>
    <w:rsid w:val="00DC1665"/>
    <w:rsid w:val="00DC17EB"/>
    <w:rsid w:val="00DC384B"/>
    <w:rsid w:val="00DC577C"/>
    <w:rsid w:val="00DC6602"/>
    <w:rsid w:val="00DD0147"/>
    <w:rsid w:val="00DD09DA"/>
    <w:rsid w:val="00DD27DF"/>
    <w:rsid w:val="00DD2D90"/>
    <w:rsid w:val="00DD434C"/>
    <w:rsid w:val="00DD6C2D"/>
    <w:rsid w:val="00DE0526"/>
    <w:rsid w:val="00DE08AE"/>
    <w:rsid w:val="00DE2255"/>
    <w:rsid w:val="00DE3EE4"/>
    <w:rsid w:val="00DE4233"/>
    <w:rsid w:val="00DE5874"/>
    <w:rsid w:val="00DE6E84"/>
    <w:rsid w:val="00DF0DCB"/>
    <w:rsid w:val="00DF0F2D"/>
    <w:rsid w:val="00DF1F6F"/>
    <w:rsid w:val="00DF2677"/>
    <w:rsid w:val="00DF2ABA"/>
    <w:rsid w:val="00DF2C10"/>
    <w:rsid w:val="00DF3A9D"/>
    <w:rsid w:val="00DF6BF9"/>
    <w:rsid w:val="00DF6C79"/>
    <w:rsid w:val="00DF7941"/>
    <w:rsid w:val="00E02746"/>
    <w:rsid w:val="00E030E1"/>
    <w:rsid w:val="00E04C4A"/>
    <w:rsid w:val="00E0515F"/>
    <w:rsid w:val="00E06A8B"/>
    <w:rsid w:val="00E078A2"/>
    <w:rsid w:val="00E10DAD"/>
    <w:rsid w:val="00E1156E"/>
    <w:rsid w:val="00E11F75"/>
    <w:rsid w:val="00E1393F"/>
    <w:rsid w:val="00E1634C"/>
    <w:rsid w:val="00E168AF"/>
    <w:rsid w:val="00E22DC4"/>
    <w:rsid w:val="00E2374B"/>
    <w:rsid w:val="00E24195"/>
    <w:rsid w:val="00E241F0"/>
    <w:rsid w:val="00E3227C"/>
    <w:rsid w:val="00E3240F"/>
    <w:rsid w:val="00E33EBF"/>
    <w:rsid w:val="00E351E3"/>
    <w:rsid w:val="00E3624B"/>
    <w:rsid w:val="00E36BE6"/>
    <w:rsid w:val="00E415FB"/>
    <w:rsid w:val="00E41F42"/>
    <w:rsid w:val="00E42D04"/>
    <w:rsid w:val="00E43EA4"/>
    <w:rsid w:val="00E4646D"/>
    <w:rsid w:val="00E47206"/>
    <w:rsid w:val="00E5089C"/>
    <w:rsid w:val="00E528A3"/>
    <w:rsid w:val="00E5471A"/>
    <w:rsid w:val="00E54EC5"/>
    <w:rsid w:val="00E57C62"/>
    <w:rsid w:val="00E57EB8"/>
    <w:rsid w:val="00E62D48"/>
    <w:rsid w:val="00E649B5"/>
    <w:rsid w:val="00E66571"/>
    <w:rsid w:val="00E7149F"/>
    <w:rsid w:val="00E71503"/>
    <w:rsid w:val="00E71B2F"/>
    <w:rsid w:val="00E73C77"/>
    <w:rsid w:val="00E74E5C"/>
    <w:rsid w:val="00E76507"/>
    <w:rsid w:val="00E77600"/>
    <w:rsid w:val="00E83453"/>
    <w:rsid w:val="00E84A33"/>
    <w:rsid w:val="00E86DCD"/>
    <w:rsid w:val="00E874FD"/>
    <w:rsid w:val="00E87945"/>
    <w:rsid w:val="00E906DE"/>
    <w:rsid w:val="00E92418"/>
    <w:rsid w:val="00E93F1A"/>
    <w:rsid w:val="00E9462F"/>
    <w:rsid w:val="00E94A1C"/>
    <w:rsid w:val="00E94B73"/>
    <w:rsid w:val="00E95C20"/>
    <w:rsid w:val="00E95CED"/>
    <w:rsid w:val="00E97123"/>
    <w:rsid w:val="00E97788"/>
    <w:rsid w:val="00EA2130"/>
    <w:rsid w:val="00EA33D0"/>
    <w:rsid w:val="00EA34A1"/>
    <w:rsid w:val="00EA3779"/>
    <w:rsid w:val="00EA4255"/>
    <w:rsid w:val="00EA6880"/>
    <w:rsid w:val="00EA68F3"/>
    <w:rsid w:val="00EA7D48"/>
    <w:rsid w:val="00EB0ADD"/>
    <w:rsid w:val="00EB542B"/>
    <w:rsid w:val="00EB5F09"/>
    <w:rsid w:val="00EB6441"/>
    <w:rsid w:val="00EC0143"/>
    <w:rsid w:val="00EC0169"/>
    <w:rsid w:val="00EC01F0"/>
    <w:rsid w:val="00EC0500"/>
    <w:rsid w:val="00EC0629"/>
    <w:rsid w:val="00EC295B"/>
    <w:rsid w:val="00EC2A5B"/>
    <w:rsid w:val="00EC2C22"/>
    <w:rsid w:val="00EC3238"/>
    <w:rsid w:val="00EC38EE"/>
    <w:rsid w:val="00EC471A"/>
    <w:rsid w:val="00EC4AF9"/>
    <w:rsid w:val="00EC538E"/>
    <w:rsid w:val="00EC6121"/>
    <w:rsid w:val="00EC67ED"/>
    <w:rsid w:val="00EC7662"/>
    <w:rsid w:val="00EC7EAF"/>
    <w:rsid w:val="00ED0F15"/>
    <w:rsid w:val="00ED1637"/>
    <w:rsid w:val="00ED274A"/>
    <w:rsid w:val="00ED37E7"/>
    <w:rsid w:val="00ED4971"/>
    <w:rsid w:val="00ED7629"/>
    <w:rsid w:val="00ED7E1C"/>
    <w:rsid w:val="00EE1576"/>
    <w:rsid w:val="00EE669E"/>
    <w:rsid w:val="00EF036F"/>
    <w:rsid w:val="00EF11AE"/>
    <w:rsid w:val="00EF18DD"/>
    <w:rsid w:val="00EF2D8C"/>
    <w:rsid w:val="00EF60F9"/>
    <w:rsid w:val="00F00519"/>
    <w:rsid w:val="00F036AA"/>
    <w:rsid w:val="00F03DF7"/>
    <w:rsid w:val="00F05AF5"/>
    <w:rsid w:val="00F06BC1"/>
    <w:rsid w:val="00F07FBE"/>
    <w:rsid w:val="00F14404"/>
    <w:rsid w:val="00F152B1"/>
    <w:rsid w:val="00F16E6D"/>
    <w:rsid w:val="00F17758"/>
    <w:rsid w:val="00F20C9B"/>
    <w:rsid w:val="00F24B46"/>
    <w:rsid w:val="00F255F6"/>
    <w:rsid w:val="00F26902"/>
    <w:rsid w:val="00F26F1F"/>
    <w:rsid w:val="00F273AF"/>
    <w:rsid w:val="00F27452"/>
    <w:rsid w:val="00F3026D"/>
    <w:rsid w:val="00F30A92"/>
    <w:rsid w:val="00F313D2"/>
    <w:rsid w:val="00F334F8"/>
    <w:rsid w:val="00F3352D"/>
    <w:rsid w:val="00F33F91"/>
    <w:rsid w:val="00F35562"/>
    <w:rsid w:val="00F35FCD"/>
    <w:rsid w:val="00F35FE1"/>
    <w:rsid w:val="00F36C10"/>
    <w:rsid w:val="00F4048D"/>
    <w:rsid w:val="00F40668"/>
    <w:rsid w:val="00F40950"/>
    <w:rsid w:val="00F41C38"/>
    <w:rsid w:val="00F41FC6"/>
    <w:rsid w:val="00F42787"/>
    <w:rsid w:val="00F44F01"/>
    <w:rsid w:val="00F4565E"/>
    <w:rsid w:val="00F45C5E"/>
    <w:rsid w:val="00F46336"/>
    <w:rsid w:val="00F50BD1"/>
    <w:rsid w:val="00F5176F"/>
    <w:rsid w:val="00F54080"/>
    <w:rsid w:val="00F559A7"/>
    <w:rsid w:val="00F607F6"/>
    <w:rsid w:val="00F60E2E"/>
    <w:rsid w:val="00F611F0"/>
    <w:rsid w:val="00F61B69"/>
    <w:rsid w:val="00F63593"/>
    <w:rsid w:val="00F640F0"/>
    <w:rsid w:val="00F64E03"/>
    <w:rsid w:val="00F72030"/>
    <w:rsid w:val="00F739D3"/>
    <w:rsid w:val="00F742EF"/>
    <w:rsid w:val="00F75AD6"/>
    <w:rsid w:val="00F804BA"/>
    <w:rsid w:val="00F823B5"/>
    <w:rsid w:val="00F83261"/>
    <w:rsid w:val="00F83809"/>
    <w:rsid w:val="00F83838"/>
    <w:rsid w:val="00F8636D"/>
    <w:rsid w:val="00F873BB"/>
    <w:rsid w:val="00F87FAE"/>
    <w:rsid w:val="00F90CB7"/>
    <w:rsid w:val="00F90FF3"/>
    <w:rsid w:val="00F9195A"/>
    <w:rsid w:val="00F92227"/>
    <w:rsid w:val="00F92EFD"/>
    <w:rsid w:val="00F93672"/>
    <w:rsid w:val="00F944C3"/>
    <w:rsid w:val="00F95655"/>
    <w:rsid w:val="00F96B72"/>
    <w:rsid w:val="00FA0A8F"/>
    <w:rsid w:val="00FA0D3C"/>
    <w:rsid w:val="00FA179E"/>
    <w:rsid w:val="00FA285D"/>
    <w:rsid w:val="00FA2DFF"/>
    <w:rsid w:val="00FA3D2D"/>
    <w:rsid w:val="00FA5578"/>
    <w:rsid w:val="00FA55EC"/>
    <w:rsid w:val="00FA746C"/>
    <w:rsid w:val="00FA7ACB"/>
    <w:rsid w:val="00FA7FF8"/>
    <w:rsid w:val="00FB24F1"/>
    <w:rsid w:val="00FB6390"/>
    <w:rsid w:val="00FB6625"/>
    <w:rsid w:val="00FB7132"/>
    <w:rsid w:val="00FC10D3"/>
    <w:rsid w:val="00FC1E0F"/>
    <w:rsid w:val="00FC2131"/>
    <w:rsid w:val="00FC2C3C"/>
    <w:rsid w:val="00FC3B83"/>
    <w:rsid w:val="00FC6D23"/>
    <w:rsid w:val="00FC74EA"/>
    <w:rsid w:val="00FD0EEE"/>
    <w:rsid w:val="00FD2F7D"/>
    <w:rsid w:val="00FD36A6"/>
    <w:rsid w:val="00FD53C9"/>
    <w:rsid w:val="00FD6D86"/>
    <w:rsid w:val="00FE02EE"/>
    <w:rsid w:val="00FE0E0E"/>
    <w:rsid w:val="00FE1A19"/>
    <w:rsid w:val="00FE1DB9"/>
    <w:rsid w:val="00FE1EAC"/>
    <w:rsid w:val="00FE22CA"/>
    <w:rsid w:val="00FE2B73"/>
    <w:rsid w:val="00FE45E6"/>
    <w:rsid w:val="00FE55D2"/>
    <w:rsid w:val="00FF0518"/>
    <w:rsid w:val="00FF1497"/>
    <w:rsid w:val="00FF2E56"/>
    <w:rsid w:val="00FF4989"/>
    <w:rsid w:val="00FF55EA"/>
    <w:rsid w:val="00FF63A5"/>
    <w:rsid w:val="00FF66CB"/>
    <w:rsid w:val="00FF6C5F"/>
    <w:rsid w:val="00FF77F6"/>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22145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toc 1" w:uiPriority="39"/>
    <w:lsdException w:name="toc 2" w:uiPriority="39"/>
    <w:lsdException w:name="toc 3" w:uiPriority="39"/>
    <w:lsdException w:name="toc 4" w:uiPriority="39"/>
    <w:lsdException w:name="toc 5" w:uiPriority="39"/>
    <w:lsdException w:name="annotation text" w:uiPriority="99"/>
    <w:lsdException w:name="footer" w:uiPriority="99"/>
    <w:lsdException w:name="table of figures" w:qFormat="1"/>
    <w:lsdException w:name="endnote reference" w:uiPriority="99"/>
    <w:lsdException w:name="endnote text" w:uiPriority="99"/>
    <w:lsdException w:name="List Bullet" w:qFormat="1"/>
    <w:lsdException w:name="List Number" w:qFormat="1"/>
    <w:lsdException w:name="Title" w:semiHidden="0" w:unhideWhenUsed="0"/>
    <w:lsdException w:name="Default Paragraph Font" w:qFormat="1"/>
    <w:lsdException w:name="Subtitle" w:semiHidden="0" w:unhideWhenUsed="0"/>
    <w:lsdException w:name="Hyperlink" w:uiPriority="99"/>
    <w:lsdException w:name="Strong" w:semiHidden="0" w:unhideWhenUsed="0"/>
    <w:lsdException w:name="Emphasis" w:semiHidden="0" w:unhideWhenUsed="0"/>
    <w:lsdException w:name="Document Map" w:uiPriority="99"/>
    <w:lsdException w:name="Normal (Web)" w:uiPriority="99"/>
    <w:lsdException w:name="No List" w:uiPriority="99"/>
    <w:lsdException w:name="Balloon Text" w:uiPriority="99"/>
    <w:lsdException w:name="Table Grid" w:semiHidden="0" w:uiPriority="59"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semiHidden="0" w:unhideWhenUsed="0"/>
    <w:lsdException w:name="TOC Heading" w:semiHidden="0" w:uiPriority="39" w:unhideWhenUsed="0" w:qFormat="1"/>
  </w:latentStyles>
  <w:style w:type="paragraph" w:default="1" w:styleId="Normal">
    <w:name w:val="Normal"/>
    <w:qFormat/>
    <w:rsid w:val="00000FC6"/>
    <w:pPr>
      <w:spacing w:after="200" w:line="276" w:lineRule="auto"/>
    </w:pPr>
    <w:rPr>
      <w:rFonts w:ascii="Arial" w:hAnsi="Arial"/>
      <w:szCs w:val="24"/>
      <w:lang w:eastAsia="en-US"/>
    </w:rPr>
  </w:style>
  <w:style w:type="paragraph" w:styleId="Heading1">
    <w:name w:val="heading 1"/>
    <w:next w:val="Normal"/>
    <w:link w:val="Heading1Char"/>
    <w:autoRedefine/>
    <w:qFormat/>
    <w:rsid w:val="00291A0C"/>
    <w:pPr>
      <w:pageBreakBefore/>
      <w:spacing w:before="400" w:after="240" w:line="276" w:lineRule="auto"/>
      <w:ind w:left="360"/>
      <w:outlineLvl w:val="0"/>
    </w:pPr>
    <w:rPr>
      <w:rFonts w:ascii="Arial Bold" w:eastAsia="MS Gothic" w:hAnsi="Arial Bold"/>
      <w:bCs/>
      <w:sz w:val="28"/>
      <w:szCs w:val="32"/>
      <w:lang w:val="en-US" w:eastAsia="en-US"/>
    </w:rPr>
  </w:style>
  <w:style w:type="paragraph" w:styleId="Heading2">
    <w:name w:val="heading 2"/>
    <w:next w:val="Normal"/>
    <w:link w:val="Heading2Char"/>
    <w:qFormat/>
    <w:rsid w:val="00C9441A"/>
    <w:pPr>
      <w:spacing w:before="240" w:after="200" w:line="276" w:lineRule="auto"/>
      <w:outlineLvl w:val="1"/>
    </w:pPr>
    <w:rPr>
      <w:rFonts w:ascii="Arial Bold" w:eastAsia="MS Gothic" w:hAnsi="Arial Bold"/>
      <w:bCs/>
      <w:sz w:val="24"/>
      <w:szCs w:val="26"/>
      <w:u w:val="single"/>
      <w:lang w:val="en-US" w:eastAsia="en-US"/>
    </w:rPr>
  </w:style>
  <w:style w:type="paragraph" w:styleId="Heading3">
    <w:name w:val="heading 3"/>
    <w:basedOn w:val="Heading2"/>
    <w:next w:val="Normal"/>
    <w:link w:val="Heading3Char"/>
    <w:qFormat/>
    <w:rsid w:val="00802A52"/>
    <w:pPr>
      <w:spacing w:before="280" w:after="160"/>
      <w:outlineLvl w:val="2"/>
    </w:pPr>
    <w:rPr>
      <w:bCs w:val="0"/>
      <w:sz w:val="22"/>
    </w:rPr>
  </w:style>
  <w:style w:type="paragraph" w:styleId="Heading4">
    <w:name w:val="heading 4"/>
    <w:basedOn w:val="Heading3"/>
    <w:next w:val="Normal"/>
    <w:link w:val="Heading4Char"/>
    <w:rsid w:val="00802A52"/>
    <w:pPr>
      <w:spacing w:before="200" w:after="120"/>
      <w:outlineLvl w:val="3"/>
    </w:pPr>
    <w:rPr>
      <w:rFonts w:eastAsia="MS Mincho"/>
      <w:bCs/>
      <w:sz w:val="20"/>
      <w:szCs w:val="28"/>
    </w:rPr>
  </w:style>
  <w:style w:type="paragraph" w:styleId="Heading5">
    <w:name w:val="heading 5"/>
    <w:basedOn w:val="Heading4"/>
    <w:next w:val="Normal"/>
    <w:link w:val="Heading5Char"/>
    <w:rsid w:val="00802A52"/>
    <w:pPr>
      <w:spacing w:after="80"/>
      <w:outlineLvl w:val="4"/>
    </w:pPr>
    <w:rPr>
      <w:rFonts w:ascii="Arial" w:hAnsi="Arial"/>
      <w:bCs w:val="0"/>
      <w:iCs/>
      <w:szCs w:val="26"/>
    </w:rPr>
  </w:style>
  <w:style w:type="paragraph" w:styleId="Heading6">
    <w:name w:val="heading 6"/>
    <w:basedOn w:val="Normal"/>
    <w:next w:val="Normal"/>
    <w:link w:val="Heading6Char"/>
    <w:rsid w:val="00C2007C"/>
    <w:pPr>
      <w:spacing w:before="240" w:after="60"/>
      <w:outlineLvl w:val="5"/>
    </w:pPr>
    <w:rPr>
      <w:bCs/>
      <w:szCs w:val="22"/>
    </w:rPr>
  </w:style>
  <w:style w:type="paragraph" w:styleId="Heading7">
    <w:name w:val="heading 7"/>
    <w:basedOn w:val="Normal"/>
    <w:next w:val="Normal"/>
    <w:link w:val="Heading7Char"/>
    <w:rsid w:val="00C2007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91A0C"/>
    <w:rPr>
      <w:rFonts w:ascii="Arial Bold" w:eastAsia="MS Gothic" w:hAnsi="Arial Bold"/>
      <w:bCs/>
      <w:sz w:val="28"/>
      <w:szCs w:val="32"/>
      <w:lang w:val="en-US" w:eastAsia="en-US"/>
    </w:rPr>
  </w:style>
  <w:style w:type="character" w:customStyle="1" w:styleId="Heading2Char">
    <w:name w:val="Heading 2 Char"/>
    <w:link w:val="Heading2"/>
    <w:rsid w:val="00C9441A"/>
    <w:rPr>
      <w:rFonts w:ascii="Arial Bold" w:eastAsia="MS Gothic" w:hAnsi="Arial Bold"/>
      <w:bCs/>
      <w:sz w:val="24"/>
      <w:szCs w:val="26"/>
      <w:u w:val="single"/>
      <w:lang w:val="en-US" w:eastAsia="en-US"/>
    </w:rPr>
  </w:style>
  <w:style w:type="character" w:customStyle="1" w:styleId="Heading3Char">
    <w:name w:val="Heading 3 Char"/>
    <w:link w:val="Heading3"/>
    <w:rsid w:val="00802A52"/>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uiPriority w:val="99"/>
    <w:rsid w:val="00EF11AE"/>
    <w:pPr>
      <w:spacing w:after="40"/>
    </w:pPr>
    <w:rPr>
      <w:sz w:val="16"/>
      <w:szCs w:val="20"/>
    </w:rPr>
  </w:style>
  <w:style w:type="character" w:customStyle="1" w:styleId="EndnoteTextChar">
    <w:name w:val="Endnote Text Char"/>
    <w:link w:val="EndnoteText"/>
    <w:uiPriority w:val="99"/>
    <w:rsid w:val="00EF11AE"/>
    <w:rPr>
      <w:rFonts w:ascii="Arial" w:hAnsi="Arial"/>
      <w:sz w:val="16"/>
      <w:lang w:eastAsia="en-US"/>
    </w:rPr>
  </w:style>
  <w:style w:type="character" w:styleId="EndnoteReference">
    <w:name w:val="endnote reference"/>
    <w:uiPriority w:val="99"/>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3"/>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rsid w:val="004A26E3"/>
    <w:pPr>
      <w:numPr>
        <w:numId w:val="4"/>
      </w:num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pPr>
  </w:style>
  <w:style w:type="paragraph" w:styleId="ListBullet5">
    <w:name w:val="List Bullet 5"/>
    <w:basedOn w:val="Normal"/>
    <w:rsid w:val="007E291E"/>
    <w:pPr>
      <w:numPr>
        <w:ilvl w:val="4"/>
        <w:numId w:val="1"/>
      </w:numPr>
      <w:spacing w:after="120"/>
    </w:pPr>
  </w:style>
  <w:style w:type="paragraph" w:styleId="ListNumber3">
    <w:name w:val="List Number 3"/>
    <w:basedOn w:val="Normal"/>
    <w:rsid w:val="004878DB"/>
    <w:pPr>
      <w:numPr>
        <w:ilvl w:val="2"/>
        <w:numId w:val="3"/>
      </w:numPr>
      <w:spacing w:after="120"/>
    </w:pPr>
  </w:style>
  <w:style w:type="paragraph" w:styleId="ListNumber4">
    <w:name w:val="List Number 4"/>
    <w:basedOn w:val="Normal"/>
    <w:rsid w:val="004878DB"/>
    <w:pPr>
      <w:numPr>
        <w:ilvl w:val="3"/>
        <w:numId w:val="3"/>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8D2DDA"/>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eastAsia="MS Mincho" w:hAnsi="Arial" w:cs="Times New Roman"/>
      <w:bCs/>
      <w:szCs w:val="22"/>
      <w:lang w:eastAsia="en-US"/>
    </w:rPr>
  </w:style>
  <w:style w:type="character" w:customStyle="1" w:styleId="Heading7Char">
    <w:name w:val="Heading 7 Char"/>
    <w:link w:val="Heading7"/>
    <w:rsid w:val="00C2007C"/>
    <w:rPr>
      <w:rFonts w:ascii="Arial" w:eastAsia="MS Mincho" w:hAnsi="Arial" w:cs="Times New Roman"/>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190B0E"/>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paragraph" w:customStyle="1" w:styleId="PBBulletlist1">
    <w:name w:val="PB_Bullet list 1"/>
    <w:basedOn w:val="Normal"/>
    <w:qFormat/>
    <w:rsid w:val="000D3FBB"/>
    <w:pPr>
      <w:widowControl w:val="0"/>
      <w:numPr>
        <w:numId w:val="5"/>
      </w:numPr>
      <w:spacing w:before="80" w:after="0" w:line="240" w:lineRule="auto"/>
    </w:pPr>
    <w:rPr>
      <w:rFonts w:asciiTheme="minorHAnsi" w:eastAsia="ヒラギノ角ゴ Pro W3" w:hAnsiTheme="minorHAnsi"/>
      <w:color w:val="000000"/>
      <w:sz w:val="22"/>
    </w:rPr>
  </w:style>
  <w:style w:type="paragraph" w:customStyle="1" w:styleId="PBTabletext">
    <w:name w:val="PB_Table text"/>
    <w:basedOn w:val="Normal"/>
    <w:qFormat/>
    <w:rsid w:val="000D3FBB"/>
    <w:pPr>
      <w:spacing w:before="60" w:after="60" w:line="240" w:lineRule="auto"/>
    </w:pPr>
    <w:rPr>
      <w:rFonts w:ascii="Century Gothic" w:eastAsia="ヒラギノ角ゴ Pro W3" w:hAnsi="Century Gothic"/>
      <w:color w:val="000000"/>
      <w:sz w:val="19"/>
    </w:rPr>
  </w:style>
  <w:style w:type="paragraph" w:customStyle="1" w:styleId="PBTableheading1">
    <w:name w:val="PB_Table heading1"/>
    <w:basedOn w:val="PBTabletext"/>
    <w:qFormat/>
    <w:rsid w:val="000D3FBB"/>
    <w:rPr>
      <w:b/>
      <w:bCs/>
      <w:caps/>
      <w:color w:val="FFFFFF" w:themeColor="background1"/>
      <w:sz w:val="20"/>
      <w:szCs w:val="18"/>
    </w:rPr>
  </w:style>
  <w:style w:type="paragraph" w:customStyle="1" w:styleId="PBAtablecaption">
    <w:name w:val="PBA table caption"/>
    <w:basedOn w:val="Normal"/>
    <w:qFormat/>
    <w:rsid w:val="000D3FBB"/>
    <w:pPr>
      <w:keepNext/>
      <w:spacing w:before="120" w:after="120" w:line="240" w:lineRule="auto"/>
      <w:jc w:val="center"/>
    </w:pPr>
    <w:rPr>
      <w:rFonts w:ascii="Century Gothic" w:eastAsia="ヒラギノ角ゴ Pro W3" w:hAnsi="Century Gothic" w:cstheme="minorBidi"/>
      <w:caps/>
      <w:sz w:val="18"/>
      <w:szCs w:val="20"/>
      <w:lang w:val="en-US"/>
    </w:rPr>
  </w:style>
  <w:style w:type="paragraph" w:customStyle="1" w:styleId="SourceNotes">
    <w:name w:val="Source/Notes"/>
    <w:basedOn w:val="Normal"/>
    <w:next w:val="Normal"/>
    <w:qFormat/>
    <w:rsid w:val="000D3FBB"/>
    <w:pPr>
      <w:autoSpaceDE w:val="0"/>
      <w:autoSpaceDN w:val="0"/>
      <w:adjustRightInd w:val="0"/>
      <w:spacing w:before="60" w:after="180" w:line="240" w:lineRule="auto"/>
      <w:ind w:left="851" w:hanging="851"/>
      <w:jc w:val="both"/>
    </w:pPr>
    <w:rPr>
      <w:rFonts w:ascii="Baskerville" w:eastAsia="Times New Roman" w:hAnsi="Baskerville" w:cs="Baskerville"/>
      <w:i/>
      <w:sz w:val="18"/>
      <w:szCs w:val="18"/>
    </w:rPr>
  </w:style>
  <w:style w:type="paragraph" w:styleId="TOC6">
    <w:name w:val="toc 6"/>
    <w:basedOn w:val="Normal"/>
    <w:next w:val="Normal"/>
    <w:autoRedefine/>
    <w:unhideWhenUsed/>
    <w:rsid w:val="000D3FBB"/>
    <w:pPr>
      <w:ind w:left="1000"/>
    </w:pPr>
  </w:style>
  <w:style w:type="paragraph" w:styleId="TOC7">
    <w:name w:val="toc 7"/>
    <w:basedOn w:val="Normal"/>
    <w:next w:val="Normal"/>
    <w:autoRedefine/>
    <w:unhideWhenUsed/>
    <w:rsid w:val="000D3FBB"/>
    <w:pPr>
      <w:ind w:left="1200"/>
    </w:pPr>
  </w:style>
  <w:style w:type="paragraph" w:styleId="TOC8">
    <w:name w:val="toc 8"/>
    <w:basedOn w:val="Normal"/>
    <w:next w:val="Normal"/>
    <w:autoRedefine/>
    <w:unhideWhenUsed/>
    <w:rsid w:val="000D3FBB"/>
    <w:pPr>
      <w:ind w:left="1400"/>
    </w:pPr>
  </w:style>
  <w:style w:type="paragraph" w:styleId="TOC9">
    <w:name w:val="toc 9"/>
    <w:basedOn w:val="Normal"/>
    <w:next w:val="Normal"/>
    <w:autoRedefine/>
    <w:unhideWhenUsed/>
    <w:rsid w:val="000D3FBB"/>
    <w:pPr>
      <w:ind w:left="1600"/>
    </w:pPr>
  </w:style>
  <w:style w:type="paragraph" w:customStyle="1" w:styleId="PBHeading1">
    <w:name w:val="PB_Heading 1"/>
    <w:basedOn w:val="Normal"/>
    <w:next w:val="BodyText"/>
    <w:qFormat/>
    <w:rsid w:val="000D3FBB"/>
    <w:pPr>
      <w:keepNext/>
      <w:keepLines/>
      <w:spacing w:before="240" w:after="120" w:line="240" w:lineRule="auto"/>
    </w:pPr>
    <w:rPr>
      <w:rFonts w:eastAsia="ヒラギノ角ゴ Pro W3"/>
      <w:b/>
      <w:color w:val="CA002C"/>
      <w:sz w:val="28"/>
    </w:rPr>
  </w:style>
  <w:style w:type="paragraph" w:styleId="BodyText">
    <w:name w:val="Body Text"/>
    <w:basedOn w:val="Normal"/>
    <w:link w:val="BodyTextChar"/>
    <w:semiHidden/>
    <w:unhideWhenUsed/>
    <w:rsid w:val="000D3FBB"/>
    <w:pPr>
      <w:spacing w:after="120"/>
    </w:pPr>
  </w:style>
  <w:style w:type="character" w:customStyle="1" w:styleId="BodyTextChar">
    <w:name w:val="Body Text Char"/>
    <w:basedOn w:val="DefaultParagraphFont"/>
    <w:link w:val="BodyText"/>
    <w:semiHidden/>
    <w:rsid w:val="000D3FBB"/>
    <w:rPr>
      <w:rFonts w:ascii="Arial" w:hAnsi="Arial"/>
      <w:szCs w:val="24"/>
      <w:lang w:eastAsia="en-US"/>
    </w:rPr>
  </w:style>
  <w:style w:type="character" w:styleId="PageNumber">
    <w:name w:val="page number"/>
    <w:basedOn w:val="DefaultParagraphFont"/>
    <w:semiHidden/>
    <w:unhideWhenUsed/>
    <w:rsid w:val="000D3FBB"/>
  </w:style>
  <w:style w:type="paragraph" w:customStyle="1" w:styleId="p1">
    <w:name w:val="p1"/>
    <w:basedOn w:val="Normal"/>
    <w:rsid w:val="00B91B29"/>
    <w:pPr>
      <w:spacing w:after="0" w:line="240" w:lineRule="auto"/>
    </w:pPr>
    <w:rPr>
      <w:rFonts w:ascii="Times" w:hAnsi="Times"/>
      <w:sz w:val="17"/>
      <w:szCs w:val="17"/>
      <w:lang w:val="en-GB" w:eastAsia="en-GB"/>
    </w:rPr>
  </w:style>
  <w:style w:type="character" w:customStyle="1" w:styleId="s1">
    <w:name w:val="s1"/>
    <w:basedOn w:val="DefaultParagraphFont"/>
    <w:rsid w:val="005A3BDB"/>
    <w:rPr>
      <w:rFonts w:ascii="Helvetica" w:hAnsi="Helvetica" w:hint="default"/>
      <w:sz w:val="17"/>
      <w:szCs w:val="17"/>
    </w:rPr>
  </w:style>
  <w:style w:type="character" w:styleId="FollowedHyperlink">
    <w:name w:val="FollowedHyperlink"/>
    <w:basedOn w:val="DefaultParagraphFont"/>
    <w:semiHidden/>
    <w:unhideWhenUsed/>
    <w:rsid w:val="00C3659A"/>
    <w:rPr>
      <w:color w:val="800080" w:themeColor="followedHyperlink"/>
      <w:u w:val="single"/>
    </w:rPr>
  </w:style>
  <w:style w:type="character" w:styleId="CommentReference">
    <w:name w:val="annotation reference"/>
    <w:basedOn w:val="DefaultParagraphFont"/>
    <w:semiHidden/>
    <w:unhideWhenUsed/>
    <w:rsid w:val="006E76B3"/>
    <w:rPr>
      <w:sz w:val="18"/>
      <w:szCs w:val="18"/>
    </w:rPr>
  </w:style>
  <w:style w:type="paragraph" w:styleId="CommentText">
    <w:name w:val="annotation text"/>
    <w:basedOn w:val="Normal"/>
    <w:link w:val="CommentTextChar"/>
    <w:uiPriority w:val="99"/>
    <w:semiHidden/>
    <w:unhideWhenUsed/>
    <w:rsid w:val="006E76B3"/>
    <w:pPr>
      <w:spacing w:line="240" w:lineRule="auto"/>
    </w:pPr>
    <w:rPr>
      <w:sz w:val="24"/>
    </w:rPr>
  </w:style>
  <w:style w:type="character" w:customStyle="1" w:styleId="CommentTextChar">
    <w:name w:val="Comment Text Char"/>
    <w:basedOn w:val="DefaultParagraphFont"/>
    <w:link w:val="CommentText"/>
    <w:uiPriority w:val="99"/>
    <w:semiHidden/>
    <w:rsid w:val="006E76B3"/>
    <w:rPr>
      <w:rFonts w:ascii="Arial" w:hAnsi="Arial"/>
      <w:sz w:val="24"/>
      <w:szCs w:val="24"/>
      <w:lang w:eastAsia="en-US"/>
    </w:rPr>
  </w:style>
  <w:style w:type="paragraph" w:styleId="CommentSubject">
    <w:name w:val="annotation subject"/>
    <w:basedOn w:val="CommentText"/>
    <w:next w:val="CommentText"/>
    <w:link w:val="CommentSubjectChar"/>
    <w:semiHidden/>
    <w:unhideWhenUsed/>
    <w:rsid w:val="006E76B3"/>
    <w:rPr>
      <w:b/>
      <w:bCs/>
      <w:sz w:val="20"/>
      <w:szCs w:val="20"/>
    </w:rPr>
  </w:style>
  <w:style w:type="character" w:customStyle="1" w:styleId="CommentSubjectChar">
    <w:name w:val="Comment Subject Char"/>
    <w:basedOn w:val="CommentTextChar"/>
    <w:link w:val="CommentSubject"/>
    <w:semiHidden/>
    <w:rsid w:val="006E76B3"/>
    <w:rPr>
      <w:rFonts w:ascii="Arial" w:hAnsi="Arial"/>
      <w:b/>
      <w:bCs/>
      <w:sz w:val="24"/>
      <w:szCs w:val="24"/>
      <w:lang w:eastAsia="en-US"/>
    </w:rPr>
  </w:style>
  <w:style w:type="paragraph" w:styleId="NormalWeb">
    <w:name w:val="Normal (Web)"/>
    <w:basedOn w:val="Normal"/>
    <w:uiPriority w:val="99"/>
    <w:semiHidden/>
    <w:unhideWhenUsed/>
    <w:rsid w:val="00A44386"/>
    <w:pPr>
      <w:spacing w:before="100" w:beforeAutospacing="1" w:after="100" w:afterAutospacing="1" w:line="240" w:lineRule="auto"/>
    </w:pPr>
    <w:rPr>
      <w:rFonts w:ascii="Times New Roman" w:eastAsiaTheme="minorEastAsia" w:hAnsi="Times New Roman"/>
      <w:sz w:val="24"/>
      <w:lang w:val="en-GB" w:eastAsia="en-GB"/>
    </w:rPr>
  </w:style>
  <w:style w:type="paragraph" w:styleId="Revision">
    <w:name w:val="Revision"/>
    <w:hidden/>
    <w:semiHidden/>
    <w:rsid w:val="003D3F83"/>
    <w:rPr>
      <w:rFonts w:ascii="Arial" w:hAnsi="Arial"/>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toc 1" w:uiPriority="39"/>
    <w:lsdException w:name="toc 2" w:uiPriority="39"/>
    <w:lsdException w:name="toc 3" w:uiPriority="39"/>
    <w:lsdException w:name="toc 4" w:uiPriority="39"/>
    <w:lsdException w:name="toc 5" w:uiPriority="39"/>
    <w:lsdException w:name="annotation text" w:uiPriority="99"/>
    <w:lsdException w:name="footer" w:uiPriority="99"/>
    <w:lsdException w:name="table of figures" w:qFormat="1"/>
    <w:lsdException w:name="endnote reference" w:uiPriority="99"/>
    <w:lsdException w:name="endnote text" w:uiPriority="99"/>
    <w:lsdException w:name="List Bullet" w:qFormat="1"/>
    <w:lsdException w:name="List Number" w:qFormat="1"/>
    <w:lsdException w:name="Title" w:semiHidden="0" w:unhideWhenUsed="0"/>
    <w:lsdException w:name="Default Paragraph Font" w:qFormat="1"/>
    <w:lsdException w:name="Subtitle" w:semiHidden="0" w:unhideWhenUsed="0"/>
    <w:lsdException w:name="Hyperlink" w:uiPriority="99"/>
    <w:lsdException w:name="Strong" w:semiHidden="0" w:unhideWhenUsed="0"/>
    <w:lsdException w:name="Emphasis" w:semiHidden="0" w:unhideWhenUsed="0"/>
    <w:lsdException w:name="Document Map" w:uiPriority="99"/>
    <w:lsdException w:name="Normal (Web)" w:uiPriority="99"/>
    <w:lsdException w:name="No List" w:uiPriority="99"/>
    <w:lsdException w:name="Balloon Text" w:uiPriority="99"/>
    <w:lsdException w:name="Table Grid" w:semiHidden="0" w:uiPriority="59"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semiHidden="0" w:unhideWhenUsed="0"/>
    <w:lsdException w:name="TOC Heading" w:semiHidden="0" w:uiPriority="39" w:unhideWhenUsed="0" w:qFormat="1"/>
  </w:latentStyles>
  <w:style w:type="paragraph" w:default="1" w:styleId="Normal">
    <w:name w:val="Normal"/>
    <w:qFormat/>
    <w:rsid w:val="00000FC6"/>
    <w:pPr>
      <w:spacing w:after="200" w:line="276" w:lineRule="auto"/>
    </w:pPr>
    <w:rPr>
      <w:rFonts w:ascii="Arial" w:hAnsi="Arial"/>
      <w:szCs w:val="24"/>
      <w:lang w:eastAsia="en-US"/>
    </w:rPr>
  </w:style>
  <w:style w:type="paragraph" w:styleId="Heading1">
    <w:name w:val="heading 1"/>
    <w:next w:val="Normal"/>
    <w:link w:val="Heading1Char"/>
    <w:autoRedefine/>
    <w:qFormat/>
    <w:rsid w:val="00291A0C"/>
    <w:pPr>
      <w:pageBreakBefore/>
      <w:spacing w:before="400" w:after="240" w:line="276" w:lineRule="auto"/>
      <w:ind w:left="360"/>
      <w:outlineLvl w:val="0"/>
    </w:pPr>
    <w:rPr>
      <w:rFonts w:ascii="Arial Bold" w:eastAsia="MS Gothic" w:hAnsi="Arial Bold"/>
      <w:bCs/>
      <w:sz w:val="28"/>
      <w:szCs w:val="32"/>
      <w:lang w:val="en-US" w:eastAsia="en-US"/>
    </w:rPr>
  </w:style>
  <w:style w:type="paragraph" w:styleId="Heading2">
    <w:name w:val="heading 2"/>
    <w:next w:val="Normal"/>
    <w:link w:val="Heading2Char"/>
    <w:qFormat/>
    <w:rsid w:val="00C9441A"/>
    <w:pPr>
      <w:spacing w:before="240" w:after="200" w:line="276" w:lineRule="auto"/>
      <w:outlineLvl w:val="1"/>
    </w:pPr>
    <w:rPr>
      <w:rFonts w:ascii="Arial Bold" w:eastAsia="MS Gothic" w:hAnsi="Arial Bold"/>
      <w:bCs/>
      <w:sz w:val="24"/>
      <w:szCs w:val="26"/>
      <w:u w:val="single"/>
      <w:lang w:val="en-US" w:eastAsia="en-US"/>
    </w:rPr>
  </w:style>
  <w:style w:type="paragraph" w:styleId="Heading3">
    <w:name w:val="heading 3"/>
    <w:basedOn w:val="Heading2"/>
    <w:next w:val="Normal"/>
    <w:link w:val="Heading3Char"/>
    <w:qFormat/>
    <w:rsid w:val="00802A52"/>
    <w:pPr>
      <w:spacing w:before="280" w:after="160"/>
      <w:outlineLvl w:val="2"/>
    </w:pPr>
    <w:rPr>
      <w:bCs w:val="0"/>
      <w:sz w:val="22"/>
    </w:rPr>
  </w:style>
  <w:style w:type="paragraph" w:styleId="Heading4">
    <w:name w:val="heading 4"/>
    <w:basedOn w:val="Heading3"/>
    <w:next w:val="Normal"/>
    <w:link w:val="Heading4Char"/>
    <w:rsid w:val="00802A52"/>
    <w:pPr>
      <w:spacing w:before="200" w:after="120"/>
      <w:outlineLvl w:val="3"/>
    </w:pPr>
    <w:rPr>
      <w:rFonts w:eastAsia="MS Mincho"/>
      <w:bCs/>
      <w:sz w:val="20"/>
      <w:szCs w:val="28"/>
    </w:rPr>
  </w:style>
  <w:style w:type="paragraph" w:styleId="Heading5">
    <w:name w:val="heading 5"/>
    <w:basedOn w:val="Heading4"/>
    <w:next w:val="Normal"/>
    <w:link w:val="Heading5Char"/>
    <w:rsid w:val="00802A52"/>
    <w:pPr>
      <w:spacing w:after="80"/>
      <w:outlineLvl w:val="4"/>
    </w:pPr>
    <w:rPr>
      <w:rFonts w:ascii="Arial" w:hAnsi="Arial"/>
      <w:bCs w:val="0"/>
      <w:iCs/>
      <w:szCs w:val="26"/>
    </w:rPr>
  </w:style>
  <w:style w:type="paragraph" w:styleId="Heading6">
    <w:name w:val="heading 6"/>
    <w:basedOn w:val="Normal"/>
    <w:next w:val="Normal"/>
    <w:link w:val="Heading6Char"/>
    <w:rsid w:val="00C2007C"/>
    <w:pPr>
      <w:spacing w:before="240" w:after="60"/>
      <w:outlineLvl w:val="5"/>
    </w:pPr>
    <w:rPr>
      <w:bCs/>
      <w:szCs w:val="22"/>
    </w:rPr>
  </w:style>
  <w:style w:type="paragraph" w:styleId="Heading7">
    <w:name w:val="heading 7"/>
    <w:basedOn w:val="Normal"/>
    <w:next w:val="Normal"/>
    <w:link w:val="Heading7Char"/>
    <w:rsid w:val="00C2007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91A0C"/>
    <w:rPr>
      <w:rFonts w:ascii="Arial Bold" w:eastAsia="MS Gothic" w:hAnsi="Arial Bold"/>
      <w:bCs/>
      <w:sz w:val="28"/>
      <w:szCs w:val="32"/>
      <w:lang w:val="en-US" w:eastAsia="en-US"/>
    </w:rPr>
  </w:style>
  <w:style w:type="character" w:customStyle="1" w:styleId="Heading2Char">
    <w:name w:val="Heading 2 Char"/>
    <w:link w:val="Heading2"/>
    <w:rsid w:val="00C9441A"/>
    <w:rPr>
      <w:rFonts w:ascii="Arial Bold" w:eastAsia="MS Gothic" w:hAnsi="Arial Bold"/>
      <w:bCs/>
      <w:sz w:val="24"/>
      <w:szCs w:val="26"/>
      <w:u w:val="single"/>
      <w:lang w:val="en-US" w:eastAsia="en-US"/>
    </w:rPr>
  </w:style>
  <w:style w:type="character" w:customStyle="1" w:styleId="Heading3Char">
    <w:name w:val="Heading 3 Char"/>
    <w:link w:val="Heading3"/>
    <w:rsid w:val="00802A52"/>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uiPriority w:val="99"/>
    <w:rsid w:val="00EF11AE"/>
    <w:pPr>
      <w:spacing w:after="40"/>
    </w:pPr>
    <w:rPr>
      <w:sz w:val="16"/>
      <w:szCs w:val="20"/>
    </w:rPr>
  </w:style>
  <w:style w:type="character" w:customStyle="1" w:styleId="EndnoteTextChar">
    <w:name w:val="Endnote Text Char"/>
    <w:link w:val="EndnoteText"/>
    <w:uiPriority w:val="99"/>
    <w:rsid w:val="00EF11AE"/>
    <w:rPr>
      <w:rFonts w:ascii="Arial" w:hAnsi="Arial"/>
      <w:sz w:val="16"/>
      <w:lang w:eastAsia="en-US"/>
    </w:rPr>
  </w:style>
  <w:style w:type="character" w:styleId="EndnoteReference">
    <w:name w:val="endnote reference"/>
    <w:uiPriority w:val="99"/>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3"/>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rsid w:val="004A26E3"/>
    <w:pPr>
      <w:numPr>
        <w:numId w:val="4"/>
      </w:num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pPr>
  </w:style>
  <w:style w:type="paragraph" w:styleId="ListBullet5">
    <w:name w:val="List Bullet 5"/>
    <w:basedOn w:val="Normal"/>
    <w:rsid w:val="007E291E"/>
    <w:pPr>
      <w:numPr>
        <w:ilvl w:val="4"/>
        <w:numId w:val="1"/>
      </w:numPr>
      <w:spacing w:after="120"/>
    </w:pPr>
  </w:style>
  <w:style w:type="paragraph" w:styleId="ListNumber3">
    <w:name w:val="List Number 3"/>
    <w:basedOn w:val="Normal"/>
    <w:rsid w:val="004878DB"/>
    <w:pPr>
      <w:numPr>
        <w:ilvl w:val="2"/>
        <w:numId w:val="3"/>
      </w:numPr>
      <w:spacing w:after="120"/>
    </w:pPr>
  </w:style>
  <w:style w:type="paragraph" w:styleId="ListNumber4">
    <w:name w:val="List Number 4"/>
    <w:basedOn w:val="Normal"/>
    <w:rsid w:val="004878DB"/>
    <w:pPr>
      <w:numPr>
        <w:ilvl w:val="3"/>
        <w:numId w:val="3"/>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8D2DDA"/>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eastAsia="MS Mincho" w:hAnsi="Arial" w:cs="Times New Roman"/>
      <w:bCs/>
      <w:szCs w:val="22"/>
      <w:lang w:eastAsia="en-US"/>
    </w:rPr>
  </w:style>
  <w:style w:type="character" w:customStyle="1" w:styleId="Heading7Char">
    <w:name w:val="Heading 7 Char"/>
    <w:link w:val="Heading7"/>
    <w:rsid w:val="00C2007C"/>
    <w:rPr>
      <w:rFonts w:ascii="Arial" w:eastAsia="MS Mincho" w:hAnsi="Arial" w:cs="Times New Roman"/>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190B0E"/>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paragraph" w:customStyle="1" w:styleId="PBBulletlist1">
    <w:name w:val="PB_Bullet list 1"/>
    <w:basedOn w:val="Normal"/>
    <w:qFormat/>
    <w:rsid w:val="000D3FBB"/>
    <w:pPr>
      <w:widowControl w:val="0"/>
      <w:numPr>
        <w:numId w:val="5"/>
      </w:numPr>
      <w:spacing w:before="80" w:after="0" w:line="240" w:lineRule="auto"/>
    </w:pPr>
    <w:rPr>
      <w:rFonts w:asciiTheme="minorHAnsi" w:eastAsia="ヒラギノ角ゴ Pro W3" w:hAnsiTheme="minorHAnsi"/>
      <w:color w:val="000000"/>
      <w:sz w:val="22"/>
    </w:rPr>
  </w:style>
  <w:style w:type="paragraph" w:customStyle="1" w:styleId="PBTabletext">
    <w:name w:val="PB_Table text"/>
    <w:basedOn w:val="Normal"/>
    <w:qFormat/>
    <w:rsid w:val="000D3FBB"/>
    <w:pPr>
      <w:spacing w:before="60" w:after="60" w:line="240" w:lineRule="auto"/>
    </w:pPr>
    <w:rPr>
      <w:rFonts w:ascii="Century Gothic" w:eastAsia="ヒラギノ角ゴ Pro W3" w:hAnsi="Century Gothic"/>
      <w:color w:val="000000"/>
      <w:sz w:val="19"/>
    </w:rPr>
  </w:style>
  <w:style w:type="paragraph" w:customStyle="1" w:styleId="PBTableheading1">
    <w:name w:val="PB_Table heading1"/>
    <w:basedOn w:val="PBTabletext"/>
    <w:qFormat/>
    <w:rsid w:val="000D3FBB"/>
    <w:rPr>
      <w:b/>
      <w:bCs/>
      <w:caps/>
      <w:color w:val="FFFFFF" w:themeColor="background1"/>
      <w:sz w:val="20"/>
      <w:szCs w:val="18"/>
    </w:rPr>
  </w:style>
  <w:style w:type="paragraph" w:customStyle="1" w:styleId="PBAtablecaption">
    <w:name w:val="PBA table caption"/>
    <w:basedOn w:val="Normal"/>
    <w:qFormat/>
    <w:rsid w:val="000D3FBB"/>
    <w:pPr>
      <w:keepNext/>
      <w:spacing w:before="120" w:after="120" w:line="240" w:lineRule="auto"/>
      <w:jc w:val="center"/>
    </w:pPr>
    <w:rPr>
      <w:rFonts w:ascii="Century Gothic" w:eastAsia="ヒラギノ角ゴ Pro W3" w:hAnsi="Century Gothic" w:cstheme="minorBidi"/>
      <w:caps/>
      <w:sz w:val="18"/>
      <w:szCs w:val="20"/>
      <w:lang w:val="en-US"/>
    </w:rPr>
  </w:style>
  <w:style w:type="paragraph" w:customStyle="1" w:styleId="SourceNotes">
    <w:name w:val="Source/Notes"/>
    <w:basedOn w:val="Normal"/>
    <w:next w:val="Normal"/>
    <w:qFormat/>
    <w:rsid w:val="000D3FBB"/>
    <w:pPr>
      <w:autoSpaceDE w:val="0"/>
      <w:autoSpaceDN w:val="0"/>
      <w:adjustRightInd w:val="0"/>
      <w:spacing w:before="60" w:after="180" w:line="240" w:lineRule="auto"/>
      <w:ind w:left="851" w:hanging="851"/>
      <w:jc w:val="both"/>
    </w:pPr>
    <w:rPr>
      <w:rFonts w:ascii="Baskerville" w:eastAsia="Times New Roman" w:hAnsi="Baskerville" w:cs="Baskerville"/>
      <w:i/>
      <w:sz w:val="18"/>
      <w:szCs w:val="18"/>
    </w:rPr>
  </w:style>
  <w:style w:type="paragraph" w:styleId="TOC6">
    <w:name w:val="toc 6"/>
    <w:basedOn w:val="Normal"/>
    <w:next w:val="Normal"/>
    <w:autoRedefine/>
    <w:unhideWhenUsed/>
    <w:rsid w:val="000D3FBB"/>
    <w:pPr>
      <w:ind w:left="1000"/>
    </w:pPr>
  </w:style>
  <w:style w:type="paragraph" w:styleId="TOC7">
    <w:name w:val="toc 7"/>
    <w:basedOn w:val="Normal"/>
    <w:next w:val="Normal"/>
    <w:autoRedefine/>
    <w:unhideWhenUsed/>
    <w:rsid w:val="000D3FBB"/>
    <w:pPr>
      <w:ind w:left="1200"/>
    </w:pPr>
  </w:style>
  <w:style w:type="paragraph" w:styleId="TOC8">
    <w:name w:val="toc 8"/>
    <w:basedOn w:val="Normal"/>
    <w:next w:val="Normal"/>
    <w:autoRedefine/>
    <w:unhideWhenUsed/>
    <w:rsid w:val="000D3FBB"/>
    <w:pPr>
      <w:ind w:left="1400"/>
    </w:pPr>
  </w:style>
  <w:style w:type="paragraph" w:styleId="TOC9">
    <w:name w:val="toc 9"/>
    <w:basedOn w:val="Normal"/>
    <w:next w:val="Normal"/>
    <w:autoRedefine/>
    <w:unhideWhenUsed/>
    <w:rsid w:val="000D3FBB"/>
    <w:pPr>
      <w:ind w:left="1600"/>
    </w:pPr>
  </w:style>
  <w:style w:type="paragraph" w:customStyle="1" w:styleId="PBHeading1">
    <w:name w:val="PB_Heading 1"/>
    <w:basedOn w:val="Normal"/>
    <w:next w:val="BodyText"/>
    <w:qFormat/>
    <w:rsid w:val="000D3FBB"/>
    <w:pPr>
      <w:keepNext/>
      <w:keepLines/>
      <w:spacing w:before="240" w:after="120" w:line="240" w:lineRule="auto"/>
    </w:pPr>
    <w:rPr>
      <w:rFonts w:eastAsia="ヒラギノ角ゴ Pro W3"/>
      <w:b/>
      <w:color w:val="CA002C"/>
      <w:sz w:val="28"/>
    </w:rPr>
  </w:style>
  <w:style w:type="paragraph" w:styleId="BodyText">
    <w:name w:val="Body Text"/>
    <w:basedOn w:val="Normal"/>
    <w:link w:val="BodyTextChar"/>
    <w:semiHidden/>
    <w:unhideWhenUsed/>
    <w:rsid w:val="000D3FBB"/>
    <w:pPr>
      <w:spacing w:after="120"/>
    </w:pPr>
  </w:style>
  <w:style w:type="character" w:customStyle="1" w:styleId="BodyTextChar">
    <w:name w:val="Body Text Char"/>
    <w:basedOn w:val="DefaultParagraphFont"/>
    <w:link w:val="BodyText"/>
    <w:semiHidden/>
    <w:rsid w:val="000D3FBB"/>
    <w:rPr>
      <w:rFonts w:ascii="Arial" w:hAnsi="Arial"/>
      <w:szCs w:val="24"/>
      <w:lang w:eastAsia="en-US"/>
    </w:rPr>
  </w:style>
  <w:style w:type="character" w:styleId="PageNumber">
    <w:name w:val="page number"/>
    <w:basedOn w:val="DefaultParagraphFont"/>
    <w:semiHidden/>
    <w:unhideWhenUsed/>
    <w:rsid w:val="000D3FBB"/>
  </w:style>
  <w:style w:type="paragraph" w:customStyle="1" w:styleId="p1">
    <w:name w:val="p1"/>
    <w:basedOn w:val="Normal"/>
    <w:rsid w:val="00B91B29"/>
    <w:pPr>
      <w:spacing w:after="0" w:line="240" w:lineRule="auto"/>
    </w:pPr>
    <w:rPr>
      <w:rFonts w:ascii="Times" w:hAnsi="Times"/>
      <w:sz w:val="17"/>
      <w:szCs w:val="17"/>
      <w:lang w:val="en-GB" w:eastAsia="en-GB"/>
    </w:rPr>
  </w:style>
  <w:style w:type="character" w:customStyle="1" w:styleId="s1">
    <w:name w:val="s1"/>
    <w:basedOn w:val="DefaultParagraphFont"/>
    <w:rsid w:val="005A3BDB"/>
    <w:rPr>
      <w:rFonts w:ascii="Helvetica" w:hAnsi="Helvetica" w:hint="default"/>
      <w:sz w:val="17"/>
      <w:szCs w:val="17"/>
    </w:rPr>
  </w:style>
  <w:style w:type="character" w:styleId="FollowedHyperlink">
    <w:name w:val="FollowedHyperlink"/>
    <w:basedOn w:val="DefaultParagraphFont"/>
    <w:semiHidden/>
    <w:unhideWhenUsed/>
    <w:rsid w:val="00C3659A"/>
    <w:rPr>
      <w:color w:val="800080" w:themeColor="followedHyperlink"/>
      <w:u w:val="single"/>
    </w:rPr>
  </w:style>
  <w:style w:type="character" w:styleId="CommentReference">
    <w:name w:val="annotation reference"/>
    <w:basedOn w:val="DefaultParagraphFont"/>
    <w:semiHidden/>
    <w:unhideWhenUsed/>
    <w:rsid w:val="006E76B3"/>
    <w:rPr>
      <w:sz w:val="18"/>
      <w:szCs w:val="18"/>
    </w:rPr>
  </w:style>
  <w:style w:type="paragraph" w:styleId="CommentText">
    <w:name w:val="annotation text"/>
    <w:basedOn w:val="Normal"/>
    <w:link w:val="CommentTextChar"/>
    <w:uiPriority w:val="99"/>
    <w:semiHidden/>
    <w:unhideWhenUsed/>
    <w:rsid w:val="006E76B3"/>
    <w:pPr>
      <w:spacing w:line="240" w:lineRule="auto"/>
    </w:pPr>
    <w:rPr>
      <w:sz w:val="24"/>
    </w:rPr>
  </w:style>
  <w:style w:type="character" w:customStyle="1" w:styleId="CommentTextChar">
    <w:name w:val="Comment Text Char"/>
    <w:basedOn w:val="DefaultParagraphFont"/>
    <w:link w:val="CommentText"/>
    <w:uiPriority w:val="99"/>
    <w:semiHidden/>
    <w:rsid w:val="006E76B3"/>
    <w:rPr>
      <w:rFonts w:ascii="Arial" w:hAnsi="Arial"/>
      <w:sz w:val="24"/>
      <w:szCs w:val="24"/>
      <w:lang w:eastAsia="en-US"/>
    </w:rPr>
  </w:style>
  <w:style w:type="paragraph" w:styleId="CommentSubject">
    <w:name w:val="annotation subject"/>
    <w:basedOn w:val="CommentText"/>
    <w:next w:val="CommentText"/>
    <w:link w:val="CommentSubjectChar"/>
    <w:semiHidden/>
    <w:unhideWhenUsed/>
    <w:rsid w:val="006E76B3"/>
    <w:rPr>
      <w:b/>
      <w:bCs/>
      <w:sz w:val="20"/>
      <w:szCs w:val="20"/>
    </w:rPr>
  </w:style>
  <w:style w:type="character" w:customStyle="1" w:styleId="CommentSubjectChar">
    <w:name w:val="Comment Subject Char"/>
    <w:basedOn w:val="CommentTextChar"/>
    <w:link w:val="CommentSubject"/>
    <w:semiHidden/>
    <w:rsid w:val="006E76B3"/>
    <w:rPr>
      <w:rFonts w:ascii="Arial" w:hAnsi="Arial"/>
      <w:b/>
      <w:bCs/>
      <w:sz w:val="24"/>
      <w:szCs w:val="24"/>
      <w:lang w:eastAsia="en-US"/>
    </w:rPr>
  </w:style>
  <w:style w:type="paragraph" w:styleId="NormalWeb">
    <w:name w:val="Normal (Web)"/>
    <w:basedOn w:val="Normal"/>
    <w:uiPriority w:val="99"/>
    <w:semiHidden/>
    <w:unhideWhenUsed/>
    <w:rsid w:val="00A44386"/>
    <w:pPr>
      <w:spacing w:before="100" w:beforeAutospacing="1" w:after="100" w:afterAutospacing="1" w:line="240" w:lineRule="auto"/>
    </w:pPr>
    <w:rPr>
      <w:rFonts w:ascii="Times New Roman" w:eastAsiaTheme="minorEastAsia" w:hAnsi="Times New Roman"/>
      <w:sz w:val="24"/>
      <w:lang w:val="en-GB" w:eastAsia="en-GB"/>
    </w:rPr>
  </w:style>
  <w:style w:type="paragraph" w:styleId="Revision">
    <w:name w:val="Revision"/>
    <w:hidden/>
    <w:semiHidden/>
    <w:rsid w:val="003D3F83"/>
    <w:rPr>
      <w:rFonts w:ascii="Arial" w:hAnsi="Arial"/>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284250">
      <w:bodyDiv w:val="1"/>
      <w:marLeft w:val="0"/>
      <w:marRight w:val="0"/>
      <w:marTop w:val="0"/>
      <w:marBottom w:val="0"/>
      <w:divBdr>
        <w:top w:val="none" w:sz="0" w:space="0" w:color="auto"/>
        <w:left w:val="none" w:sz="0" w:space="0" w:color="auto"/>
        <w:bottom w:val="none" w:sz="0" w:space="0" w:color="auto"/>
        <w:right w:val="none" w:sz="0" w:space="0" w:color="auto"/>
      </w:divBdr>
    </w:div>
    <w:div w:id="113597095">
      <w:bodyDiv w:val="1"/>
      <w:marLeft w:val="0"/>
      <w:marRight w:val="0"/>
      <w:marTop w:val="0"/>
      <w:marBottom w:val="0"/>
      <w:divBdr>
        <w:top w:val="none" w:sz="0" w:space="0" w:color="auto"/>
        <w:left w:val="none" w:sz="0" w:space="0" w:color="auto"/>
        <w:bottom w:val="none" w:sz="0" w:space="0" w:color="auto"/>
        <w:right w:val="none" w:sz="0" w:space="0" w:color="auto"/>
      </w:divBdr>
      <w:divsChild>
        <w:div w:id="1077477603">
          <w:marLeft w:val="0"/>
          <w:marRight w:val="0"/>
          <w:marTop w:val="0"/>
          <w:marBottom w:val="0"/>
          <w:divBdr>
            <w:top w:val="none" w:sz="0" w:space="0" w:color="auto"/>
            <w:left w:val="none" w:sz="0" w:space="0" w:color="auto"/>
            <w:bottom w:val="none" w:sz="0" w:space="0" w:color="auto"/>
            <w:right w:val="none" w:sz="0" w:space="0" w:color="auto"/>
          </w:divBdr>
          <w:divsChild>
            <w:div w:id="1862548716">
              <w:marLeft w:val="0"/>
              <w:marRight w:val="0"/>
              <w:marTop w:val="0"/>
              <w:marBottom w:val="0"/>
              <w:divBdr>
                <w:top w:val="none" w:sz="0" w:space="0" w:color="auto"/>
                <w:left w:val="none" w:sz="0" w:space="0" w:color="auto"/>
                <w:bottom w:val="none" w:sz="0" w:space="0" w:color="auto"/>
                <w:right w:val="none" w:sz="0" w:space="0" w:color="auto"/>
              </w:divBdr>
              <w:divsChild>
                <w:div w:id="167118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04160">
      <w:bodyDiv w:val="1"/>
      <w:marLeft w:val="0"/>
      <w:marRight w:val="0"/>
      <w:marTop w:val="0"/>
      <w:marBottom w:val="0"/>
      <w:divBdr>
        <w:top w:val="none" w:sz="0" w:space="0" w:color="auto"/>
        <w:left w:val="none" w:sz="0" w:space="0" w:color="auto"/>
        <w:bottom w:val="none" w:sz="0" w:space="0" w:color="auto"/>
        <w:right w:val="none" w:sz="0" w:space="0" w:color="auto"/>
      </w:divBdr>
    </w:div>
    <w:div w:id="229774652">
      <w:bodyDiv w:val="1"/>
      <w:marLeft w:val="0"/>
      <w:marRight w:val="0"/>
      <w:marTop w:val="0"/>
      <w:marBottom w:val="0"/>
      <w:divBdr>
        <w:top w:val="none" w:sz="0" w:space="0" w:color="auto"/>
        <w:left w:val="none" w:sz="0" w:space="0" w:color="auto"/>
        <w:bottom w:val="none" w:sz="0" w:space="0" w:color="auto"/>
        <w:right w:val="none" w:sz="0" w:space="0" w:color="auto"/>
      </w:divBdr>
      <w:divsChild>
        <w:div w:id="165562143">
          <w:marLeft w:val="0"/>
          <w:marRight w:val="0"/>
          <w:marTop w:val="0"/>
          <w:marBottom w:val="0"/>
          <w:divBdr>
            <w:top w:val="none" w:sz="0" w:space="0" w:color="auto"/>
            <w:left w:val="none" w:sz="0" w:space="0" w:color="auto"/>
            <w:bottom w:val="none" w:sz="0" w:space="0" w:color="auto"/>
            <w:right w:val="none" w:sz="0" w:space="0" w:color="auto"/>
          </w:divBdr>
          <w:divsChild>
            <w:div w:id="356539882">
              <w:marLeft w:val="0"/>
              <w:marRight w:val="0"/>
              <w:marTop w:val="0"/>
              <w:marBottom w:val="0"/>
              <w:divBdr>
                <w:top w:val="none" w:sz="0" w:space="0" w:color="auto"/>
                <w:left w:val="none" w:sz="0" w:space="0" w:color="auto"/>
                <w:bottom w:val="none" w:sz="0" w:space="0" w:color="auto"/>
                <w:right w:val="none" w:sz="0" w:space="0" w:color="auto"/>
              </w:divBdr>
              <w:divsChild>
                <w:div w:id="151815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901451">
      <w:bodyDiv w:val="1"/>
      <w:marLeft w:val="0"/>
      <w:marRight w:val="0"/>
      <w:marTop w:val="0"/>
      <w:marBottom w:val="0"/>
      <w:divBdr>
        <w:top w:val="none" w:sz="0" w:space="0" w:color="auto"/>
        <w:left w:val="none" w:sz="0" w:space="0" w:color="auto"/>
        <w:bottom w:val="none" w:sz="0" w:space="0" w:color="auto"/>
        <w:right w:val="none" w:sz="0" w:space="0" w:color="auto"/>
      </w:divBdr>
    </w:div>
    <w:div w:id="283076164">
      <w:bodyDiv w:val="1"/>
      <w:marLeft w:val="0"/>
      <w:marRight w:val="0"/>
      <w:marTop w:val="0"/>
      <w:marBottom w:val="0"/>
      <w:divBdr>
        <w:top w:val="none" w:sz="0" w:space="0" w:color="auto"/>
        <w:left w:val="none" w:sz="0" w:space="0" w:color="auto"/>
        <w:bottom w:val="none" w:sz="0" w:space="0" w:color="auto"/>
        <w:right w:val="none" w:sz="0" w:space="0" w:color="auto"/>
      </w:divBdr>
    </w:div>
    <w:div w:id="317156064">
      <w:bodyDiv w:val="1"/>
      <w:marLeft w:val="0"/>
      <w:marRight w:val="0"/>
      <w:marTop w:val="0"/>
      <w:marBottom w:val="0"/>
      <w:divBdr>
        <w:top w:val="none" w:sz="0" w:space="0" w:color="auto"/>
        <w:left w:val="none" w:sz="0" w:space="0" w:color="auto"/>
        <w:bottom w:val="none" w:sz="0" w:space="0" w:color="auto"/>
        <w:right w:val="none" w:sz="0" w:space="0" w:color="auto"/>
      </w:divBdr>
    </w:div>
    <w:div w:id="370767275">
      <w:bodyDiv w:val="1"/>
      <w:marLeft w:val="0"/>
      <w:marRight w:val="0"/>
      <w:marTop w:val="0"/>
      <w:marBottom w:val="0"/>
      <w:divBdr>
        <w:top w:val="none" w:sz="0" w:space="0" w:color="auto"/>
        <w:left w:val="none" w:sz="0" w:space="0" w:color="auto"/>
        <w:bottom w:val="none" w:sz="0" w:space="0" w:color="auto"/>
        <w:right w:val="none" w:sz="0" w:space="0" w:color="auto"/>
      </w:divBdr>
    </w:div>
    <w:div w:id="501050320">
      <w:bodyDiv w:val="1"/>
      <w:marLeft w:val="0"/>
      <w:marRight w:val="0"/>
      <w:marTop w:val="0"/>
      <w:marBottom w:val="0"/>
      <w:divBdr>
        <w:top w:val="none" w:sz="0" w:space="0" w:color="auto"/>
        <w:left w:val="none" w:sz="0" w:space="0" w:color="auto"/>
        <w:bottom w:val="none" w:sz="0" w:space="0" w:color="auto"/>
        <w:right w:val="none" w:sz="0" w:space="0" w:color="auto"/>
      </w:divBdr>
      <w:divsChild>
        <w:div w:id="744883274">
          <w:marLeft w:val="0"/>
          <w:marRight w:val="0"/>
          <w:marTop w:val="0"/>
          <w:marBottom w:val="0"/>
          <w:divBdr>
            <w:top w:val="none" w:sz="0" w:space="0" w:color="auto"/>
            <w:left w:val="none" w:sz="0" w:space="0" w:color="auto"/>
            <w:bottom w:val="none" w:sz="0" w:space="0" w:color="auto"/>
            <w:right w:val="none" w:sz="0" w:space="0" w:color="auto"/>
          </w:divBdr>
          <w:divsChild>
            <w:div w:id="1017736895">
              <w:marLeft w:val="0"/>
              <w:marRight w:val="0"/>
              <w:marTop w:val="0"/>
              <w:marBottom w:val="0"/>
              <w:divBdr>
                <w:top w:val="none" w:sz="0" w:space="0" w:color="auto"/>
                <w:left w:val="none" w:sz="0" w:space="0" w:color="auto"/>
                <w:bottom w:val="none" w:sz="0" w:space="0" w:color="auto"/>
                <w:right w:val="none" w:sz="0" w:space="0" w:color="auto"/>
              </w:divBdr>
              <w:divsChild>
                <w:div w:id="205792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643477">
      <w:bodyDiv w:val="1"/>
      <w:marLeft w:val="0"/>
      <w:marRight w:val="0"/>
      <w:marTop w:val="0"/>
      <w:marBottom w:val="0"/>
      <w:divBdr>
        <w:top w:val="none" w:sz="0" w:space="0" w:color="auto"/>
        <w:left w:val="none" w:sz="0" w:space="0" w:color="auto"/>
        <w:bottom w:val="none" w:sz="0" w:space="0" w:color="auto"/>
        <w:right w:val="none" w:sz="0" w:space="0" w:color="auto"/>
      </w:divBdr>
    </w:div>
    <w:div w:id="938830058">
      <w:bodyDiv w:val="1"/>
      <w:marLeft w:val="0"/>
      <w:marRight w:val="0"/>
      <w:marTop w:val="0"/>
      <w:marBottom w:val="0"/>
      <w:divBdr>
        <w:top w:val="none" w:sz="0" w:space="0" w:color="auto"/>
        <w:left w:val="none" w:sz="0" w:space="0" w:color="auto"/>
        <w:bottom w:val="none" w:sz="0" w:space="0" w:color="auto"/>
        <w:right w:val="none" w:sz="0" w:space="0" w:color="auto"/>
      </w:divBdr>
    </w:div>
    <w:div w:id="1001274297">
      <w:bodyDiv w:val="1"/>
      <w:marLeft w:val="0"/>
      <w:marRight w:val="0"/>
      <w:marTop w:val="0"/>
      <w:marBottom w:val="0"/>
      <w:divBdr>
        <w:top w:val="none" w:sz="0" w:space="0" w:color="auto"/>
        <w:left w:val="none" w:sz="0" w:space="0" w:color="auto"/>
        <w:bottom w:val="none" w:sz="0" w:space="0" w:color="auto"/>
        <w:right w:val="none" w:sz="0" w:space="0" w:color="auto"/>
      </w:divBdr>
    </w:div>
    <w:div w:id="1125926094">
      <w:bodyDiv w:val="1"/>
      <w:marLeft w:val="0"/>
      <w:marRight w:val="0"/>
      <w:marTop w:val="0"/>
      <w:marBottom w:val="0"/>
      <w:divBdr>
        <w:top w:val="none" w:sz="0" w:space="0" w:color="auto"/>
        <w:left w:val="none" w:sz="0" w:space="0" w:color="auto"/>
        <w:bottom w:val="none" w:sz="0" w:space="0" w:color="auto"/>
        <w:right w:val="none" w:sz="0" w:space="0" w:color="auto"/>
      </w:divBdr>
    </w:div>
    <w:div w:id="1203635251">
      <w:bodyDiv w:val="1"/>
      <w:marLeft w:val="0"/>
      <w:marRight w:val="0"/>
      <w:marTop w:val="0"/>
      <w:marBottom w:val="0"/>
      <w:divBdr>
        <w:top w:val="none" w:sz="0" w:space="0" w:color="auto"/>
        <w:left w:val="none" w:sz="0" w:space="0" w:color="auto"/>
        <w:bottom w:val="none" w:sz="0" w:space="0" w:color="auto"/>
        <w:right w:val="none" w:sz="0" w:space="0" w:color="auto"/>
      </w:divBdr>
    </w:div>
    <w:div w:id="1345547359">
      <w:bodyDiv w:val="1"/>
      <w:marLeft w:val="0"/>
      <w:marRight w:val="0"/>
      <w:marTop w:val="0"/>
      <w:marBottom w:val="0"/>
      <w:divBdr>
        <w:top w:val="none" w:sz="0" w:space="0" w:color="auto"/>
        <w:left w:val="none" w:sz="0" w:space="0" w:color="auto"/>
        <w:bottom w:val="none" w:sz="0" w:space="0" w:color="auto"/>
        <w:right w:val="none" w:sz="0" w:space="0" w:color="auto"/>
      </w:divBdr>
    </w:div>
    <w:div w:id="1516769923">
      <w:bodyDiv w:val="1"/>
      <w:marLeft w:val="0"/>
      <w:marRight w:val="0"/>
      <w:marTop w:val="0"/>
      <w:marBottom w:val="0"/>
      <w:divBdr>
        <w:top w:val="none" w:sz="0" w:space="0" w:color="auto"/>
        <w:left w:val="none" w:sz="0" w:space="0" w:color="auto"/>
        <w:bottom w:val="none" w:sz="0" w:space="0" w:color="auto"/>
        <w:right w:val="none" w:sz="0" w:space="0" w:color="auto"/>
      </w:divBdr>
    </w:div>
    <w:div w:id="1538857344">
      <w:bodyDiv w:val="1"/>
      <w:marLeft w:val="0"/>
      <w:marRight w:val="0"/>
      <w:marTop w:val="0"/>
      <w:marBottom w:val="0"/>
      <w:divBdr>
        <w:top w:val="none" w:sz="0" w:space="0" w:color="auto"/>
        <w:left w:val="none" w:sz="0" w:space="0" w:color="auto"/>
        <w:bottom w:val="none" w:sz="0" w:space="0" w:color="auto"/>
        <w:right w:val="none" w:sz="0" w:space="0" w:color="auto"/>
      </w:divBdr>
    </w:div>
    <w:div w:id="1580208103">
      <w:bodyDiv w:val="1"/>
      <w:marLeft w:val="0"/>
      <w:marRight w:val="0"/>
      <w:marTop w:val="0"/>
      <w:marBottom w:val="0"/>
      <w:divBdr>
        <w:top w:val="none" w:sz="0" w:space="0" w:color="auto"/>
        <w:left w:val="none" w:sz="0" w:space="0" w:color="auto"/>
        <w:bottom w:val="none" w:sz="0" w:space="0" w:color="auto"/>
        <w:right w:val="none" w:sz="0" w:space="0" w:color="auto"/>
      </w:divBdr>
    </w:div>
    <w:div w:id="1744647269">
      <w:bodyDiv w:val="1"/>
      <w:marLeft w:val="0"/>
      <w:marRight w:val="0"/>
      <w:marTop w:val="0"/>
      <w:marBottom w:val="0"/>
      <w:divBdr>
        <w:top w:val="none" w:sz="0" w:space="0" w:color="auto"/>
        <w:left w:val="none" w:sz="0" w:space="0" w:color="auto"/>
        <w:bottom w:val="none" w:sz="0" w:space="0" w:color="auto"/>
        <w:right w:val="none" w:sz="0" w:space="0" w:color="auto"/>
      </w:divBdr>
    </w:div>
    <w:div w:id="1836455074">
      <w:bodyDiv w:val="1"/>
      <w:marLeft w:val="0"/>
      <w:marRight w:val="0"/>
      <w:marTop w:val="0"/>
      <w:marBottom w:val="0"/>
      <w:divBdr>
        <w:top w:val="none" w:sz="0" w:space="0" w:color="auto"/>
        <w:left w:val="none" w:sz="0" w:space="0" w:color="auto"/>
        <w:bottom w:val="none" w:sz="0" w:space="0" w:color="auto"/>
        <w:right w:val="none" w:sz="0" w:space="0" w:color="auto"/>
      </w:divBdr>
    </w:div>
    <w:div w:id="18491284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51"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1.png"/><Relationship Id="rId47" Type="http://schemas.openxmlformats.org/officeDocument/2006/relationships/image" Target="media/image33.png"/><Relationship Id="rId50" Type="http://schemas.openxmlformats.org/officeDocument/2006/relationships/image" Target="media/image3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46"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45" Type="http://schemas.openxmlformats.org/officeDocument/2006/relationships/image" Target="media/image30.tif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5.png"/><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29.png"/><Relationship Id="rId52"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28.png"/><Relationship Id="rId48" Type="http://schemas.openxmlformats.org/officeDocument/2006/relationships/image" Target="media/image34.png"/></Relationships>
</file>

<file path=word/_rels/settings.xml.rels><?xml version="1.0" encoding="UTF-8" standalone="yes"?>
<Relationships xmlns="http://schemas.openxmlformats.org/package/2006/relationships"><Relationship Id="rId1" Type="http://schemas.openxmlformats.org/officeDocument/2006/relationships/attachedTemplate" Target="file:///\\mcc\appdata\OfficeTemplates\Current\CoM%20Digital%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30DC64-15AE-4572-AF42-CDE719297E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 Digital Template.dotm</Template>
  <TotalTime>3</TotalTime>
  <Pages>44</Pages>
  <Words>12401</Words>
  <Characters>70691</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
    </vt:vector>
  </TitlesOfParts>
  <Company>City Of Melbourne</Company>
  <LinksUpToDate>false</LinksUpToDate>
  <CharactersWithSpaces>82927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Andy Pringle</dc:creator>
  <cp:lastModifiedBy>Oscar Hayes</cp:lastModifiedBy>
  <cp:revision>3</cp:revision>
  <dcterms:created xsi:type="dcterms:W3CDTF">2018-06-05T05:55:00Z</dcterms:created>
  <dcterms:modified xsi:type="dcterms:W3CDTF">2018-06-06T01:17:00Z</dcterms:modified>
</cp:coreProperties>
</file>